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91"/>
        <w:gridCol w:w="607"/>
        <w:gridCol w:w="4247"/>
      </w:tblGrid>
      <w:tr w:rsidR="00DC2048" w:rsidRPr="002B5D31" w14:paraId="0CF27957" w14:textId="77777777" w:rsidTr="008E7867">
        <w:tc>
          <w:tcPr>
            <w:tcW w:w="9345" w:type="dxa"/>
            <w:gridSpan w:val="3"/>
          </w:tcPr>
          <w:p w14:paraId="73E7569B" w14:textId="60BCA4BD" w:rsidR="00DC2048" w:rsidRPr="00DC2048" w:rsidRDefault="00DC2048" w:rsidP="00475BD0">
            <w:pPr>
              <w:pStyle w:val="17"/>
              <w:ind w:firstLine="0"/>
              <w:jc w:val="right"/>
              <w:rPr>
                <w:b/>
              </w:rPr>
            </w:pPr>
          </w:p>
        </w:tc>
      </w:tr>
      <w:tr w:rsidR="007A3B14" w:rsidRPr="002B5D31" w14:paraId="238EA7B5" w14:textId="77777777" w:rsidTr="009A6628">
        <w:tc>
          <w:tcPr>
            <w:tcW w:w="4491" w:type="dxa"/>
          </w:tcPr>
          <w:p w14:paraId="4D25A9D7" w14:textId="551903B6" w:rsidR="007A3B14" w:rsidRPr="002B5D31" w:rsidRDefault="007A3B14" w:rsidP="009A6628">
            <w:pPr>
              <w:pStyle w:val="17"/>
              <w:ind w:firstLine="0"/>
            </w:pPr>
            <w:r w:rsidRPr="002B5D31">
              <w:rPr>
                <w:color w:val="000000" w:themeColor="text1"/>
              </w:rPr>
              <w:t>СОГЛАСОВАНО:</w:t>
            </w:r>
          </w:p>
        </w:tc>
        <w:tc>
          <w:tcPr>
            <w:tcW w:w="607" w:type="dxa"/>
          </w:tcPr>
          <w:p w14:paraId="38F16F87" w14:textId="77777777" w:rsidR="007A3B14" w:rsidRPr="002B5D31" w:rsidRDefault="007A3B14" w:rsidP="009A6628">
            <w:pPr>
              <w:pStyle w:val="17"/>
            </w:pPr>
          </w:p>
        </w:tc>
        <w:tc>
          <w:tcPr>
            <w:tcW w:w="4247" w:type="dxa"/>
          </w:tcPr>
          <w:p w14:paraId="21506064" w14:textId="74866C29" w:rsidR="007A3B14" w:rsidRPr="002B5D31" w:rsidRDefault="007A3B14" w:rsidP="009A6628">
            <w:pPr>
              <w:pStyle w:val="17"/>
              <w:ind w:firstLine="0"/>
            </w:pPr>
            <w:r w:rsidRPr="002B5D31">
              <w:rPr>
                <w:color w:val="000000" w:themeColor="text1"/>
              </w:rPr>
              <w:t>УТВЕРЖДАЮ:</w:t>
            </w:r>
          </w:p>
        </w:tc>
      </w:tr>
      <w:tr w:rsidR="007A3B14" w:rsidRPr="002B5D31" w14:paraId="3D63BDDF" w14:textId="77777777" w:rsidTr="009A6628">
        <w:tc>
          <w:tcPr>
            <w:tcW w:w="4491" w:type="dxa"/>
          </w:tcPr>
          <w:p w14:paraId="3B5E7EBD" w14:textId="1798EFF5" w:rsidR="007A3B14" w:rsidRPr="002B5D31" w:rsidRDefault="007A3B14" w:rsidP="006A4385">
            <w:pPr>
              <w:pStyle w:val="17"/>
              <w:ind w:firstLine="0"/>
              <w:jc w:val="left"/>
            </w:pPr>
            <w:r w:rsidRPr="002B5D31">
              <w:rPr>
                <w:color w:val="000000" w:themeColor="text1"/>
              </w:rPr>
              <w:t>Руководитель Аппарата</w:t>
            </w:r>
            <w:r w:rsidRPr="002B5D31">
              <w:rPr>
                <w:color w:val="000000" w:themeColor="text1"/>
              </w:rPr>
              <w:br/>
              <w:t>ЦИК России</w:t>
            </w:r>
          </w:p>
        </w:tc>
        <w:tc>
          <w:tcPr>
            <w:tcW w:w="607" w:type="dxa"/>
          </w:tcPr>
          <w:p w14:paraId="3330EB4F" w14:textId="77777777" w:rsidR="007A3B14" w:rsidRPr="002B5D31" w:rsidRDefault="007A3B14" w:rsidP="009A6628">
            <w:pPr>
              <w:pStyle w:val="17"/>
              <w:jc w:val="left"/>
            </w:pPr>
          </w:p>
        </w:tc>
        <w:tc>
          <w:tcPr>
            <w:tcW w:w="4247" w:type="dxa"/>
          </w:tcPr>
          <w:p w14:paraId="114455A5" w14:textId="70D2C8AC" w:rsidR="007A3B14" w:rsidRPr="002B5D31" w:rsidRDefault="00475BD0" w:rsidP="006A4385">
            <w:pPr>
              <w:pStyle w:val="17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Исполнительный</w:t>
            </w:r>
            <w:r w:rsidRPr="002B5D31">
              <w:rPr>
                <w:color w:val="000000" w:themeColor="text1"/>
              </w:rPr>
              <w:t xml:space="preserve"> </w:t>
            </w:r>
            <w:r w:rsidR="007A3B14" w:rsidRPr="002B5D31">
              <w:rPr>
                <w:color w:val="000000" w:themeColor="text1"/>
              </w:rPr>
              <w:t>директор</w:t>
            </w:r>
          </w:p>
          <w:p w14:paraId="76BFF696" w14:textId="059655D7" w:rsidR="007A3B14" w:rsidRPr="002B5D31" w:rsidRDefault="007A3B14" w:rsidP="009A6628">
            <w:pPr>
              <w:pStyle w:val="17"/>
              <w:ind w:firstLine="0"/>
              <w:jc w:val="left"/>
            </w:pPr>
            <w:r w:rsidRPr="002B5D31">
              <w:rPr>
                <w:color w:val="000000" w:themeColor="text1"/>
              </w:rPr>
              <w:t>ООО «</w:t>
            </w:r>
            <w:proofErr w:type="spellStart"/>
            <w:r w:rsidRPr="002B5D31">
              <w:rPr>
                <w:color w:val="000000" w:themeColor="text1"/>
              </w:rPr>
              <w:t>Датурум</w:t>
            </w:r>
            <w:proofErr w:type="spellEnd"/>
            <w:r w:rsidRPr="002B5D31">
              <w:rPr>
                <w:color w:val="000000" w:themeColor="text1"/>
              </w:rPr>
              <w:t>»</w:t>
            </w:r>
          </w:p>
        </w:tc>
      </w:tr>
      <w:tr w:rsidR="007A3B14" w:rsidRPr="002B5D31" w14:paraId="48A6F81F" w14:textId="77777777" w:rsidTr="009A6628">
        <w:tc>
          <w:tcPr>
            <w:tcW w:w="4491" w:type="dxa"/>
          </w:tcPr>
          <w:p w14:paraId="3677E4B6" w14:textId="77777777" w:rsidR="007A3B14" w:rsidRPr="002B5D31" w:rsidRDefault="007A3B14" w:rsidP="006A4385">
            <w:pPr>
              <w:pStyle w:val="17"/>
              <w:ind w:firstLine="0"/>
              <w:jc w:val="left"/>
            </w:pPr>
          </w:p>
        </w:tc>
        <w:tc>
          <w:tcPr>
            <w:tcW w:w="607" w:type="dxa"/>
          </w:tcPr>
          <w:p w14:paraId="308DE5A5" w14:textId="77777777" w:rsidR="007A3B14" w:rsidRPr="002B5D31" w:rsidRDefault="007A3B14" w:rsidP="009A6628">
            <w:pPr>
              <w:pStyle w:val="17"/>
            </w:pPr>
          </w:p>
        </w:tc>
        <w:tc>
          <w:tcPr>
            <w:tcW w:w="4247" w:type="dxa"/>
          </w:tcPr>
          <w:p w14:paraId="4EAFC860" w14:textId="77777777" w:rsidR="007A3B14" w:rsidRPr="002B5D31" w:rsidRDefault="007A3B14" w:rsidP="009A6628">
            <w:pPr>
              <w:pStyle w:val="17"/>
              <w:ind w:firstLine="0"/>
            </w:pPr>
          </w:p>
        </w:tc>
      </w:tr>
      <w:tr w:rsidR="007A3B14" w:rsidRPr="002B5D31" w14:paraId="65B48DAB" w14:textId="77777777" w:rsidTr="009A6628">
        <w:tc>
          <w:tcPr>
            <w:tcW w:w="4491" w:type="dxa"/>
          </w:tcPr>
          <w:p w14:paraId="488990A8" w14:textId="6ECD110F" w:rsidR="007A3B14" w:rsidRPr="002B5D31" w:rsidRDefault="007A3B14" w:rsidP="009A6628">
            <w:pPr>
              <w:pStyle w:val="17"/>
              <w:ind w:firstLine="0"/>
            </w:pPr>
            <w:r w:rsidRPr="002B5D31">
              <w:rPr>
                <w:color w:val="000000" w:themeColor="text1"/>
              </w:rPr>
              <w:t xml:space="preserve">_________________/ </w:t>
            </w:r>
            <w:proofErr w:type="spellStart"/>
            <w:r w:rsidRPr="002B5D31">
              <w:rPr>
                <w:color w:val="000000" w:themeColor="text1"/>
              </w:rPr>
              <w:t>О.В.Боброва</w:t>
            </w:r>
            <w:proofErr w:type="spellEnd"/>
          </w:p>
        </w:tc>
        <w:tc>
          <w:tcPr>
            <w:tcW w:w="607" w:type="dxa"/>
          </w:tcPr>
          <w:p w14:paraId="607F5D3D" w14:textId="77777777" w:rsidR="007A3B14" w:rsidRPr="002B5D31" w:rsidRDefault="007A3B14" w:rsidP="009A6628">
            <w:pPr>
              <w:pStyle w:val="17"/>
            </w:pPr>
          </w:p>
        </w:tc>
        <w:tc>
          <w:tcPr>
            <w:tcW w:w="4247" w:type="dxa"/>
          </w:tcPr>
          <w:p w14:paraId="1128CFB2" w14:textId="61695ECD" w:rsidR="007A3B14" w:rsidRPr="002B5D31" w:rsidRDefault="007A3B14" w:rsidP="009A6628">
            <w:pPr>
              <w:pStyle w:val="17"/>
              <w:ind w:firstLine="0"/>
            </w:pPr>
            <w:r w:rsidRPr="002B5D31">
              <w:rPr>
                <w:color w:val="000000" w:themeColor="text1"/>
              </w:rPr>
              <w:t xml:space="preserve">_________________/ </w:t>
            </w:r>
            <w:proofErr w:type="spellStart"/>
            <w:r w:rsidR="00475BD0">
              <w:rPr>
                <w:color w:val="000000" w:themeColor="text1"/>
              </w:rPr>
              <w:t>Е.С.Темир</w:t>
            </w:r>
            <w:proofErr w:type="spellEnd"/>
          </w:p>
        </w:tc>
      </w:tr>
      <w:tr w:rsidR="007A3B14" w:rsidRPr="002B5D31" w14:paraId="42968127" w14:textId="77777777" w:rsidTr="009A6628">
        <w:tc>
          <w:tcPr>
            <w:tcW w:w="4491" w:type="dxa"/>
          </w:tcPr>
          <w:p w14:paraId="5AABC730" w14:textId="601B59E0" w:rsidR="007A3B14" w:rsidRPr="002B5D31" w:rsidRDefault="007A3B14" w:rsidP="009A6628">
            <w:pPr>
              <w:pStyle w:val="17"/>
              <w:ind w:firstLine="0"/>
            </w:pPr>
            <w:r w:rsidRPr="002B5D31">
              <w:rPr>
                <w:color w:val="000000" w:themeColor="text1"/>
              </w:rPr>
              <w:t>МП(подпись)</w:t>
            </w:r>
          </w:p>
        </w:tc>
        <w:tc>
          <w:tcPr>
            <w:tcW w:w="607" w:type="dxa"/>
          </w:tcPr>
          <w:p w14:paraId="0B057620" w14:textId="77777777" w:rsidR="007A3B14" w:rsidRPr="002B5D31" w:rsidRDefault="007A3B14" w:rsidP="009A6628">
            <w:pPr>
              <w:pStyle w:val="17"/>
            </w:pPr>
          </w:p>
        </w:tc>
        <w:tc>
          <w:tcPr>
            <w:tcW w:w="4247" w:type="dxa"/>
          </w:tcPr>
          <w:p w14:paraId="6B915C80" w14:textId="6E7D1312" w:rsidR="007A3B14" w:rsidRPr="002B5D31" w:rsidRDefault="007A3B14" w:rsidP="009A6628">
            <w:pPr>
              <w:pStyle w:val="17"/>
              <w:ind w:firstLine="0"/>
            </w:pPr>
            <w:r w:rsidRPr="002B5D31">
              <w:rPr>
                <w:color w:val="000000" w:themeColor="text1"/>
              </w:rPr>
              <w:t>МП(подпись)</w:t>
            </w:r>
          </w:p>
        </w:tc>
      </w:tr>
      <w:tr w:rsidR="007A3B14" w:rsidRPr="002B5D31" w14:paraId="51C826D3" w14:textId="77777777" w:rsidTr="009A6628">
        <w:tc>
          <w:tcPr>
            <w:tcW w:w="4491" w:type="dxa"/>
          </w:tcPr>
          <w:p w14:paraId="22E5892A" w14:textId="2266C31A" w:rsidR="007A3B14" w:rsidRPr="002B5D31" w:rsidRDefault="007A3B14" w:rsidP="009A6628">
            <w:pPr>
              <w:pStyle w:val="17"/>
              <w:ind w:firstLine="0"/>
            </w:pPr>
            <w:r w:rsidRPr="002B5D31">
              <w:rPr>
                <w:color w:val="000000" w:themeColor="text1"/>
              </w:rPr>
              <w:t>«____» __________ 202</w:t>
            </w:r>
            <w:r w:rsidR="008E7867">
              <w:rPr>
                <w:color w:val="000000" w:themeColor="text1"/>
              </w:rPr>
              <w:t>1</w:t>
            </w:r>
          </w:p>
        </w:tc>
        <w:tc>
          <w:tcPr>
            <w:tcW w:w="607" w:type="dxa"/>
          </w:tcPr>
          <w:p w14:paraId="5ACBDB7C" w14:textId="77777777" w:rsidR="007A3B14" w:rsidRPr="002B5D31" w:rsidRDefault="007A3B14" w:rsidP="009A6628">
            <w:pPr>
              <w:pStyle w:val="17"/>
            </w:pPr>
          </w:p>
        </w:tc>
        <w:tc>
          <w:tcPr>
            <w:tcW w:w="4247" w:type="dxa"/>
          </w:tcPr>
          <w:p w14:paraId="59B00BF9" w14:textId="5B57941C" w:rsidR="007A3B14" w:rsidRPr="002B5D31" w:rsidRDefault="007A3B14" w:rsidP="009A6628">
            <w:pPr>
              <w:pStyle w:val="17"/>
              <w:ind w:firstLine="0"/>
            </w:pPr>
            <w:r w:rsidRPr="002B5D31">
              <w:rPr>
                <w:color w:val="000000" w:themeColor="text1"/>
              </w:rPr>
              <w:t>«____» __________ 202</w:t>
            </w:r>
            <w:r w:rsidR="008E7867">
              <w:rPr>
                <w:color w:val="000000" w:themeColor="text1"/>
              </w:rPr>
              <w:t>1</w:t>
            </w:r>
          </w:p>
        </w:tc>
      </w:tr>
    </w:tbl>
    <w:p w14:paraId="06863E8E" w14:textId="77777777" w:rsidR="009A6628" w:rsidRPr="002B5D31" w:rsidRDefault="009A6628" w:rsidP="009A6628">
      <w:pPr>
        <w:ind w:firstLine="0"/>
        <w:jc w:val="center"/>
      </w:pPr>
    </w:p>
    <w:p w14:paraId="671A6F27" w14:textId="70D95B64" w:rsidR="009A6628" w:rsidRPr="002B5D31" w:rsidRDefault="009A6628" w:rsidP="009A6628">
      <w:pPr>
        <w:ind w:firstLine="0"/>
        <w:jc w:val="center"/>
      </w:pPr>
    </w:p>
    <w:p w14:paraId="7C271364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  <w:r w:rsidRPr="002B5D31">
        <w:rPr>
          <w:sz w:val="28"/>
          <w:szCs w:val="28"/>
        </w:rPr>
        <w:t xml:space="preserve">ДОРАБОТКА ФУНКЦИОНАЛЬНЫХ ВОЗМОЖНОСТЕЙ ПРОГРАММНОГО </w:t>
      </w:r>
      <w:proofErr w:type="gramStart"/>
      <w:r w:rsidRPr="002B5D31">
        <w:rPr>
          <w:sz w:val="28"/>
          <w:szCs w:val="28"/>
        </w:rPr>
        <w:t>ОБЕСПЕЧЕНИЯ</w:t>
      </w:r>
      <w:r w:rsidRPr="002B5D31">
        <w:rPr>
          <w:sz w:val="28"/>
          <w:szCs w:val="28"/>
        </w:rPr>
        <w:br/>
        <w:t>«</w:t>
      </w:r>
      <w:proofErr w:type="gramEnd"/>
      <w:r w:rsidRPr="002B5D31">
        <w:rPr>
          <w:sz w:val="28"/>
          <w:szCs w:val="28"/>
        </w:rPr>
        <w:t>ИНТЕРАКТИВНЫЙ РАБОЧИЙ БЛОКНОТ УИК»</w:t>
      </w:r>
    </w:p>
    <w:p w14:paraId="021FD692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</w:p>
    <w:p w14:paraId="1A776074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</w:p>
    <w:p w14:paraId="70BC0B92" w14:textId="28F20490" w:rsidR="009A6628" w:rsidRPr="002B5D31" w:rsidRDefault="009A6628" w:rsidP="009A6628">
      <w:pPr>
        <w:pStyle w:val="17"/>
        <w:ind w:firstLine="0"/>
        <w:jc w:val="center"/>
        <w:rPr>
          <w:b/>
          <w:sz w:val="32"/>
          <w:szCs w:val="32"/>
        </w:rPr>
      </w:pPr>
      <w:r w:rsidRPr="002B5D31">
        <w:rPr>
          <w:b/>
          <w:sz w:val="32"/>
          <w:szCs w:val="32"/>
        </w:rPr>
        <w:t>Руководство администратора</w:t>
      </w:r>
    </w:p>
    <w:p w14:paraId="7914D12D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</w:p>
    <w:p w14:paraId="2EA9B631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  <w:r w:rsidRPr="002B5D31">
        <w:rPr>
          <w:sz w:val="28"/>
          <w:szCs w:val="28"/>
        </w:rPr>
        <w:t>ЛИСТ УТВЕРЖДЕНИЯ</w:t>
      </w:r>
    </w:p>
    <w:p w14:paraId="3FBF3F9B" w14:textId="67728499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  <w:r w:rsidRPr="00475BD0">
        <w:rPr>
          <w:sz w:val="28"/>
          <w:szCs w:val="28"/>
        </w:rPr>
        <w:t>RU.12869045.ИРБ</w:t>
      </w:r>
      <w:r w:rsidR="00475BD0" w:rsidRPr="00475BD0">
        <w:rPr>
          <w:sz w:val="28"/>
          <w:szCs w:val="28"/>
        </w:rPr>
        <w:t>-02</w:t>
      </w:r>
      <w:r w:rsidRPr="00475BD0">
        <w:rPr>
          <w:sz w:val="28"/>
          <w:szCs w:val="28"/>
        </w:rPr>
        <w:t>.91-ЛУ</w:t>
      </w:r>
    </w:p>
    <w:p w14:paraId="26F7F3ED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</w:p>
    <w:p w14:paraId="1155A40A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  <w:r w:rsidRPr="002B5D31">
        <w:rPr>
          <w:sz w:val="28"/>
          <w:szCs w:val="28"/>
        </w:rPr>
        <w:t>ГОСУДАРСТВЕННЫЙ КОНТРАКТ</w:t>
      </w:r>
    </w:p>
    <w:p w14:paraId="1D82DE6A" w14:textId="081EB3EB" w:rsidR="009A6628" w:rsidRPr="002B5D31" w:rsidRDefault="005F6EE8" w:rsidP="005F6EE8">
      <w:pPr>
        <w:pStyle w:val="17"/>
        <w:ind w:firstLine="0"/>
        <w:jc w:val="center"/>
        <w:rPr>
          <w:sz w:val="28"/>
          <w:szCs w:val="28"/>
        </w:rPr>
      </w:pPr>
      <w:r w:rsidRPr="002B5D31">
        <w:rPr>
          <w:sz w:val="28"/>
          <w:szCs w:val="28"/>
        </w:rPr>
        <w:t xml:space="preserve">№ </w:t>
      </w:r>
      <w:r w:rsidRPr="0084758F">
        <w:rPr>
          <w:sz w:val="28"/>
          <w:szCs w:val="28"/>
        </w:rPr>
        <w:t>0348100021021000004-0008931-01</w:t>
      </w:r>
      <w:r w:rsidRPr="002B5D31">
        <w:rPr>
          <w:sz w:val="28"/>
          <w:szCs w:val="28"/>
        </w:rPr>
        <w:t xml:space="preserve"> от </w:t>
      </w:r>
      <w:r>
        <w:rPr>
          <w:sz w:val="28"/>
          <w:szCs w:val="28"/>
        </w:rPr>
        <w:t>06</w:t>
      </w:r>
      <w:r w:rsidRPr="002B5D31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2B5D31">
        <w:rPr>
          <w:sz w:val="28"/>
          <w:szCs w:val="28"/>
        </w:rPr>
        <w:t>.202</w:t>
      </w:r>
      <w:r>
        <w:rPr>
          <w:sz w:val="28"/>
          <w:szCs w:val="28"/>
        </w:rPr>
        <w:t>1 г.</w:t>
      </w:r>
    </w:p>
    <w:p w14:paraId="409B46A0" w14:textId="77777777" w:rsidR="009A6628" w:rsidRPr="002B5D31" w:rsidRDefault="009A6628" w:rsidP="009A6628">
      <w:pPr>
        <w:ind w:firstLine="0"/>
        <w:jc w:val="center"/>
      </w:pPr>
    </w:p>
    <w:p w14:paraId="1FF131DB" w14:textId="77777777" w:rsidR="009A6628" w:rsidRPr="002B5D31" w:rsidRDefault="009A6628" w:rsidP="009A6628">
      <w:pPr>
        <w:ind w:firstLine="0"/>
        <w:jc w:val="center"/>
      </w:pPr>
    </w:p>
    <w:p w14:paraId="03126E36" w14:textId="77777777" w:rsidR="009A6628" w:rsidRPr="002B5D31" w:rsidRDefault="009A6628" w:rsidP="009A6628">
      <w:pPr>
        <w:ind w:firstLine="0"/>
        <w:jc w:val="center"/>
      </w:pPr>
    </w:p>
    <w:p w14:paraId="751AC450" w14:textId="77777777" w:rsidR="009A6628" w:rsidRPr="002B5D31" w:rsidRDefault="009A6628" w:rsidP="009A6628">
      <w:pPr>
        <w:ind w:firstLine="0"/>
        <w:jc w:val="center"/>
      </w:pPr>
    </w:p>
    <w:p w14:paraId="6929F083" w14:textId="77777777" w:rsidR="009A6628" w:rsidRPr="002B5D31" w:rsidRDefault="009A6628" w:rsidP="009A6628">
      <w:pPr>
        <w:ind w:firstLine="0"/>
        <w:jc w:val="center"/>
      </w:pPr>
    </w:p>
    <w:p w14:paraId="08FCB459" w14:textId="32788224" w:rsidR="009A6628" w:rsidRDefault="009A6628" w:rsidP="009A6628">
      <w:pPr>
        <w:ind w:firstLine="0"/>
        <w:jc w:val="center"/>
      </w:pPr>
    </w:p>
    <w:p w14:paraId="54255D0B" w14:textId="386F5127" w:rsidR="00475BD0" w:rsidRDefault="00475BD0" w:rsidP="009A6628">
      <w:pPr>
        <w:ind w:firstLine="0"/>
        <w:jc w:val="center"/>
      </w:pPr>
    </w:p>
    <w:p w14:paraId="21891D10" w14:textId="242CA4C3" w:rsidR="00475BD0" w:rsidRDefault="00475BD0" w:rsidP="009A6628">
      <w:pPr>
        <w:ind w:firstLine="0"/>
        <w:jc w:val="center"/>
      </w:pPr>
    </w:p>
    <w:p w14:paraId="5FB99E49" w14:textId="6EFA415D" w:rsidR="00475BD0" w:rsidRDefault="00475BD0" w:rsidP="009A6628">
      <w:pPr>
        <w:ind w:firstLine="0"/>
        <w:jc w:val="center"/>
      </w:pPr>
    </w:p>
    <w:p w14:paraId="11AA8DBD" w14:textId="570C565D" w:rsidR="00475BD0" w:rsidRDefault="00475BD0" w:rsidP="009A6628">
      <w:pPr>
        <w:ind w:firstLine="0"/>
        <w:jc w:val="center"/>
      </w:pPr>
    </w:p>
    <w:p w14:paraId="0F5A0B4D" w14:textId="0C703077" w:rsidR="00475BD0" w:rsidRDefault="00475BD0" w:rsidP="009A6628">
      <w:pPr>
        <w:ind w:firstLine="0"/>
        <w:jc w:val="center"/>
      </w:pPr>
    </w:p>
    <w:p w14:paraId="46FFEE24" w14:textId="635FBBA9" w:rsidR="00475BD0" w:rsidRDefault="00475BD0" w:rsidP="009A6628">
      <w:pPr>
        <w:ind w:firstLine="0"/>
        <w:jc w:val="center"/>
      </w:pPr>
    </w:p>
    <w:p w14:paraId="6AAF2167" w14:textId="5BA1528B" w:rsidR="00475BD0" w:rsidRDefault="00475BD0" w:rsidP="009A6628">
      <w:pPr>
        <w:ind w:firstLine="0"/>
        <w:jc w:val="center"/>
      </w:pPr>
    </w:p>
    <w:p w14:paraId="3C808C25" w14:textId="77777777" w:rsidR="00475BD0" w:rsidRPr="002B5D31" w:rsidRDefault="00475BD0" w:rsidP="009A6628">
      <w:pPr>
        <w:ind w:firstLine="0"/>
        <w:jc w:val="center"/>
      </w:pPr>
    </w:p>
    <w:p w14:paraId="2919A26A" w14:textId="77777777" w:rsidR="009A6628" w:rsidRPr="002B5D31" w:rsidRDefault="009A6628" w:rsidP="00475BD0">
      <w:pPr>
        <w:ind w:firstLine="0"/>
      </w:pPr>
    </w:p>
    <w:p w14:paraId="57788BB5" w14:textId="1CE9052E" w:rsidR="009A6628" w:rsidRPr="002B5D31" w:rsidRDefault="009A6628" w:rsidP="009A6628">
      <w:pPr>
        <w:ind w:firstLine="0"/>
        <w:jc w:val="center"/>
      </w:pPr>
      <w:r w:rsidRPr="002B5D31">
        <w:t>Москва, 202</w:t>
      </w:r>
      <w:r w:rsidR="008E7867">
        <w:t>1</w:t>
      </w:r>
    </w:p>
    <w:p w14:paraId="4694785E" w14:textId="77777777" w:rsidR="009A6628" w:rsidRPr="002B5D31" w:rsidRDefault="009A6628" w:rsidP="009A6628">
      <w:pPr>
        <w:sectPr w:rsidR="009A6628" w:rsidRPr="002B5D31" w:rsidSect="00E57010">
          <w:footerReference w:type="even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8DA9147" w14:textId="77777777" w:rsidR="009A6628" w:rsidRPr="002B5D31" w:rsidRDefault="009A6628" w:rsidP="009A6628">
      <w:pPr>
        <w:pStyle w:val="17"/>
        <w:ind w:firstLine="0"/>
        <w:rPr>
          <w:sz w:val="28"/>
          <w:szCs w:val="28"/>
        </w:rPr>
      </w:pPr>
      <w:r w:rsidRPr="002B5D31">
        <w:rPr>
          <w:sz w:val="28"/>
          <w:szCs w:val="28"/>
        </w:rPr>
        <w:lastRenderedPageBreak/>
        <w:t>УТВЕРЖДЕН</w:t>
      </w:r>
    </w:p>
    <w:p w14:paraId="0404368D" w14:textId="79826BEE" w:rsidR="009A6628" w:rsidRPr="002B5D31" w:rsidRDefault="009A6628" w:rsidP="009A6628">
      <w:pPr>
        <w:pStyle w:val="17"/>
        <w:ind w:firstLine="0"/>
        <w:rPr>
          <w:sz w:val="28"/>
          <w:szCs w:val="28"/>
        </w:rPr>
      </w:pPr>
      <w:r w:rsidRPr="00475BD0">
        <w:rPr>
          <w:sz w:val="28"/>
          <w:szCs w:val="28"/>
        </w:rPr>
        <w:t>RU.12869045.ИРБ</w:t>
      </w:r>
      <w:r w:rsidR="00475BD0" w:rsidRPr="00475BD0">
        <w:rPr>
          <w:sz w:val="28"/>
          <w:szCs w:val="28"/>
        </w:rPr>
        <w:t>-02</w:t>
      </w:r>
      <w:r w:rsidRPr="00475BD0">
        <w:rPr>
          <w:sz w:val="28"/>
          <w:szCs w:val="28"/>
        </w:rPr>
        <w:t>.91-ЛУ</w:t>
      </w:r>
    </w:p>
    <w:p w14:paraId="30AD65F6" w14:textId="77777777" w:rsidR="009A6628" w:rsidRPr="002B5D31" w:rsidRDefault="009A6628" w:rsidP="009A6628"/>
    <w:p w14:paraId="072D64B0" w14:textId="77777777" w:rsidR="009A6628" w:rsidRPr="002B5D31" w:rsidRDefault="009A6628" w:rsidP="009A6628"/>
    <w:p w14:paraId="737C7100" w14:textId="77777777" w:rsidR="009A6628" w:rsidRPr="002B5D31" w:rsidRDefault="009A6628" w:rsidP="009A6628"/>
    <w:p w14:paraId="08080EA1" w14:textId="77777777" w:rsidR="009A6628" w:rsidRPr="002B5D31" w:rsidRDefault="009A6628" w:rsidP="009A6628"/>
    <w:p w14:paraId="3825F31B" w14:textId="77777777" w:rsidR="009A6628" w:rsidRPr="002B5D31" w:rsidRDefault="009A6628" w:rsidP="009A6628"/>
    <w:p w14:paraId="22EC2AA0" w14:textId="77777777" w:rsidR="009A6628" w:rsidRPr="002B5D31" w:rsidRDefault="009A6628" w:rsidP="009A6628"/>
    <w:p w14:paraId="0AA6FE2A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  <w:r w:rsidRPr="002B5D31">
        <w:rPr>
          <w:sz w:val="28"/>
          <w:szCs w:val="28"/>
        </w:rPr>
        <w:t xml:space="preserve">ДОРАБОТКА ФУНКЦИОНАЛЬНЫХ ВОЗМОЖНОСТЕЙ ПРОГРАММНОГО </w:t>
      </w:r>
      <w:proofErr w:type="gramStart"/>
      <w:r w:rsidRPr="002B5D31">
        <w:rPr>
          <w:sz w:val="28"/>
          <w:szCs w:val="28"/>
        </w:rPr>
        <w:t>ОБЕСПЕЧЕНИЯ</w:t>
      </w:r>
      <w:r w:rsidRPr="002B5D31">
        <w:rPr>
          <w:sz w:val="28"/>
          <w:szCs w:val="28"/>
        </w:rPr>
        <w:br/>
        <w:t>«</w:t>
      </w:r>
      <w:proofErr w:type="gramEnd"/>
      <w:r w:rsidRPr="002B5D31">
        <w:rPr>
          <w:sz w:val="28"/>
          <w:szCs w:val="28"/>
        </w:rPr>
        <w:t>ИНТЕРАКТИВНЫЙ РАБОЧИЙ БЛОКНОТ УИК»</w:t>
      </w:r>
    </w:p>
    <w:p w14:paraId="4371555E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</w:p>
    <w:p w14:paraId="6DE4D542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</w:p>
    <w:p w14:paraId="7ED62435" w14:textId="216CA5A5" w:rsidR="009A6628" w:rsidRPr="002B5D31" w:rsidRDefault="009A6628" w:rsidP="009A6628">
      <w:pPr>
        <w:pStyle w:val="17"/>
        <w:ind w:firstLine="0"/>
        <w:jc w:val="center"/>
        <w:rPr>
          <w:b/>
          <w:sz w:val="32"/>
          <w:szCs w:val="32"/>
        </w:rPr>
      </w:pPr>
      <w:r w:rsidRPr="002B5D31">
        <w:rPr>
          <w:b/>
          <w:sz w:val="32"/>
          <w:szCs w:val="32"/>
        </w:rPr>
        <w:t>Руководство администратора</w:t>
      </w:r>
    </w:p>
    <w:p w14:paraId="7838005C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</w:p>
    <w:p w14:paraId="1772B40C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</w:p>
    <w:p w14:paraId="2671F61F" w14:textId="7AFD988D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  <w:r w:rsidRPr="00475BD0">
        <w:rPr>
          <w:sz w:val="28"/>
          <w:szCs w:val="28"/>
        </w:rPr>
        <w:t>RU.12869045.ИРБ</w:t>
      </w:r>
      <w:r w:rsidR="00475BD0" w:rsidRPr="00475BD0">
        <w:rPr>
          <w:sz w:val="28"/>
          <w:szCs w:val="28"/>
        </w:rPr>
        <w:t>-02</w:t>
      </w:r>
      <w:r w:rsidRPr="00475BD0">
        <w:rPr>
          <w:sz w:val="28"/>
          <w:szCs w:val="28"/>
        </w:rPr>
        <w:t>.91</w:t>
      </w:r>
    </w:p>
    <w:p w14:paraId="7CFBBADB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</w:p>
    <w:p w14:paraId="603C5B38" w14:textId="77777777" w:rsidR="009A6628" w:rsidRPr="002B5D31" w:rsidRDefault="009A6628" w:rsidP="009A6628">
      <w:pPr>
        <w:pStyle w:val="17"/>
        <w:ind w:firstLine="0"/>
        <w:jc w:val="center"/>
        <w:rPr>
          <w:sz w:val="28"/>
          <w:szCs w:val="28"/>
        </w:rPr>
      </w:pPr>
      <w:r w:rsidRPr="002B5D31">
        <w:rPr>
          <w:sz w:val="28"/>
          <w:szCs w:val="28"/>
        </w:rPr>
        <w:t>ГОСУДАРСТВЕННЫЙ КОНТРАКТ</w:t>
      </w:r>
    </w:p>
    <w:p w14:paraId="06845055" w14:textId="2A8D3119" w:rsidR="009A6628" w:rsidRPr="002B5D31" w:rsidRDefault="005F6EE8" w:rsidP="005F6EE8">
      <w:pPr>
        <w:pStyle w:val="17"/>
        <w:ind w:firstLine="0"/>
        <w:jc w:val="center"/>
        <w:rPr>
          <w:sz w:val="28"/>
          <w:szCs w:val="28"/>
        </w:rPr>
      </w:pPr>
      <w:r w:rsidRPr="002B5D31">
        <w:rPr>
          <w:sz w:val="28"/>
          <w:szCs w:val="28"/>
        </w:rPr>
        <w:t xml:space="preserve">№ </w:t>
      </w:r>
      <w:r w:rsidRPr="0084758F">
        <w:rPr>
          <w:sz w:val="28"/>
          <w:szCs w:val="28"/>
        </w:rPr>
        <w:t>0348100021021000004-0008931-01</w:t>
      </w:r>
      <w:r w:rsidRPr="002B5D31">
        <w:rPr>
          <w:sz w:val="28"/>
          <w:szCs w:val="28"/>
        </w:rPr>
        <w:t xml:space="preserve"> от </w:t>
      </w:r>
      <w:r>
        <w:rPr>
          <w:sz w:val="28"/>
          <w:szCs w:val="28"/>
        </w:rPr>
        <w:t>06</w:t>
      </w:r>
      <w:r w:rsidRPr="002B5D31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2B5D31">
        <w:rPr>
          <w:sz w:val="28"/>
          <w:szCs w:val="28"/>
        </w:rPr>
        <w:t>.202</w:t>
      </w:r>
      <w:r>
        <w:rPr>
          <w:sz w:val="28"/>
          <w:szCs w:val="28"/>
        </w:rPr>
        <w:t>1 г.</w:t>
      </w:r>
    </w:p>
    <w:p w14:paraId="1D0A9051" w14:textId="77777777" w:rsidR="009A6628" w:rsidRPr="002B5D31" w:rsidRDefault="009A6628" w:rsidP="009A6628">
      <w:pPr>
        <w:ind w:firstLine="0"/>
        <w:jc w:val="center"/>
      </w:pPr>
    </w:p>
    <w:p w14:paraId="394F392F" w14:textId="6278D12B" w:rsidR="009A6628" w:rsidRPr="002B5D31" w:rsidRDefault="009A6628" w:rsidP="009A6628">
      <w:pPr>
        <w:ind w:firstLine="0"/>
        <w:jc w:val="center"/>
      </w:pPr>
      <w:r w:rsidRPr="004E3368">
        <w:rPr>
          <w:sz w:val="28"/>
          <w:szCs w:val="28"/>
        </w:rPr>
        <w:t xml:space="preserve">Листов </w:t>
      </w:r>
      <w:r w:rsidR="007E0EA8">
        <w:rPr>
          <w:sz w:val="28"/>
          <w:szCs w:val="28"/>
        </w:rPr>
        <w:t>107</w:t>
      </w:r>
    </w:p>
    <w:p w14:paraId="2F519E09" w14:textId="77777777" w:rsidR="009A6628" w:rsidRPr="002B5D31" w:rsidRDefault="009A6628" w:rsidP="009A6628"/>
    <w:p w14:paraId="69289091" w14:textId="77777777" w:rsidR="009A6628" w:rsidRPr="002B5D31" w:rsidRDefault="009A6628" w:rsidP="009A6628"/>
    <w:p w14:paraId="543EE796" w14:textId="77777777" w:rsidR="009A6628" w:rsidRPr="002B5D31" w:rsidRDefault="009A6628" w:rsidP="009A6628"/>
    <w:p w14:paraId="0C474853" w14:textId="77777777" w:rsidR="009A6628" w:rsidRPr="002B5D31" w:rsidRDefault="009A6628" w:rsidP="009A6628"/>
    <w:p w14:paraId="25AE6209" w14:textId="77777777" w:rsidR="009A6628" w:rsidRPr="002B5D31" w:rsidRDefault="009A6628" w:rsidP="009A6628"/>
    <w:p w14:paraId="2DF3AA7E" w14:textId="77777777" w:rsidR="009A6628" w:rsidRPr="002B5D31" w:rsidRDefault="009A6628" w:rsidP="009A6628"/>
    <w:p w14:paraId="77E07897" w14:textId="77777777" w:rsidR="009A6628" w:rsidRPr="002B5D31" w:rsidRDefault="009A6628" w:rsidP="009A6628"/>
    <w:p w14:paraId="797F2A5E" w14:textId="77777777" w:rsidR="009A6628" w:rsidRPr="002B5D31" w:rsidRDefault="009A6628" w:rsidP="009A6628"/>
    <w:p w14:paraId="1E895F8C" w14:textId="77777777" w:rsidR="009A6628" w:rsidRPr="002B5D31" w:rsidRDefault="009A6628" w:rsidP="009A6628"/>
    <w:p w14:paraId="17233A08" w14:textId="77777777" w:rsidR="009A6628" w:rsidRPr="002B5D31" w:rsidRDefault="009A6628" w:rsidP="009A6628"/>
    <w:p w14:paraId="40A07CF2" w14:textId="77777777" w:rsidR="005631EE" w:rsidRPr="002B5D31" w:rsidRDefault="005631EE" w:rsidP="009A6628"/>
    <w:p w14:paraId="3D75F2EA" w14:textId="77777777" w:rsidR="009A6628" w:rsidRPr="002B5D31" w:rsidRDefault="009A6628" w:rsidP="009A6628"/>
    <w:p w14:paraId="70F4C2B6" w14:textId="77777777" w:rsidR="009A6628" w:rsidRPr="002B5D31" w:rsidRDefault="009A6628" w:rsidP="009A6628"/>
    <w:p w14:paraId="78DEB9CC" w14:textId="193D9E06" w:rsidR="009A6628" w:rsidRPr="002B5D31" w:rsidRDefault="009A6628" w:rsidP="009A6628">
      <w:pPr>
        <w:ind w:firstLine="0"/>
        <w:jc w:val="center"/>
      </w:pPr>
      <w:r w:rsidRPr="002B5D31">
        <w:t>Москва, 202</w:t>
      </w:r>
      <w:r w:rsidR="005F6EE8">
        <w:t>1</w:t>
      </w:r>
    </w:p>
    <w:p w14:paraId="138AC6B7" w14:textId="77777777" w:rsidR="009A6628" w:rsidRPr="002B5D31" w:rsidRDefault="009A6628" w:rsidP="009A6628">
      <w:pPr>
        <w:ind w:firstLine="0"/>
        <w:jc w:val="center"/>
        <w:sectPr w:rsidR="009A6628" w:rsidRPr="002B5D31" w:rsidSect="00E57010">
          <w:headerReference w:type="default" r:id="rId9"/>
          <w:footerReference w:type="default" r:id="rId10"/>
          <w:headerReference w:type="first" r:id="rId11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DF61AD8" w14:textId="77777777" w:rsidR="009A6628" w:rsidRPr="002B5D31" w:rsidRDefault="009A6628" w:rsidP="009A6628">
      <w:pPr>
        <w:pStyle w:val="affff2"/>
      </w:pPr>
      <w:r w:rsidRPr="002B5D31">
        <w:lastRenderedPageBreak/>
        <w:t>Содержание</w:t>
      </w:r>
    </w:p>
    <w:p w14:paraId="4DC35B89" w14:textId="77777777" w:rsidR="009A06BD" w:rsidRPr="007460DF" w:rsidRDefault="00C23C9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2B5D31">
        <w:rPr>
          <w:b/>
        </w:rPr>
        <w:fldChar w:fldCharType="begin"/>
      </w:r>
      <w:r w:rsidRPr="002B5D31">
        <w:rPr>
          <w:b/>
        </w:rPr>
        <w:instrText xml:space="preserve"> TOC \o "1-3" \h \z \u </w:instrText>
      </w:r>
      <w:r w:rsidRPr="002B5D31">
        <w:rPr>
          <w:b/>
        </w:rPr>
        <w:fldChar w:fldCharType="separate"/>
      </w:r>
      <w:hyperlink w:anchor="_Toc57991486" w:history="1">
        <w:r w:rsidR="009A06BD" w:rsidRPr="007460DF">
          <w:rPr>
            <w:rStyle w:val="af"/>
          </w:rPr>
          <w:t>Термины, сокращения и определения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_Toc57991486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</w:t>
        </w:r>
        <w:r w:rsidR="009A06BD" w:rsidRPr="007460DF">
          <w:rPr>
            <w:webHidden/>
          </w:rPr>
          <w:fldChar w:fldCharType="end"/>
        </w:r>
      </w:hyperlink>
    </w:p>
    <w:p w14:paraId="5A9B70AF" w14:textId="77777777" w:rsidR="009A06BD" w:rsidRPr="007460DF" w:rsidRDefault="004634C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57991487" w:history="1">
        <w:r w:rsidR="009A06BD" w:rsidRPr="007460DF">
          <w:rPr>
            <w:rStyle w:val="af"/>
          </w:rPr>
          <w:t>1. Введение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_Toc57991487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7</w:t>
        </w:r>
        <w:r w:rsidR="009A06BD" w:rsidRPr="007460DF">
          <w:rPr>
            <w:webHidden/>
          </w:rPr>
          <w:fldChar w:fldCharType="end"/>
        </w:r>
      </w:hyperlink>
    </w:p>
    <w:p w14:paraId="183EC238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488" w:history="1">
        <w:r w:rsidR="009A06BD" w:rsidRPr="007460DF">
          <w:rPr>
            <w:rStyle w:val="af"/>
          </w:rPr>
          <w:t>1.1.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Область применения документа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_Toc57991488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7</w:t>
        </w:r>
        <w:r w:rsidR="009A06BD" w:rsidRPr="007460DF">
          <w:rPr>
            <w:webHidden/>
          </w:rPr>
          <w:fldChar w:fldCharType="end"/>
        </w:r>
      </w:hyperlink>
    </w:p>
    <w:p w14:paraId="3AAD8D40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489" w:history="1">
        <w:r w:rsidR="009A06BD" w:rsidRPr="007460DF">
          <w:rPr>
            <w:rStyle w:val="af"/>
          </w:rPr>
          <w:t>1.2.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Требования к уровню подготовки администраторов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_Toc57991489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7</w:t>
        </w:r>
        <w:r w:rsidR="009A06BD" w:rsidRPr="007460DF">
          <w:rPr>
            <w:webHidden/>
          </w:rPr>
          <w:fldChar w:fldCharType="end"/>
        </w:r>
      </w:hyperlink>
    </w:p>
    <w:p w14:paraId="2F109EDA" w14:textId="77777777" w:rsidR="009A06BD" w:rsidRPr="007460DF" w:rsidRDefault="004634C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57991490" w:history="1">
        <w:r w:rsidR="009A06BD" w:rsidRPr="007460DF">
          <w:rPr>
            <w:rStyle w:val="af"/>
          </w:rPr>
          <w:t>2. Назначение и условия выполнения программы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_Toc57991490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8</w:t>
        </w:r>
        <w:r w:rsidR="009A06BD" w:rsidRPr="007460DF">
          <w:rPr>
            <w:webHidden/>
          </w:rPr>
          <w:fldChar w:fldCharType="end"/>
        </w:r>
      </w:hyperlink>
    </w:p>
    <w:p w14:paraId="2BAAD96E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491" w:history="1">
        <w:r w:rsidR="009A06BD" w:rsidRPr="007460DF">
          <w:rPr>
            <w:rStyle w:val="af"/>
          </w:rPr>
          <w:t>2.1.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Назначение ИРБ УИК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_Toc57991491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8</w:t>
        </w:r>
        <w:r w:rsidR="009A06BD" w:rsidRPr="007460DF">
          <w:rPr>
            <w:webHidden/>
          </w:rPr>
          <w:fldChar w:fldCharType="end"/>
        </w:r>
      </w:hyperlink>
    </w:p>
    <w:p w14:paraId="54640855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492" w:history="1">
        <w:r w:rsidR="009A06BD" w:rsidRPr="007460DF">
          <w:rPr>
            <w:rStyle w:val="af"/>
          </w:rPr>
          <w:t>2.2.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Условия выполнения Программы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_Toc57991492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42</w:t>
        </w:r>
        <w:r w:rsidR="009A06BD" w:rsidRPr="007460DF">
          <w:rPr>
            <w:webHidden/>
          </w:rPr>
          <w:fldChar w:fldCharType="end"/>
        </w:r>
      </w:hyperlink>
    </w:p>
    <w:p w14:paraId="1CA087A3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493" w:history="1">
        <w:r w:rsidR="009A06BD" w:rsidRPr="007460DF">
          <w:rPr>
            <w:rStyle w:val="af"/>
          </w:rPr>
          <w:t>2.2.1.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Сведения о составе комплекса технических средств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_Toc57991493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42</w:t>
        </w:r>
        <w:r w:rsidR="009A06BD" w:rsidRPr="007460DF">
          <w:rPr>
            <w:webHidden/>
          </w:rPr>
          <w:fldChar w:fldCharType="end"/>
        </w:r>
      </w:hyperlink>
    </w:p>
    <w:p w14:paraId="55803B20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494" w:history="1">
        <w:r w:rsidR="009A06BD" w:rsidRPr="007460DF">
          <w:rPr>
            <w:rStyle w:val="af"/>
          </w:rPr>
          <w:t>2.2.2.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Сведения о составе программных средств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_Toc57991494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42</w:t>
        </w:r>
        <w:r w:rsidR="009A06BD" w:rsidRPr="007460DF">
          <w:rPr>
            <w:webHidden/>
          </w:rPr>
          <w:fldChar w:fldCharType="end"/>
        </w:r>
      </w:hyperlink>
    </w:p>
    <w:p w14:paraId="33691C55" w14:textId="77777777" w:rsidR="009A06BD" w:rsidRPr="007460DF" w:rsidRDefault="004634C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57991495" w:history="1">
        <w:r w:rsidR="009A06BD" w:rsidRPr="007460DF">
          <w:rPr>
            <w:rStyle w:val="af"/>
          </w:rPr>
          <w:t>3. Характеристики программы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_Toc57991495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44</w:t>
        </w:r>
        <w:r w:rsidR="009A06BD" w:rsidRPr="007460DF">
          <w:rPr>
            <w:webHidden/>
          </w:rPr>
          <w:fldChar w:fldCharType="end"/>
        </w:r>
      </w:hyperlink>
    </w:p>
    <w:p w14:paraId="6270BD52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496" w:history="1">
        <w:r w:rsidR="009A06BD" w:rsidRPr="007460DF">
          <w:rPr>
            <w:rStyle w:val="af"/>
          </w:rPr>
          <w:t>3.1.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Общие принципы работы программы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_Toc57991496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44</w:t>
        </w:r>
        <w:r w:rsidR="009A06BD" w:rsidRPr="007460DF">
          <w:rPr>
            <w:webHidden/>
          </w:rPr>
          <w:fldChar w:fldCharType="end"/>
        </w:r>
      </w:hyperlink>
    </w:p>
    <w:p w14:paraId="1A1BE7D4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497" w:history="1">
        <w:r w:rsidR="009A06BD" w:rsidRPr="007460DF">
          <w:rPr>
            <w:rStyle w:val="af"/>
          </w:rPr>
          <w:t>3.2.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Перечень автоматизированных функций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_Toc57991497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45</w:t>
        </w:r>
        <w:r w:rsidR="009A06BD" w:rsidRPr="007460DF">
          <w:rPr>
            <w:webHidden/>
          </w:rPr>
          <w:fldChar w:fldCharType="end"/>
        </w:r>
      </w:hyperlink>
    </w:p>
    <w:p w14:paraId="3B997F37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498" w:history="1">
        <w:r w:rsidR="009A06BD" w:rsidRPr="007460DF">
          <w:rPr>
            <w:rStyle w:val="af"/>
          </w:rPr>
          <w:t>3.3.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Режим работы прогр</w:t>
        </w:r>
        <w:bookmarkStart w:id="0" w:name="_GoBack"/>
        <w:bookmarkEnd w:id="0"/>
        <w:r w:rsidR="009A06BD" w:rsidRPr="007460DF">
          <w:rPr>
            <w:rStyle w:val="af"/>
          </w:rPr>
          <w:t>аммы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_Toc57991498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47</w:t>
        </w:r>
        <w:r w:rsidR="009A06BD" w:rsidRPr="007460DF">
          <w:rPr>
            <w:webHidden/>
          </w:rPr>
          <w:fldChar w:fldCharType="end"/>
        </w:r>
      </w:hyperlink>
    </w:p>
    <w:p w14:paraId="0AB23A99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499" w:history="1">
        <w:r w:rsidR="009A06BD" w:rsidRPr="007460DF">
          <w:rPr>
            <w:rStyle w:val="af"/>
          </w:rPr>
          <w:t>3.4.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Временные характеристики программы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_Toc57991499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47</w:t>
        </w:r>
        <w:r w:rsidR="009A06BD" w:rsidRPr="007460DF">
          <w:rPr>
            <w:webHidden/>
          </w:rPr>
          <w:fldChar w:fldCharType="end"/>
        </w:r>
      </w:hyperlink>
    </w:p>
    <w:p w14:paraId="727EBC59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00" w:history="1">
        <w:r w:rsidR="009A06BD" w:rsidRPr="007460DF">
          <w:rPr>
            <w:rStyle w:val="af"/>
          </w:rPr>
          <w:t>3.5.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Средства контроля правильности выполнения и самовосстанавливаемости программы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_Toc57991500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47</w:t>
        </w:r>
        <w:r w:rsidR="009A06BD" w:rsidRPr="007460DF">
          <w:rPr>
            <w:webHidden/>
          </w:rPr>
          <w:fldChar w:fldCharType="end"/>
        </w:r>
      </w:hyperlink>
    </w:p>
    <w:p w14:paraId="030C8817" w14:textId="77777777" w:rsidR="009A06BD" w:rsidRPr="007460DF" w:rsidRDefault="004634C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57991501" w:history="1">
        <w:r w:rsidR="009A06BD" w:rsidRPr="007460DF">
          <w:rPr>
            <w:rStyle w:val="af"/>
          </w:rPr>
          <w:t>4. Обращение администратора к программе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_Toc57991501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48</w:t>
        </w:r>
        <w:r w:rsidR="009A06BD" w:rsidRPr="007460DF">
          <w:rPr>
            <w:webHidden/>
          </w:rPr>
          <w:fldChar w:fldCharType="end"/>
        </w:r>
      </w:hyperlink>
    </w:p>
    <w:p w14:paraId="12CD8119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02" w:history="1">
        <w:r w:rsidR="009A06BD" w:rsidRPr="007460DF">
          <w:rPr>
            <w:rStyle w:val="af"/>
          </w:rPr>
          <w:t>4.1.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Работа с основным сценарием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_Toc57991502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48</w:t>
        </w:r>
        <w:r w:rsidR="009A06BD" w:rsidRPr="007460DF">
          <w:rPr>
            <w:webHidden/>
          </w:rPr>
          <w:fldChar w:fldCharType="end"/>
        </w:r>
      </w:hyperlink>
    </w:p>
    <w:p w14:paraId="70DE4C09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03" w:history="1">
        <w:r w:rsidR="009A06BD" w:rsidRPr="007460DF">
          <w:rPr>
            <w:rStyle w:val="af"/>
          </w:rPr>
          <w:t>4.1.1.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Общая информация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_Toc57991503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48</w:t>
        </w:r>
        <w:r w:rsidR="009A06BD" w:rsidRPr="007460DF">
          <w:rPr>
            <w:webHidden/>
          </w:rPr>
          <w:fldChar w:fldCharType="end"/>
        </w:r>
      </w:hyperlink>
    </w:p>
    <w:p w14:paraId="1B17EFB4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04" w:history="1">
        <w:r w:rsidR="009A06BD" w:rsidRPr="007460DF">
          <w:rPr>
            <w:rStyle w:val="af"/>
          </w:rPr>
          <w:t>4.1.2.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Изменение основного сценария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_Toc57991504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49</w:t>
        </w:r>
        <w:r w:rsidR="009A06BD" w:rsidRPr="007460DF">
          <w:rPr>
            <w:webHidden/>
          </w:rPr>
          <w:fldChar w:fldCharType="end"/>
        </w:r>
      </w:hyperlink>
    </w:p>
    <w:p w14:paraId="00539E97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05" w:history="1">
        <w:r w:rsidR="009A06BD" w:rsidRPr="007460DF">
          <w:rPr>
            <w:rStyle w:val="af"/>
          </w:rPr>
          <w:t>4.2.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Работа с задачами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_Toc57991505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50</w:t>
        </w:r>
        <w:r w:rsidR="009A06BD" w:rsidRPr="007460DF">
          <w:rPr>
            <w:webHidden/>
          </w:rPr>
          <w:fldChar w:fldCharType="end"/>
        </w:r>
      </w:hyperlink>
    </w:p>
    <w:p w14:paraId="22F7C44C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06" w:history="1">
        <w:r w:rsidR="009A06BD" w:rsidRPr="007460DF">
          <w:rPr>
            <w:rStyle w:val="af"/>
          </w:rPr>
          <w:t>4.2.1.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Общая информация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_Toc57991506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50</w:t>
        </w:r>
        <w:r w:rsidR="009A06BD" w:rsidRPr="007460DF">
          <w:rPr>
            <w:webHidden/>
          </w:rPr>
          <w:fldChar w:fldCharType="end"/>
        </w:r>
      </w:hyperlink>
    </w:p>
    <w:p w14:paraId="16326F5B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07" w:history="1">
        <w:r w:rsidR="009A06BD" w:rsidRPr="007460DF">
          <w:rPr>
            <w:rStyle w:val="af"/>
          </w:rPr>
          <w:t>4.2.2.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Создание новой задачи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_Toc57991507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51</w:t>
        </w:r>
        <w:r w:rsidR="009A06BD" w:rsidRPr="007460DF">
          <w:rPr>
            <w:webHidden/>
          </w:rPr>
          <w:fldChar w:fldCharType="end"/>
        </w:r>
      </w:hyperlink>
    </w:p>
    <w:p w14:paraId="27E6AC75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08" w:history="1">
        <w:r w:rsidR="009A06BD" w:rsidRPr="007460DF">
          <w:rPr>
            <w:rStyle w:val="af"/>
          </w:rPr>
          <w:t>4.2.3.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Изменение задачи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_Toc57991508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54</w:t>
        </w:r>
        <w:r w:rsidR="009A06BD" w:rsidRPr="007460DF">
          <w:rPr>
            <w:webHidden/>
          </w:rPr>
          <w:fldChar w:fldCharType="end"/>
        </w:r>
      </w:hyperlink>
    </w:p>
    <w:p w14:paraId="5772D966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09" w:history="1">
        <w:r w:rsidR="009A06BD" w:rsidRPr="007460DF">
          <w:rPr>
            <w:rStyle w:val="af"/>
          </w:rPr>
          <w:t>4.2.4.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Удаление существующей задачи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_Toc57991509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55</w:t>
        </w:r>
        <w:r w:rsidR="009A06BD" w:rsidRPr="007460DF">
          <w:rPr>
            <w:webHidden/>
          </w:rPr>
          <w:fldChar w:fldCharType="end"/>
        </w:r>
      </w:hyperlink>
    </w:p>
    <w:p w14:paraId="6C0AF02C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10" w:history="1">
        <w:r w:rsidR="009A06BD" w:rsidRPr="007460DF">
          <w:rPr>
            <w:rStyle w:val="af"/>
          </w:rPr>
          <w:t>4.3.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Работа с документами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_Toc57991510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57</w:t>
        </w:r>
        <w:r w:rsidR="009A06BD" w:rsidRPr="007460DF">
          <w:rPr>
            <w:webHidden/>
          </w:rPr>
          <w:fldChar w:fldCharType="end"/>
        </w:r>
      </w:hyperlink>
    </w:p>
    <w:p w14:paraId="7AACCB2E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11" w:history="1">
        <w:r w:rsidR="009A06BD" w:rsidRPr="007460DF">
          <w:rPr>
            <w:rStyle w:val="af"/>
          </w:rPr>
          <w:t>4.3.1.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Общая информация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_Toc57991511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57</w:t>
        </w:r>
        <w:r w:rsidR="009A06BD" w:rsidRPr="007460DF">
          <w:rPr>
            <w:webHidden/>
          </w:rPr>
          <w:fldChar w:fldCharType="end"/>
        </w:r>
      </w:hyperlink>
    </w:p>
    <w:p w14:paraId="51FBA603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12" w:history="1">
        <w:r w:rsidR="009A06BD" w:rsidRPr="007460DF">
          <w:rPr>
            <w:rStyle w:val="af"/>
          </w:rPr>
          <w:t>4.3.2.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Создание нового документа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_Toc57991512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57</w:t>
        </w:r>
        <w:r w:rsidR="009A06BD" w:rsidRPr="007460DF">
          <w:rPr>
            <w:webHidden/>
          </w:rPr>
          <w:fldChar w:fldCharType="end"/>
        </w:r>
      </w:hyperlink>
    </w:p>
    <w:p w14:paraId="3E1C9622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13" w:history="1">
        <w:r w:rsidR="009A06BD" w:rsidRPr="007460DF">
          <w:rPr>
            <w:rStyle w:val="af"/>
          </w:rPr>
          <w:t>4.3.3.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Удаление документа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_Toc57991513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60</w:t>
        </w:r>
        <w:r w:rsidR="009A06BD" w:rsidRPr="007460DF">
          <w:rPr>
            <w:webHidden/>
          </w:rPr>
          <w:fldChar w:fldCharType="end"/>
        </w:r>
      </w:hyperlink>
    </w:p>
    <w:p w14:paraId="69B87668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14" w:history="1">
        <w:r w:rsidR="009A06BD" w:rsidRPr="007460DF">
          <w:rPr>
            <w:rStyle w:val="af"/>
          </w:rPr>
          <w:t>4.3.4.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Добавление собственного комплекта документов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_Toc57991514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60</w:t>
        </w:r>
        <w:r w:rsidR="009A06BD" w:rsidRPr="007460DF">
          <w:rPr>
            <w:webHidden/>
          </w:rPr>
          <w:fldChar w:fldCharType="end"/>
        </w:r>
      </w:hyperlink>
    </w:p>
    <w:p w14:paraId="64A36EBD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15" w:history="1">
        <w:r w:rsidR="009A06BD" w:rsidRPr="007460DF">
          <w:rPr>
            <w:rStyle w:val="af"/>
          </w:rPr>
          <w:t>4.4.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Работа со справочниками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_Toc57991515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60</w:t>
        </w:r>
        <w:r w:rsidR="009A06BD" w:rsidRPr="007460DF">
          <w:rPr>
            <w:webHidden/>
          </w:rPr>
          <w:fldChar w:fldCharType="end"/>
        </w:r>
      </w:hyperlink>
    </w:p>
    <w:p w14:paraId="6CDC2545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16" w:history="1">
        <w:r w:rsidR="009A06BD" w:rsidRPr="007460DF">
          <w:rPr>
            <w:rStyle w:val="af"/>
          </w:rPr>
          <w:t>4.4.1.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Общая информация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_Toc57991516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60</w:t>
        </w:r>
        <w:r w:rsidR="009A06BD" w:rsidRPr="007460DF">
          <w:rPr>
            <w:webHidden/>
          </w:rPr>
          <w:fldChar w:fldCharType="end"/>
        </w:r>
      </w:hyperlink>
    </w:p>
    <w:p w14:paraId="548EB563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17" w:history="1">
        <w:r w:rsidR="009A06BD" w:rsidRPr="007460DF">
          <w:rPr>
            <w:rStyle w:val="af"/>
          </w:rPr>
          <w:t>4.4.2.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Редактирование справочников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_Toc57991517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60</w:t>
        </w:r>
        <w:r w:rsidR="009A06BD" w:rsidRPr="007460DF">
          <w:rPr>
            <w:webHidden/>
          </w:rPr>
          <w:fldChar w:fldCharType="end"/>
        </w:r>
      </w:hyperlink>
    </w:p>
    <w:p w14:paraId="01D17168" w14:textId="77777777" w:rsidR="009A06BD" w:rsidRPr="007460DF" w:rsidRDefault="004634C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57991518" w:history="1">
        <w:r w:rsidR="009A06BD" w:rsidRPr="007460DF">
          <w:rPr>
            <w:rStyle w:val="af"/>
          </w:rPr>
          <w:t>5. Входные и выходные данные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_Toc57991518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66</w:t>
        </w:r>
        <w:r w:rsidR="009A06BD" w:rsidRPr="007460DF">
          <w:rPr>
            <w:webHidden/>
          </w:rPr>
          <w:fldChar w:fldCharType="end"/>
        </w:r>
      </w:hyperlink>
    </w:p>
    <w:p w14:paraId="5AF85F79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19" w:history="1">
        <w:r w:rsidR="009A06BD" w:rsidRPr="007460DF">
          <w:rPr>
            <w:rStyle w:val="af"/>
          </w:rPr>
          <w:t>5.1.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Общие данные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_Toc57991519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66</w:t>
        </w:r>
        <w:r w:rsidR="009A06BD" w:rsidRPr="007460DF">
          <w:rPr>
            <w:webHidden/>
          </w:rPr>
          <w:fldChar w:fldCharType="end"/>
        </w:r>
      </w:hyperlink>
    </w:p>
    <w:p w14:paraId="057383BF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20" w:history="1">
        <w:r w:rsidR="009A06BD" w:rsidRPr="007460DF">
          <w:rPr>
            <w:rStyle w:val="af"/>
          </w:rPr>
          <w:t>5.2.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 xml:space="preserve">Данные для работы приложения в директории </w:t>
        </w:r>
        <w:r w:rsidR="009A06BD" w:rsidRPr="007460DF">
          <w:rPr>
            <w:rStyle w:val="af"/>
            <w:bCs/>
            <w:shd w:val="clear" w:color="auto" w:fill="EFEFEF"/>
          </w:rPr>
          <w:t>data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_Toc57991520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67</w:t>
        </w:r>
        <w:r w:rsidR="009A06BD" w:rsidRPr="007460DF">
          <w:rPr>
            <w:webHidden/>
          </w:rPr>
          <w:fldChar w:fldCharType="end"/>
        </w:r>
      </w:hyperlink>
    </w:p>
    <w:p w14:paraId="3B91F840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21" w:history="1">
        <w:r w:rsidR="009A06BD" w:rsidRPr="007460DF">
          <w:rPr>
            <w:rStyle w:val="af"/>
          </w:rPr>
          <w:t>5.3.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Описание основного файла сценария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_Toc57991521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67</w:t>
        </w:r>
        <w:r w:rsidR="009A06BD" w:rsidRPr="007460DF">
          <w:rPr>
            <w:webHidden/>
          </w:rPr>
          <w:fldChar w:fldCharType="end"/>
        </w:r>
      </w:hyperlink>
    </w:p>
    <w:p w14:paraId="69ED7C20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22" w:history="1">
        <w:r w:rsidR="009A06BD" w:rsidRPr="007460DF">
          <w:rPr>
            <w:rStyle w:val="af"/>
          </w:rPr>
          <w:t>5.4.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Описание перечня настроек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_Toc57991522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72</w:t>
        </w:r>
        <w:r w:rsidR="009A06BD" w:rsidRPr="007460DF">
          <w:rPr>
            <w:webHidden/>
          </w:rPr>
          <w:fldChar w:fldCharType="end"/>
        </w:r>
      </w:hyperlink>
    </w:p>
    <w:p w14:paraId="56BFBF66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23" w:history="1">
        <w:r w:rsidR="009A06BD" w:rsidRPr="007460DF">
          <w:rPr>
            <w:rStyle w:val="af"/>
          </w:rPr>
          <w:t>5.4.1.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Описание полей файла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_Toc57991523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73</w:t>
        </w:r>
        <w:r w:rsidR="009A06BD" w:rsidRPr="007460DF">
          <w:rPr>
            <w:webHidden/>
          </w:rPr>
          <w:fldChar w:fldCharType="end"/>
        </w:r>
      </w:hyperlink>
    </w:p>
    <w:p w14:paraId="151E9BDA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24" w:history="1">
        <w:r w:rsidR="009A06BD" w:rsidRPr="007460DF">
          <w:rPr>
            <w:rStyle w:val="af"/>
          </w:rPr>
          <w:t>5.4.2.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 xml:space="preserve">Описание поля </w:t>
        </w:r>
        <w:r w:rsidR="009A06BD" w:rsidRPr="007460DF">
          <w:rPr>
            <w:rStyle w:val="af"/>
            <w:bCs/>
            <w:shd w:val="clear" w:color="auto" w:fill="EFEFEF"/>
          </w:rPr>
          <w:t>rules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_Toc57991524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74</w:t>
        </w:r>
        <w:r w:rsidR="009A06BD" w:rsidRPr="007460DF">
          <w:rPr>
            <w:webHidden/>
          </w:rPr>
          <w:fldChar w:fldCharType="end"/>
        </w:r>
      </w:hyperlink>
    </w:p>
    <w:p w14:paraId="524DADF8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25" w:history="1">
        <w:r w:rsidR="009A06BD" w:rsidRPr="007460DF">
          <w:rPr>
            <w:rStyle w:val="af"/>
          </w:rPr>
          <w:t>5.4.3.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Обработка списка правил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_Toc57991525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75</w:t>
        </w:r>
        <w:r w:rsidR="009A06BD" w:rsidRPr="007460DF">
          <w:rPr>
            <w:webHidden/>
          </w:rPr>
          <w:fldChar w:fldCharType="end"/>
        </w:r>
      </w:hyperlink>
    </w:p>
    <w:p w14:paraId="0917F0A5" w14:textId="77777777" w:rsidR="009A06BD" w:rsidRPr="007460DF" w:rsidRDefault="004634CF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57991526" w:history="1">
        <w:r w:rsidR="009A06BD" w:rsidRPr="007460DF">
          <w:rPr>
            <w:rStyle w:val="af"/>
          </w:rPr>
          <w:t>5.4.4.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Примеры правил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_Toc57991526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75</w:t>
        </w:r>
        <w:r w:rsidR="009A06BD" w:rsidRPr="007460DF">
          <w:rPr>
            <w:webHidden/>
          </w:rPr>
          <w:fldChar w:fldCharType="end"/>
        </w:r>
      </w:hyperlink>
    </w:p>
    <w:p w14:paraId="76778C7B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27" w:history="1">
        <w:r w:rsidR="009A06BD" w:rsidRPr="007460DF">
          <w:rPr>
            <w:rStyle w:val="af"/>
          </w:rPr>
          <w:t>5.5.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Описание типов выборов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_Toc57991527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76</w:t>
        </w:r>
        <w:r w:rsidR="009A06BD" w:rsidRPr="007460DF">
          <w:rPr>
            <w:webHidden/>
          </w:rPr>
          <w:fldChar w:fldCharType="end"/>
        </w:r>
      </w:hyperlink>
    </w:p>
    <w:p w14:paraId="635540C5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28" w:history="1">
        <w:r w:rsidR="009A06BD" w:rsidRPr="007460DF">
          <w:rPr>
            <w:rStyle w:val="af"/>
          </w:rPr>
          <w:t>5.6.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Описание формата задач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_Toc57991528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79</w:t>
        </w:r>
        <w:r w:rsidR="009A06BD" w:rsidRPr="007460DF">
          <w:rPr>
            <w:webHidden/>
          </w:rPr>
          <w:fldChar w:fldCharType="end"/>
        </w:r>
      </w:hyperlink>
    </w:p>
    <w:p w14:paraId="58A2A998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29" w:history="1">
        <w:r w:rsidR="009A06BD" w:rsidRPr="007460DF">
          <w:rPr>
            <w:rStyle w:val="af"/>
          </w:rPr>
          <w:t>5.7.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Список документов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_Toc57991529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88</w:t>
        </w:r>
        <w:r w:rsidR="009A06BD" w:rsidRPr="007460DF">
          <w:rPr>
            <w:webHidden/>
          </w:rPr>
          <w:fldChar w:fldCharType="end"/>
        </w:r>
      </w:hyperlink>
    </w:p>
    <w:p w14:paraId="735118DD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30" w:history="1">
        <w:r w:rsidR="009A06BD" w:rsidRPr="007460DF">
          <w:rPr>
            <w:rStyle w:val="af"/>
          </w:rPr>
          <w:t>5.8.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Шаблоны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_Toc57991530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91</w:t>
        </w:r>
        <w:r w:rsidR="009A06BD" w:rsidRPr="007460DF">
          <w:rPr>
            <w:webHidden/>
          </w:rPr>
          <w:fldChar w:fldCharType="end"/>
        </w:r>
      </w:hyperlink>
    </w:p>
    <w:p w14:paraId="0933BEAA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31" w:history="1">
        <w:r w:rsidR="009A06BD" w:rsidRPr="007460DF">
          <w:rPr>
            <w:rStyle w:val="af"/>
          </w:rPr>
          <w:t>5.9.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Дополнительные файлы изображений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_Toc57991531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95</w:t>
        </w:r>
        <w:r w:rsidR="009A06BD" w:rsidRPr="007460DF">
          <w:rPr>
            <w:webHidden/>
          </w:rPr>
          <w:fldChar w:fldCharType="end"/>
        </w:r>
      </w:hyperlink>
    </w:p>
    <w:p w14:paraId="21263449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32" w:history="1">
        <w:r w:rsidR="009A06BD" w:rsidRPr="007460DF">
          <w:rPr>
            <w:rStyle w:val="af"/>
          </w:rPr>
          <w:t>5.10.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Запуск внешних программ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_Toc57991532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96</w:t>
        </w:r>
        <w:r w:rsidR="009A06BD" w:rsidRPr="007460DF">
          <w:rPr>
            <w:webHidden/>
          </w:rPr>
          <w:fldChar w:fldCharType="end"/>
        </w:r>
      </w:hyperlink>
    </w:p>
    <w:p w14:paraId="51B094A8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33" w:history="1">
        <w:r w:rsidR="009A06BD" w:rsidRPr="007460DF">
          <w:rPr>
            <w:rStyle w:val="af"/>
          </w:rPr>
          <w:t>5.11.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Журналирование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_Toc57991533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97</w:t>
        </w:r>
        <w:r w:rsidR="009A06BD" w:rsidRPr="007460DF">
          <w:rPr>
            <w:webHidden/>
          </w:rPr>
          <w:fldChar w:fldCharType="end"/>
        </w:r>
      </w:hyperlink>
    </w:p>
    <w:p w14:paraId="7E43DD73" w14:textId="77777777" w:rsidR="009A06BD" w:rsidRPr="007460DF" w:rsidRDefault="004634C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57991534" w:history="1">
        <w:r w:rsidR="009A06BD" w:rsidRPr="007460DF">
          <w:rPr>
            <w:rStyle w:val="af"/>
          </w:rPr>
          <w:t>6. Выгрузка алгоритмов и инструкций для членов УИК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_Toc57991534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98</w:t>
        </w:r>
        <w:r w:rsidR="009A06BD" w:rsidRPr="007460DF">
          <w:rPr>
            <w:webHidden/>
          </w:rPr>
          <w:fldChar w:fldCharType="end"/>
        </w:r>
      </w:hyperlink>
    </w:p>
    <w:p w14:paraId="0C937E9D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35" w:history="1">
        <w:r w:rsidR="009A06BD" w:rsidRPr="007460DF">
          <w:rPr>
            <w:rStyle w:val="af"/>
          </w:rPr>
          <w:t>6.1.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Ввод параметров вручную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_Toc57991535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99</w:t>
        </w:r>
        <w:r w:rsidR="009A06BD" w:rsidRPr="007460DF">
          <w:rPr>
            <w:webHidden/>
          </w:rPr>
          <w:fldChar w:fldCharType="end"/>
        </w:r>
      </w:hyperlink>
    </w:p>
    <w:p w14:paraId="116D0DDA" w14:textId="77777777" w:rsidR="009A06BD" w:rsidRPr="007460DF" w:rsidRDefault="004634CF">
      <w:pPr>
        <w:pStyle w:val="25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7991536" w:history="1">
        <w:r w:rsidR="009A06BD" w:rsidRPr="007460DF">
          <w:rPr>
            <w:rStyle w:val="af"/>
          </w:rPr>
          <w:t>6.2.</w:t>
        </w:r>
        <w:r w:rsidR="009A06BD" w:rsidRPr="007460D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A06BD" w:rsidRPr="007460DF">
          <w:rPr>
            <w:rStyle w:val="af"/>
          </w:rPr>
          <w:t>Ввод параметров через подключение к БД СПО УИК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_Toc57991536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103</w:t>
        </w:r>
        <w:r w:rsidR="009A06BD" w:rsidRPr="007460DF">
          <w:rPr>
            <w:webHidden/>
          </w:rPr>
          <w:fldChar w:fldCharType="end"/>
        </w:r>
      </w:hyperlink>
    </w:p>
    <w:p w14:paraId="1FB91C3E" w14:textId="77777777" w:rsidR="009A06BD" w:rsidRDefault="004634C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57991537" w:history="1">
        <w:r w:rsidR="009A06BD" w:rsidRPr="007460DF">
          <w:rPr>
            <w:rStyle w:val="af"/>
          </w:rPr>
          <w:t>7. Сообщения</w:t>
        </w:r>
        <w:r w:rsidR="009A06BD" w:rsidRPr="007460DF">
          <w:rPr>
            <w:webHidden/>
          </w:rPr>
          <w:tab/>
        </w:r>
        <w:r w:rsidR="009A06BD" w:rsidRPr="007460DF">
          <w:rPr>
            <w:webHidden/>
          </w:rPr>
          <w:fldChar w:fldCharType="begin"/>
        </w:r>
        <w:r w:rsidR="009A06BD" w:rsidRPr="007460DF">
          <w:rPr>
            <w:webHidden/>
          </w:rPr>
          <w:instrText xml:space="preserve"> PAGEREF _Toc57991537 \h </w:instrText>
        </w:r>
        <w:r w:rsidR="009A06BD" w:rsidRPr="007460DF">
          <w:rPr>
            <w:webHidden/>
          </w:rPr>
        </w:r>
        <w:r w:rsidR="009A06BD" w:rsidRPr="007460DF">
          <w:rPr>
            <w:webHidden/>
          </w:rPr>
          <w:fldChar w:fldCharType="separate"/>
        </w:r>
        <w:r w:rsidR="007E0EA8">
          <w:rPr>
            <w:webHidden/>
          </w:rPr>
          <w:t>104</w:t>
        </w:r>
        <w:r w:rsidR="009A06BD" w:rsidRPr="007460DF">
          <w:rPr>
            <w:webHidden/>
          </w:rPr>
          <w:fldChar w:fldCharType="end"/>
        </w:r>
      </w:hyperlink>
    </w:p>
    <w:p w14:paraId="11798D41" w14:textId="2E52520E" w:rsidR="009A6628" w:rsidRPr="002B5D31" w:rsidRDefault="00C23C91" w:rsidP="009A6628">
      <w:r w:rsidRPr="002B5D31">
        <w:rPr>
          <w:b/>
          <w:noProof/>
          <w:szCs w:val="52"/>
        </w:rPr>
        <w:fldChar w:fldCharType="end"/>
      </w:r>
    </w:p>
    <w:p w14:paraId="7F2CB447" w14:textId="77777777" w:rsidR="009A6628" w:rsidRPr="002B5D31" w:rsidRDefault="009A6628" w:rsidP="009A6628">
      <w:pPr>
        <w:pStyle w:val="affff0"/>
      </w:pPr>
      <w:bookmarkStart w:id="1" w:name="_Toc47179959"/>
      <w:bookmarkStart w:id="2" w:name="_Toc47213764"/>
      <w:bookmarkStart w:id="3" w:name="_Toc47363173"/>
      <w:bookmarkStart w:id="4" w:name="_Toc57991486"/>
      <w:r w:rsidRPr="002B5D31">
        <w:lastRenderedPageBreak/>
        <w:t>Термины, сокращения и определения</w:t>
      </w:r>
      <w:bookmarkEnd w:id="1"/>
      <w:bookmarkEnd w:id="2"/>
      <w:bookmarkEnd w:id="3"/>
      <w:bookmarkEnd w:id="4"/>
    </w:p>
    <w:tbl>
      <w:tblPr>
        <w:tblW w:w="0" w:type="auto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"/>
        <w:gridCol w:w="2418"/>
        <w:gridCol w:w="6475"/>
      </w:tblGrid>
      <w:tr w:rsidR="0068445A" w:rsidRPr="002B5D31" w14:paraId="3772AA0D" w14:textId="77777777" w:rsidTr="00DE5495">
        <w:trPr>
          <w:tblHeader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D169A8" w14:textId="77777777" w:rsidR="0068445A" w:rsidRPr="002B5D31" w:rsidRDefault="0068445A" w:rsidP="009A6628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№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CF3DA1" w14:textId="510D1E89" w:rsidR="0068445A" w:rsidRPr="002B5D31" w:rsidRDefault="0068445A" w:rsidP="009A6628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Термин</w:t>
            </w:r>
            <w:r w:rsidR="0068378C" w:rsidRPr="002B5D31">
              <w:rPr>
                <w:rStyle w:val="afff5"/>
              </w:rPr>
              <w:t>/сокращение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7C1D08" w14:textId="77777777" w:rsidR="0068445A" w:rsidRPr="002B5D31" w:rsidRDefault="0068445A" w:rsidP="009A6628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Определение</w:t>
            </w:r>
          </w:p>
        </w:tc>
      </w:tr>
      <w:tr w:rsidR="00015C27" w:rsidRPr="002B5D31" w14:paraId="175696B9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11AAA" w14:textId="77777777" w:rsidR="00015C27" w:rsidRPr="002B5D31" w:rsidRDefault="00015C27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8C30C" w14:textId="4BBBD9AB" w:rsidR="00015C27" w:rsidRPr="002B5D31" w:rsidRDefault="00015C27" w:rsidP="009A6628">
            <w:pPr>
              <w:pStyle w:val="aff5"/>
            </w:pPr>
            <w:r w:rsidRPr="002B5D31">
              <w:t>БД СПО УИК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F94A7" w14:textId="3B95324C" w:rsidR="00015C27" w:rsidRPr="002B5D31" w:rsidRDefault="00015C27" w:rsidP="009A6628">
            <w:pPr>
              <w:pStyle w:val="aff5"/>
            </w:pPr>
            <w:r w:rsidRPr="002B5D31">
              <w:t>Хранилище данных для работы СПО УИК</w:t>
            </w:r>
          </w:p>
        </w:tc>
      </w:tr>
      <w:tr w:rsidR="0068445A" w:rsidRPr="002B5D31" w14:paraId="02C465A2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28F03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653B36" w14:textId="77777777" w:rsidR="0068445A" w:rsidRPr="002B5D31" w:rsidRDefault="0068445A" w:rsidP="009A6628">
            <w:pPr>
              <w:pStyle w:val="aff5"/>
            </w:pPr>
            <w:proofErr w:type="spellStart"/>
            <w:r w:rsidRPr="002B5D31">
              <w:t>Визард</w:t>
            </w:r>
            <w:proofErr w:type="spellEnd"/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9D4748" w14:textId="77777777" w:rsidR="0068445A" w:rsidRPr="002B5D31" w:rsidRDefault="0068445A" w:rsidP="009A6628">
            <w:pPr>
              <w:pStyle w:val="aff5"/>
            </w:pPr>
            <w:r w:rsidRPr="002B5D31">
              <w:t>Тип задачи, содержащий набор действий, которые должны быть выполнены последовательно в определенном порядке; переход к следующему действию происходит только после выполнения предыдущего</w:t>
            </w:r>
          </w:p>
        </w:tc>
      </w:tr>
      <w:tr w:rsidR="0068445A" w:rsidRPr="002B5D31" w14:paraId="79A4D50D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BAE79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E141C1" w14:textId="77777777" w:rsidR="0068445A" w:rsidRPr="002B5D31" w:rsidRDefault="0068445A" w:rsidP="009A6628">
            <w:pPr>
              <w:pStyle w:val="aff5"/>
            </w:pPr>
            <w:r w:rsidRPr="002B5D31">
              <w:t>Внешний носитель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A48C3D" w14:textId="7A0EC922" w:rsidR="0068445A" w:rsidRPr="002B5D31" w:rsidRDefault="0068445A" w:rsidP="009A6628">
            <w:pPr>
              <w:pStyle w:val="aff5"/>
            </w:pPr>
            <w:r w:rsidRPr="002B5D31">
              <w:t>USB-</w:t>
            </w:r>
            <w:proofErr w:type="spellStart"/>
            <w:r w:rsidRPr="002B5D31">
              <w:t>флеш</w:t>
            </w:r>
            <w:proofErr w:type="spellEnd"/>
            <w:r w:rsidRPr="002B5D31">
              <w:t>-накопитель с ИРБ</w:t>
            </w:r>
            <w:r w:rsidR="00FB0017" w:rsidRPr="002B5D31">
              <w:t xml:space="preserve"> УИК</w:t>
            </w:r>
            <w:r w:rsidRPr="002B5D31">
              <w:t>, полученный в Территориальной избирательной комиссии</w:t>
            </w:r>
          </w:p>
        </w:tc>
      </w:tr>
      <w:tr w:rsidR="0068445A" w:rsidRPr="002B5D31" w14:paraId="4E28C258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E4C35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E6A17" w14:textId="77777777" w:rsidR="0068445A" w:rsidRPr="002B5D31" w:rsidRDefault="0068445A" w:rsidP="009A6628">
            <w:pPr>
              <w:pStyle w:val="aff5"/>
            </w:pPr>
            <w:r w:rsidRPr="002B5D31">
              <w:t>Графический интерфейс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08D037" w14:textId="77777777" w:rsidR="0068445A" w:rsidRPr="002B5D31" w:rsidRDefault="0068445A" w:rsidP="00BE6979">
            <w:pPr>
              <w:pStyle w:val="aff5"/>
            </w:pPr>
            <w:r w:rsidRPr="002B5D31">
              <w:t>Разновидность пользовательского интерфейса, в котором элементы интерфейса (меню, кнопки, значки, списки и т. п.), отображаемые пользователю на экране, исполнены в виде графических изображений</w:t>
            </w:r>
          </w:p>
        </w:tc>
      </w:tr>
      <w:tr w:rsidR="0068445A" w:rsidRPr="002B5D31" w14:paraId="08B49FC5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4872F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B2C80E" w14:textId="77777777" w:rsidR="0068445A" w:rsidRPr="002B5D31" w:rsidRDefault="0068445A" w:rsidP="009A6628">
            <w:pPr>
              <w:pStyle w:val="aff5"/>
            </w:pPr>
            <w:r w:rsidRPr="002B5D31">
              <w:t>Действие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17A7B" w14:textId="77777777" w:rsidR="0068445A" w:rsidRPr="002B5D31" w:rsidRDefault="0068445A" w:rsidP="009A6628">
            <w:pPr>
              <w:pStyle w:val="aff5"/>
            </w:pPr>
            <w:r w:rsidRPr="002B5D31">
              <w:t>Отдельный шаг, входящий в состав задачи, например, «произвести поштучный пересчет специальных знаков (марок)»</w:t>
            </w:r>
          </w:p>
        </w:tc>
      </w:tr>
      <w:tr w:rsidR="0068445A" w:rsidRPr="002B5D31" w14:paraId="59AD43ED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20F4D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F1C26F" w14:textId="77777777" w:rsidR="0068445A" w:rsidRPr="002B5D31" w:rsidRDefault="0068445A" w:rsidP="009A6628">
            <w:pPr>
              <w:pStyle w:val="aff5"/>
            </w:pPr>
            <w:r w:rsidRPr="002B5D31">
              <w:t>Документ, файл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BCDE6A" w14:textId="0ABC68C5" w:rsidR="0068445A" w:rsidRPr="002B5D31" w:rsidRDefault="0068445A" w:rsidP="006056C8">
            <w:pPr>
              <w:pStyle w:val="aff5"/>
            </w:pPr>
            <w:r w:rsidRPr="002B5D31">
              <w:t xml:space="preserve">Файл в формате </w:t>
            </w:r>
            <w:r w:rsidR="006056C8" w:rsidRPr="002B5D31">
              <w:t>DOC</w:t>
            </w:r>
            <w:r w:rsidRPr="002B5D31">
              <w:t xml:space="preserve">, </w:t>
            </w:r>
            <w:r w:rsidR="006056C8" w:rsidRPr="002B5D31">
              <w:t>DOCX</w:t>
            </w:r>
            <w:r w:rsidRPr="002B5D31">
              <w:t xml:space="preserve"> или </w:t>
            </w:r>
            <w:r w:rsidR="006056C8" w:rsidRPr="002B5D31">
              <w:t>PDF</w:t>
            </w:r>
            <w:r w:rsidRPr="002B5D31">
              <w:t>, предназначенный для использования членами УИК в ходе избирательной кампании</w:t>
            </w:r>
          </w:p>
        </w:tc>
      </w:tr>
      <w:tr w:rsidR="0068445A" w:rsidRPr="002B5D31" w14:paraId="65FDD88B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3B682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4D8A24" w14:textId="77777777" w:rsidR="0068445A" w:rsidRPr="002B5D31" w:rsidRDefault="0068445A" w:rsidP="009A6628">
            <w:pPr>
              <w:pStyle w:val="aff5"/>
            </w:pPr>
            <w:r w:rsidRPr="002B5D31">
              <w:t>Задача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97D05" w14:textId="210DCD30" w:rsidR="0068445A" w:rsidRPr="002B5D31" w:rsidRDefault="0068445A" w:rsidP="00695E3C">
            <w:pPr>
              <w:pStyle w:val="aff5"/>
            </w:pPr>
            <w:r w:rsidRPr="002B5D31">
              <w:t xml:space="preserve">Набор действий, выполняемых членами УИК в рамках избирательных кампаний различного уровня с </w:t>
            </w:r>
            <w:r w:rsidR="00695E3C" w:rsidRPr="002B5D31">
              <w:t>соблюдением законодательства РФ</w:t>
            </w:r>
            <w:r w:rsidRPr="002B5D31">
              <w:t>. Например, проверка готовности помещения для голосования. Выполнение задачи предполагает совершение ряда действий</w:t>
            </w:r>
          </w:p>
        </w:tc>
      </w:tr>
      <w:tr w:rsidR="00DE5495" w:rsidRPr="002B5D31" w14:paraId="36246523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E7DB" w14:textId="77777777" w:rsidR="00DE5495" w:rsidRPr="002B5D31" w:rsidRDefault="00DE5495" w:rsidP="00DE5495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37CED" w14:textId="6E97979F" w:rsidR="00DE5495" w:rsidRPr="002B5D31" w:rsidRDefault="00DE5495" w:rsidP="00DE5495">
            <w:pPr>
              <w:pStyle w:val="aff5"/>
            </w:pPr>
            <w:r w:rsidRPr="002B5D31">
              <w:t>ИКСРФ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C44B3" w14:textId="48A0A406" w:rsidR="00DE5495" w:rsidRPr="002B5D31" w:rsidRDefault="00DE5495" w:rsidP="00DE5495">
            <w:pPr>
              <w:pStyle w:val="aff5"/>
            </w:pPr>
            <w:r w:rsidRPr="002B5D31">
              <w:t>Избирательная комиссия субъекта Российской Федерации</w:t>
            </w:r>
          </w:p>
        </w:tc>
      </w:tr>
      <w:tr w:rsidR="0068445A" w:rsidRPr="002B5D31" w14:paraId="73AD447A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94162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FE343B" w14:textId="77777777" w:rsidR="0068445A" w:rsidRPr="002B5D31" w:rsidRDefault="0068445A" w:rsidP="00BE6979">
            <w:pPr>
              <w:pStyle w:val="aff5"/>
            </w:pPr>
            <w:r w:rsidRPr="002B5D31">
              <w:t>ИРБ УИК, программа, ПО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2676EE" w14:textId="77777777" w:rsidR="0068445A" w:rsidRPr="002B5D31" w:rsidRDefault="0068445A" w:rsidP="009A6628">
            <w:pPr>
              <w:pStyle w:val="aff5"/>
            </w:pPr>
            <w:r w:rsidRPr="002B5D31">
              <w:t>Программное обеспечение «Интерактивный рабочий блокнот УИК»</w:t>
            </w:r>
          </w:p>
        </w:tc>
      </w:tr>
      <w:tr w:rsidR="0068445A" w:rsidRPr="002B5D31" w14:paraId="2D7FB5B4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8E91D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3F3DA" w14:textId="77777777" w:rsidR="0068445A" w:rsidRPr="002B5D31" w:rsidRDefault="0068445A" w:rsidP="009A6628">
            <w:pPr>
              <w:pStyle w:val="aff5"/>
            </w:pPr>
            <w:r w:rsidRPr="002B5D31">
              <w:t>Кнопка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2E9E68" w14:textId="77777777" w:rsidR="0068445A" w:rsidRPr="002B5D31" w:rsidRDefault="0068445A" w:rsidP="00BE6979">
            <w:pPr>
              <w:pStyle w:val="aff5"/>
            </w:pPr>
            <w:r w:rsidRPr="002B5D31">
              <w:t xml:space="preserve">Элемент графического интерфейса ИРБ УИК, является метафорой кнопки в технике и, соответственно, изображается схожей с ней и выполняет аналогичные функции. При нажатии на кнопку происходит </w:t>
            </w:r>
            <w:proofErr w:type="spellStart"/>
            <w:r w:rsidRPr="002B5D31">
              <w:t>программно</w:t>
            </w:r>
            <w:proofErr w:type="spellEnd"/>
            <w:r w:rsidRPr="002B5D31">
              <w:t xml:space="preserve"> связанное с этим нажатием действие либо событие</w:t>
            </w:r>
          </w:p>
        </w:tc>
      </w:tr>
      <w:tr w:rsidR="0068445A" w:rsidRPr="002B5D31" w14:paraId="185E4B51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A7D87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E744A" w14:textId="77777777" w:rsidR="0068445A" w:rsidRPr="002B5D31" w:rsidRDefault="0068445A" w:rsidP="009A6628">
            <w:pPr>
              <w:pStyle w:val="aff5"/>
            </w:pPr>
            <w:r w:rsidRPr="002B5D31">
              <w:t>Пользователь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A02954" w14:textId="77777777" w:rsidR="0068445A" w:rsidRPr="002B5D31" w:rsidRDefault="0068445A" w:rsidP="009A6628">
            <w:pPr>
              <w:pStyle w:val="aff5"/>
            </w:pPr>
            <w:r w:rsidRPr="002B5D31">
              <w:t>Член УИК, ответственный за работу с ИРБ УИК</w:t>
            </w:r>
          </w:p>
        </w:tc>
      </w:tr>
      <w:tr w:rsidR="00DE5495" w:rsidRPr="002B5D31" w14:paraId="69381655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EA329" w14:textId="77777777" w:rsidR="00DE5495" w:rsidRPr="002B5D31" w:rsidRDefault="00DE5495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62613" w14:textId="38F87002" w:rsidR="00DE5495" w:rsidRPr="002B5D31" w:rsidRDefault="00DE5495" w:rsidP="009A6628">
            <w:pPr>
              <w:pStyle w:val="aff5"/>
            </w:pPr>
            <w:r w:rsidRPr="002B5D31">
              <w:t>ПРГ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F79FF" w14:textId="15570082" w:rsidR="00DE5495" w:rsidRPr="002B5D31" w:rsidRDefault="00DE5495" w:rsidP="009A6628">
            <w:pPr>
              <w:pStyle w:val="aff5"/>
            </w:pPr>
            <w:r w:rsidRPr="002B5D31">
              <w:t>Право решающего голоса</w:t>
            </w:r>
          </w:p>
        </w:tc>
      </w:tr>
      <w:tr w:rsidR="0068445A" w:rsidRPr="002B5D31" w14:paraId="6261BF6A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C270F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F352F9" w14:textId="77777777" w:rsidR="0068445A" w:rsidRPr="002B5D31" w:rsidRDefault="0068445A" w:rsidP="009A6628">
            <w:pPr>
              <w:pStyle w:val="aff5"/>
            </w:pPr>
            <w:r w:rsidRPr="002B5D31">
              <w:t>Роль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C30348" w14:textId="77777777" w:rsidR="0068445A" w:rsidRPr="002B5D31" w:rsidRDefault="0068445A" w:rsidP="009A6628">
            <w:pPr>
              <w:pStyle w:val="aff5"/>
            </w:pPr>
            <w:r w:rsidRPr="002B5D31">
              <w:t>Пользователь программы с определенным набором полномочий</w:t>
            </w:r>
          </w:p>
        </w:tc>
      </w:tr>
      <w:tr w:rsidR="0068445A" w:rsidRPr="002B5D31" w14:paraId="12CC34A8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932AD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1A09A4" w14:textId="77777777" w:rsidR="0068445A" w:rsidRPr="002B5D31" w:rsidRDefault="0068445A" w:rsidP="00BE6979">
            <w:pPr>
              <w:pStyle w:val="aff5"/>
            </w:pPr>
            <w:r w:rsidRPr="002B5D31">
              <w:t>Роль «Администратор»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F0968B" w14:textId="77777777" w:rsidR="0068445A" w:rsidRPr="002B5D31" w:rsidRDefault="0068445A" w:rsidP="009A6628">
            <w:pPr>
              <w:pStyle w:val="aff5"/>
            </w:pPr>
            <w:r w:rsidRPr="002B5D31">
              <w:t>Пользователь, имеющий права и возможность корректировать задачи и процессы, реализованные в функциональности ИРБ УИК</w:t>
            </w:r>
          </w:p>
        </w:tc>
      </w:tr>
      <w:tr w:rsidR="0068445A" w:rsidRPr="002B5D31" w14:paraId="44587CDE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C28F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90C442" w14:textId="77777777" w:rsidR="0068445A" w:rsidRPr="002B5D31" w:rsidRDefault="0068445A" w:rsidP="00BE6979">
            <w:pPr>
              <w:pStyle w:val="aff5"/>
            </w:pPr>
            <w:r w:rsidRPr="002B5D31">
              <w:t>Роль «Секретарь УИК»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C60FCA" w14:textId="77777777" w:rsidR="0068445A" w:rsidRPr="002B5D31" w:rsidRDefault="0068445A" w:rsidP="009A6628">
            <w:pPr>
              <w:pStyle w:val="aff5"/>
            </w:pPr>
            <w:r w:rsidRPr="002B5D31">
              <w:t>Пользователь, имеющий возможность выполнять задачи и процессы, реализованные в функциональности ИРБ УИК. ИРБ УИК предполагает, что роль «Секретарь УИК» в ИРБ УИК соотносится с аналогичным статусом члена УИК с правом решающего голоса</w:t>
            </w:r>
          </w:p>
        </w:tc>
      </w:tr>
      <w:tr w:rsidR="0068445A" w:rsidRPr="002B5D31" w14:paraId="6A08DA11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B2B3D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768DCA" w14:textId="77777777" w:rsidR="0068445A" w:rsidRPr="002B5D31" w:rsidRDefault="0068445A" w:rsidP="009A6628">
            <w:pPr>
              <w:pStyle w:val="aff5"/>
            </w:pPr>
            <w:r w:rsidRPr="002B5D31">
              <w:t>Список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2A54EC" w14:textId="77777777" w:rsidR="0068445A" w:rsidRPr="002B5D31" w:rsidRDefault="0068445A" w:rsidP="009A6628">
            <w:pPr>
              <w:pStyle w:val="aff5"/>
            </w:pPr>
            <w:r w:rsidRPr="002B5D31">
              <w:t>Элемент графического интерфейса ИРБ УИК, который отображает прокручиваемый перечень элементов</w:t>
            </w:r>
          </w:p>
        </w:tc>
      </w:tr>
      <w:tr w:rsidR="00DE5495" w:rsidRPr="002B5D31" w14:paraId="7AE6C1A7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F902A" w14:textId="77777777" w:rsidR="00DE5495" w:rsidRPr="002B5D31" w:rsidRDefault="00DE5495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A6D74" w14:textId="5DCD89D4" w:rsidR="00DE5495" w:rsidRPr="002B5D31" w:rsidRDefault="00DE5495" w:rsidP="009A6628">
            <w:pPr>
              <w:pStyle w:val="aff5"/>
            </w:pPr>
            <w:r w:rsidRPr="002B5D31">
              <w:t>СПО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5DEF2" w14:textId="6515D344" w:rsidR="00DE5495" w:rsidRPr="002B5D31" w:rsidRDefault="00DE5495" w:rsidP="009A6628">
            <w:pPr>
              <w:pStyle w:val="aff5"/>
            </w:pPr>
            <w:r w:rsidRPr="002B5D31">
              <w:t>Специальное программное обеспечение</w:t>
            </w:r>
          </w:p>
        </w:tc>
      </w:tr>
      <w:tr w:rsidR="0068445A" w:rsidRPr="002B5D31" w14:paraId="4283FDE4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B370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CAB3CB" w14:textId="77777777" w:rsidR="0068445A" w:rsidRPr="002B5D31" w:rsidRDefault="0068445A" w:rsidP="009A6628">
            <w:pPr>
              <w:pStyle w:val="aff5"/>
            </w:pPr>
            <w:r w:rsidRPr="002B5D31">
              <w:t>СПО ППЗ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603FFE" w14:textId="77777777" w:rsidR="0068445A" w:rsidRPr="002B5D31" w:rsidRDefault="0068445A" w:rsidP="009A6628">
            <w:pPr>
              <w:pStyle w:val="aff5"/>
            </w:pPr>
            <w:r w:rsidRPr="002B5D31">
              <w:t xml:space="preserve">Специальное программное обеспечение автоматизированного рабочего места пункта приема заявлений задачи «Мобильный избиратель» </w:t>
            </w:r>
          </w:p>
        </w:tc>
      </w:tr>
      <w:tr w:rsidR="0068445A" w:rsidRPr="002B5D31" w14:paraId="3A991B97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FEF04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714877" w14:textId="77777777" w:rsidR="0068445A" w:rsidRPr="002B5D31" w:rsidRDefault="0068445A" w:rsidP="009A6628">
            <w:pPr>
              <w:pStyle w:val="aff5"/>
            </w:pPr>
            <w:r w:rsidRPr="002B5D31">
              <w:t>СПО УИК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F5D92A" w14:textId="77777777" w:rsidR="0068445A" w:rsidRPr="002B5D31" w:rsidRDefault="0068445A" w:rsidP="009A6628">
            <w:pPr>
              <w:pStyle w:val="aff5"/>
            </w:pPr>
            <w:r w:rsidRPr="002B5D31">
              <w:t>Специальное программное обеспечение для изготовления протоколов участковых избирательных комиссий об итогах голосования с машиночитаемым кодом</w:t>
            </w:r>
          </w:p>
        </w:tc>
      </w:tr>
      <w:tr w:rsidR="0068445A" w:rsidRPr="002B5D31" w14:paraId="3E509A20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448F3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F44A0" w14:textId="77777777" w:rsidR="0068445A" w:rsidRPr="002B5D31" w:rsidRDefault="0068445A" w:rsidP="009A6628">
            <w:pPr>
              <w:pStyle w:val="aff5"/>
            </w:pPr>
            <w:r w:rsidRPr="002B5D31">
              <w:t>Текстовое поле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8B0BA" w14:textId="77777777" w:rsidR="0068445A" w:rsidRPr="002B5D31" w:rsidRDefault="0068445A" w:rsidP="009A6628">
            <w:pPr>
              <w:pStyle w:val="aff5"/>
            </w:pPr>
            <w:r w:rsidRPr="002B5D31">
              <w:t>Элемент графического интерфейса ИРБ УИК, предназначенный для ввода текста</w:t>
            </w:r>
          </w:p>
        </w:tc>
      </w:tr>
      <w:tr w:rsidR="0068445A" w:rsidRPr="002B5D31" w14:paraId="65CC3D25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58D33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76B39E" w14:textId="77777777" w:rsidR="0068445A" w:rsidRPr="002B5D31" w:rsidRDefault="0068445A" w:rsidP="009A6628">
            <w:pPr>
              <w:pStyle w:val="aff5"/>
            </w:pPr>
            <w:r w:rsidRPr="002B5D31">
              <w:t>ТИК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5A948" w14:textId="77777777" w:rsidR="0068445A" w:rsidRPr="002B5D31" w:rsidRDefault="0068445A" w:rsidP="009A6628">
            <w:pPr>
              <w:pStyle w:val="aff5"/>
            </w:pPr>
            <w:r w:rsidRPr="002B5D31">
              <w:t xml:space="preserve">Территориальная избирательная комиссия </w:t>
            </w:r>
          </w:p>
        </w:tc>
      </w:tr>
      <w:tr w:rsidR="0068445A" w:rsidRPr="002B5D31" w14:paraId="637C18E7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2965F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FA3DC" w14:textId="77777777" w:rsidR="0068445A" w:rsidRPr="002B5D31" w:rsidRDefault="0068445A" w:rsidP="009A6628">
            <w:pPr>
              <w:pStyle w:val="aff5"/>
            </w:pPr>
            <w:r w:rsidRPr="002B5D31">
              <w:t>УИК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E1798" w14:textId="77777777" w:rsidR="0068445A" w:rsidRPr="002B5D31" w:rsidRDefault="0068445A" w:rsidP="009A6628">
            <w:pPr>
              <w:pStyle w:val="aff5"/>
            </w:pPr>
            <w:r w:rsidRPr="002B5D31">
              <w:t xml:space="preserve">Участковая избирательная комиссия </w:t>
            </w:r>
          </w:p>
        </w:tc>
      </w:tr>
      <w:tr w:rsidR="0068445A" w:rsidRPr="002B5D31" w14:paraId="243B0502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4B55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5AC78F" w14:textId="77777777" w:rsidR="0068445A" w:rsidRPr="002B5D31" w:rsidRDefault="0068445A" w:rsidP="009A6628">
            <w:pPr>
              <w:pStyle w:val="aff5"/>
            </w:pPr>
            <w:r w:rsidRPr="002B5D31">
              <w:t>Чек-бокс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A67DF6" w14:textId="08E83D0E" w:rsidR="0068445A" w:rsidRPr="002B5D31" w:rsidRDefault="0068445A" w:rsidP="009A6628">
            <w:pPr>
              <w:pStyle w:val="aff5"/>
            </w:pPr>
            <w:r w:rsidRPr="002B5D31">
              <w:t>Элемент графического интерфейса ИРБ УИК, позволяющий пользователю управлять параметром с двумя состояниями</w:t>
            </w:r>
            <w:r w:rsidR="00FC02A8" w:rsidRPr="002B5D31">
              <w:t> —</w:t>
            </w:r>
            <w:r w:rsidRPr="002B5D31">
              <w:t xml:space="preserve"> </w:t>
            </w:r>
            <w:r w:rsidRPr="002B5D31">
              <w:rPr>
                <w:rFonts w:ascii="Segoe UI Emoji" w:hAnsi="Segoe UI Emoji" w:cs="Segoe UI Emoji"/>
              </w:rPr>
              <w:t>☑</w:t>
            </w:r>
            <w:r w:rsidRPr="002B5D31">
              <w:t xml:space="preserve"> включено и </w:t>
            </w:r>
            <w:r w:rsidRPr="002B5D31">
              <w:rPr>
                <w:rFonts w:ascii="Segoe UI Symbol" w:hAnsi="Segoe UI Symbol" w:cs="Segoe UI Symbol"/>
              </w:rPr>
              <w:t>☐</w:t>
            </w:r>
            <w:r w:rsidRPr="002B5D31">
              <w:t xml:space="preserve"> отключено</w:t>
            </w:r>
          </w:p>
        </w:tc>
      </w:tr>
      <w:tr w:rsidR="0068445A" w:rsidRPr="002B5D31" w14:paraId="319D8A06" w14:textId="77777777" w:rsidTr="00DE549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BF1E0" w14:textId="77777777" w:rsidR="0068445A" w:rsidRPr="002B5D31" w:rsidRDefault="0068445A" w:rsidP="009A6628">
            <w:pPr>
              <w:pStyle w:val="a"/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BAD12E" w14:textId="77777777" w:rsidR="0068445A" w:rsidRPr="002B5D31" w:rsidRDefault="0068445A" w:rsidP="009A6628">
            <w:pPr>
              <w:pStyle w:val="aff5"/>
            </w:pPr>
            <w:r w:rsidRPr="002B5D31">
              <w:t>Чек-лист</w:t>
            </w:r>
          </w:p>
        </w:tc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F78B09" w14:textId="77777777" w:rsidR="0068445A" w:rsidRPr="002B5D31" w:rsidRDefault="0068445A" w:rsidP="009A6628">
            <w:pPr>
              <w:pStyle w:val="aff5"/>
            </w:pPr>
            <w:r w:rsidRPr="002B5D31">
              <w:t>Тип задачи, содержащий набор действий, которые могут быть выполнены в произвольном порядке</w:t>
            </w:r>
          </w:p>
        </w:tc>
      </w:tr>
    </w:tbl>
    <w:p w14:paraId="61C505FE" w14:textId="2E2BD6E7" w:rsidR="003E613C" w:rsidRPr="002B5D31" w:rsidRDefault="003E613C" w:rsidP="00374517">
      <w:pPr>
        <w:ind w:firstLine="720"/>
      </w:pPr>
    </w:p>
    <w:p w14:paraId="76349BEF" w14:textId="6F22CB29" w:rsidR="001C75E3" w:rsidRPr="002B5D31" w:rsidRDefault="001C75E3" w:rsidP="00E57010">
      <w:pPr>
        <w:pStyle w:val="1"/>
      </w:pPr>
      <w:bookmarkStart w:id="5" w:name="_Toc14436362"/>
      <w:bookmarkStart w:id="6" w:name="_Toc57991487"/>
      <w:r w:rsidRPr="002B5D31">
        <w:lastRenderedPageBreak/>
        <w:t>Введение</w:t>
      </w:r>
      <w:bookmarkEnd w:id="5"/>
      <w:bookmarkEnd w:id="6"/>
    </w:p>
    <w:p w14:paraId="5B4F1BD4" w14:textId="7BAF737D" w:rsidR="001C75E3" w:rsidRPr="002B5D31" w:rsidRDefault="001C75E3" w:rsidP="00E57010">
      <w:pPr>
        <w:pStyle w:val="20"/>
      </w:pPr>
      <w:bookmarkStart w:id="7" w:name="_Toc14436363"/>
      <w:bookmarkStart w:id="8" w:name="_Toc57991488"/>
      <w:r w:rsidRPr="002B5D31">
        <w:t>Область применения документа</w:t>
      </w:r>
      <w:bookmarkEnd w:id="7"/>
      <w:bookmarkEnd w:id="8"/>
    </w:p>
    <w:p w14:paraId="5A6E935D" w14:textId="107A0EF7" w:rsidR="001C75E3" w:rsidRPr="002B5D31" w:rsidRDefault="001C75E3" w:rsidP="00E57010">
      <w:r w:rsidRPr="002B5D31">
        <w:t>Настоящее руководство описывает функциональные возможности и процедуру работы администратора в программном обеспечении «Интерактивный рабочий блокнот УИК». Документ не содержит информации по техническому обслуживанию и регламенту работы с оборудованием и иными материально-техническими средствами, обеспечивающими работоспособность программного обеспечения.</w:t>
      </w:r>
    </w:p>
    <w:p w14:paraId="5F183245" w14:textId="77777777" w:rsidR="001C75E3" w:rsidRPr="002B5D31" w:rsidRDefault="001C75E3" w:rsidP="00E57010">
      <w:r w:rsidRPr="002B5D31">
        <w:t>Структура и содержание настоящего руководства основываются на нескольких принципах:</w:t>
      </w:r>
    </w:p>
    <w:p w14:paraId="3E4D78F4" w14:textId="77777777" w:rsidR="001C75E3" w:rsidRPr="002B5D31" w:rsidRDefault="001C75E3" w:rsidP="00E57010">
      <w:pPr>
        <w:pStyle w:val="a2"/>
      </w:pPr>
      <w:r w:rsidRPr="002B5D31">
        <w:t>последовательное описание основных сценариев работы в программном обеспечении;</w:t>
      </w:r>
    </w:p>
    <w:p w14:paraId="3D25F418" w14:textId="77777777" w:rsidR="001C75E3" w:rsidRPr="002B5D31" w:rsidRDefault="001C75E3" w:rsidP="00E57010">
      <w:pPr>
        <w:pStyle w:val="a2"/>
      </w:pPr>
      <w:r w:rsidRPr="002B5D31">
        <w:t>замена повторных описаний принципов и алгоритмов работы ссылками на разделы, которые содержат подобные описания;</w:t>
      </w:r>
    </w:p>
    <w:p w14:paraId="7412132F" w14:textId="77777777" w:rsidR="001C75E3" w:rsidRPr="002B5D31" w:rsidRDefault="001C75E3" w:rsidP="00E57010">
      <w:pPr>
        <w:pStyle w:val="a2"/>
      </w:pPr>
      <w:r w:rsidRPr="002B5D31">
        <w:t>сопровождение важной информации примерами интерфейса программного обеспечения.</w:t>
      </w:r>
    </w:p>
    <w:p w14:paraId="10003926" w14:textId="222D08FA" w:rsidR="001C75E3" w:rsidRPr="002B5D31" w:rsidRDefault="001C75E3" w:rsidP="00374517">
      <w:pPr>
        <w:ind w:firstLine="720"/>
      </w:pPr>
      <w:r w:rsidRPr="002B5D31">
        <w:rPr>
          <w:color w:val="000000"/>
        </w:rPr>
        <w:t xml:space="preserve">Руководство </w:t>
      </w:r>
      <w:r w:rsidR="00B11626" w:rsidRPr="002B5D31">
        <w:rPr>
          <w:color w:val="000000"/>
        </w:rPr>
        <w:t>предназначено для</w:t>
      </w:r>
      <w:r w:rsidRPr="002B5D31">
        <w:rPr>
          <w:color w:val="000000"/>
        </w:rPr>
        <w:t xml:space="preserve"> пользователей с ролью </w:t>
      </w:r>
      <w:r w:rsidR="00E57010" w:rsidRPr="002B5D31">
        <w:rPr>
          <w:color w:val="000000"/>
        </w:rPr>
        <w:t>«</w:t>
      </w:r>
      <w:r w:rsidRPr="002B5D31">
        <w:rPr>
          <w:color w:val="000000"/>
        </w:rPr>
        <w:t>Администратор</w:t>
      </w:r>
      <w:r w:rsidR="00E57010" w:rsidRPr="002B5D31">
        <w:rPr>
          <w:color w:val="000000"/>
        </w:rPr>
        <w:t>»</w:t>
      </w:r>
      <w:r w:rsidRPr="002B5D31">
        <w:rPr>
          <w:color w:val="000000"/>
        </w:rPr>
        <w:t>.</w:t>
      </w:r>
    </w:p>
    <w:p w14:paraId="739D2B36" w14:textId="7D20E4A3" w:rsidR="001C75E3" w:rsidRPr="002B5D31" w:rsidRDefault="001C75E3" w:rsidP="00175E33">
      <w:pPr>
        <w:pStyle w:val="20"/>
      </w:pPr>
      <w:bookmarkStart w:id="9" w:name="_Toc14436365"/>
      <w:bookmarkStart w:id="10" w:name="_Toc57991489"/>
      <w:r w:rsidRPr="002B5D31">
        <w:t xml:space="preserve">Требования к уровню подготовки </w:t>
      </w:r>
      <w:bookmarkEnd w:id="9"/>
      <w:r w:rsidR="00B11626" w:rsidRPr="002B5D31">
        <w:t>администраторов</w:t>
      </w:r>
      <w:bookmarkEnd w:id="10"/>
    </w:p>
    <w:p w14:paraId="6F8FB099" w14:textId="5667F0C8" w:rsidR="001C75E3" w:rsidRPr="002B5D31" w:rsidRDefault="001C75E3" w:rsidP="00175E33">
      <w:r w:rsidRPr="002B5D31">
        <w:t xml:space="preserve">Работа в ИРБ не </w:t>
      </w:r>
      <w:r w:rsidR="00B11626" w:rsidRPr="002B5D31">
        <w:t>требует</w:t>
      </w:r>
      <w:r w:rsidRPr="002B5D31">
        <w:t xml:space="preserve"> специальны</w:t>
      </w:r>
      <w:r w:rsidR="00B11626" w:rsidRPr="002B5D31">
        <w:t>х</w:t>
      </w:r>
      <w:r w:rsidRPr="002B5D31">
        <w:t xml:space="preserve"> навык</w:t>
      </w:r>
      <w:r w:rsidR="00B11626" w:rsidRPr="002B5D31">
        <w:t>ов</w:t>
      </w:r>
      <w:r w:rsidRPr="002B5D31">
        <w:t>, однако предполагает владение следующими знаниями и компетенциями</w:t>
      </w:r>
      <w:r w:rsidR="00B11626" w:rsidRPr="002B5D31">
        <w:t xml:space="preserve"> для работы администратора</w:t>
      </w:r>
      <w:r w:rsidRPr="002B5D31">
        <w:t>:</w:t>
      </w:r>
    </w:p>
    <w:p w14:paraId="7676D2B1" w14:textId="77777777" w:rsidR="001C75E3" w:rsidRPr="002B5D31" w:rsidRDefault="001C75E3" w:rsidP="00175E33">
      <w:pPr>
        <w:pStyle w:val="a2"/>
      </w:pPr>
      <w:r w:rsidRPr="002B5D31">
        <w:t>базовые знания русского языка;</w:t>
      </w:r>
    </w:p>
    <w:p w14:paraId="477DCCE8" w14:textId="77777777" w:rsidR="001C75E3" w:rsidRPr="002B5D31" w:rsidRDefault="001C75E3" w:rsidP="00175E33">
      <w:pPr>
        <w:pStyle w:val="a2"/>
      </w:pPr>
      <w:r w:rsidRPr="002B5D31">
        <w:t>опыт работы с персональным компьютером;</w:t>
      </w:r>
    </w:p>
    <w:p w14:paraId="402ABCD1" w14:textId="77777777" w:rsidR="001C75E3" w:rsidRPr="002B5D31" w:rsidRDefault="001C75E3" w:rsidP="00175E33">
      <w:pPr>
        <w:pStyle w:val="a2"/>
      </w:pPr>
      <w:r w:rsidRPr="002B5D31">
        <w:t xml:space="preserve">опыт работы с пакетом MS </w:t>
      </w:r>
      <w:proofErr w:type="spellStart"/>
      <w:r w:rsidRPr="002B5D31">
        <w:t>Office</w:t>
      </w:r>
      <w:proofErr w:type="spellEnd"/>
      <w:r w:rsidRPr="002B5D31">
        <w:t>;</w:t>
      </w:r>
    </w:p>
    <w:p w14:paraId="429A8447" w14:textId="77777777" w:rsidR="001C75E3" w:rsidRPr="002B5D31" w:rsidRDefault="001C75E3" w:rsidP="00175E33">
      <w:pPr>
        <w:pStyle w:val="a2"/>
      </w:pPr>
      <w:r w:rsidRPr="002B5D31">
        <w:t>базовые знания устройства персонального компьютера;</w:t>
      </w:r>
    </w:p>
    <w:p w14:paraId="3CD17647" w14:textId="77777777" w:rsidR="001C75E3" w:rsidRPr="002B5D31" w:rsidRDefault="001C75E3" w:rsidP="00175E33">
      <w:pPr>
        <w:pStyle w:val="a2"/>
      </w:pPr>
      <w:r w:rsidRPr="002B5D31">
        <w:t>базовые знания устройства операционных систем, текстовых редакторов, офисных программ;</w:t>
      </w:r>
    </w:p>
    <w:p w14:paraId="4AB35D81" w14:textId="77777777" w:rsidR="001C75E3" w:rsidRPr="002B5D31" w:rsidRDefault="001C75E3" w:rsidP="00175E33">
      <w:pPr>
        <w:pStyle w:val="a2"/>
      </w:pPr>
      <w:r w:rsidRPr="002B5D31">
        <w:t>базовые знания формата JSON и правил работы с ним.</w:t>
      </w:r>
    </w:p>
    <w:p w14:paraId="5E17044A" w14:textId="5A266371" w:rsidR="001C75E3" w:rsidRPr="002B5D31" w:rsidRDefault="001C75E3" w:rsidP="00175E33">
      <w:pPr>
        <w:pStyle w:val="1"/>
      </w:pPr>
      <w:bookmarkStart w:id="11" w:name="_Toc14436366"/>
      <w:bookmarkStart w:id="12" w:name="_Toc57991490"/>
      <w:r w:rsidRPr="002B5D31">
        <w:lastRenderedPageBreak/>
        <w:t xml:space="preserve">Назначение и условия выполнения </w:t>
      </w:r>
      <w:r w:rsidR="00175E33" w:rsidRPr="002B5D31">
        <w:t>п</w:t>
      </w:r>
      <w:r w:rsidRPr="002B5D31">
        <w:t>рограммы</w:t>
      </w:r>
      <w:bookmarkEnd w:id="11"/>
      <w:bookmarkEnd w:id="12"/>
    </w:p>
    <w:p w14:paraId="6B966B0A" w14:textId="77777777" w:rsidR="0013310A" w:rsidRPr="002B5D31" w:rsidRDefault="0013310A" w:rsidP="0013310A">
      <w:pPr>
        <w:pStyle w:val="20"/>
      </w:pPr>
      <w:bookmarkStart w:id="13" w:name="_Toc14436367"/>
      <w:bookmarkStart w:id="14" w:name="_Toc49262682"/>
      <w:bookmarkStart w:id="15" w:name="_Toc57991491"/>
      <w:bookmarkStart w:id="16" w:name="_Toc14436368"/>
      <w:r w:rsidRPr="002B5D31">
        <w:t xml:space="preserve">Назначение </w:t>
      </w:r>
      <w:bookmarkEnd w:id="13"/>
      <w:r w:rsidRPr="002B5D31">
        <w:t>ИРБ УИК</w:t>
      </w:r>
      <w:bookmarkEnd w:id="14"/>
      <w:bookmarkEnd w:id="15"/>
    </w:p>
    <w:p w14:paraId="04954E34" w14:textId="77777777" w:rsidR="0013310A" w:rsidRPr="002B5D31" w:rsidRDefault="0013310A" w:rsidP="0013310A">
      <w:r w:rsidRPr="002B5D31">
        <w:t>ИРБ УИК предназначен для автоматизации работы избирательных комиссий.</w:t>
      </w:r>
    </w:p>
    <w:p w14:paraId="6EE5E632" w14:textId="77777777" w:rsidR="0013310A" w:rsidRPr="002B5D31" w:rsidRDefault="0013310A" w:rsidP="0013310A">
      <w:r w:rsidRPr="002B5D31">
        <w:t>Функциональные возможности ИРБ УИК позволяют решать следующие задачи:</w:t>
      </w:r>
    </w:p>
    <w:p w14:paraId="7CB969B9" w14:textId="77777777" w:rsidR="007A3B14" w:rsidRPr="00234B64" w:rsidRDefault="007A3B14" w:rsidP="007A3B14">
      <w:pPr>
        <w:pStyle w:val="a1"/>
        <w:numPr>
          <w:ilvl w:val="0"/>
          <w:numId w:val="16"/>
        </w:numPr>
        <w:rPr>
          <w:color w:val="000000"/>
        </w:rPr>
      </w:pPr>
      <w:r w:rsidRPr="00234B64">
        <w:t xml:space="preserve">Планирование и реализация членами УИК функций и задач, установленных в соответствии с действующим </w:t>
      </w:r>
      <w:r w:rsidRPr="00234B64">
        <w:rPr>
          <w:color w:val="000000"/>
        </w:rPr>
        <w:t>законодательством:</w:t>
      </w:r>
    </w:p>
    <w:p w14:paraId="7019CDC6" w14:textId="77777777" w:rsidR="007A3B14" w:rsidRPr="002B5D31" w:rsidRDefault="007A3B14" w:rsidP="007A3B14">
      <w:r w:rsidRPr="002B5D31">
        <w:t>1.1. Дополнительные выборы депутатов Государственной Думы Федерального Собрания Российской Федерации.</w:t>
      </w:r>
    </w:p>
    <w:p w14:paraId="28F8109A" w14:textId="77777777" w:rsidR="007A3B14" w:rsidRPr="002B5D31" w:rsidRDefault="007A3B14" w:rsidP="007A3B14">
      <w:pPr>
        <w:ind w:left="426"/>
      </w:pPr>
      <w:r w:rsidRPr="002B5D31">
        <w:t>1.1.1. Задачи по требованию (в алфавитном порядке):</w:t>
      </w:r>
    </w:p>
    <w:p w14:paraId="23FABA8B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Включение избирателя в список избирателей по месту временного пребывания.</w:t>
      </w:r>
    </w:p>
    <w:p w14:paraId="64D33791" w14:textId="73D8E102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Вскрытие стаци</w:t>
      </w:r>
      <w:r w:rsidR="00164D7C">
        <w:t>онарных ящиков для голосования</w:t>
      </w:r>
      <w:r w:rsidRPr="00704301">
        <w:t>.</w:t>
      </w:r>
    </w:p>
    <w:p w14:paraId="1607A40C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Выдача заверенной копии протокола УИК об итогах голосования с отметкой “Повторный подсчет голосов”.</w:t>
      </w:r>
    </w:p>
    <w:p w14:paraId="3E2D2931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Выдача заверенной копии протокола УИК об итогах голосования с отметкой “Повторный”.</w:t>
      </w:r>
    </w:p>
    <w:p w14:paraId="6592058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Выдача заверенной копии протокола УИК об итогах голосования.</w:t>
      </w:r>
    </w:p>
    <w:p w14:paraId="2DEC00BD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Выдача избирательного бюллетеня избирателю, включенному в список избирателей.</w:t>
      </w:r>
    </w:p>
    <w:p w14:paraId="51E51891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Голосование вне помещения для голосования.</w:t>
      </w:r>
    </w:p>
    <w:p w14:paraId="5CEC5E92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Голосование избирателя в УИК по месту жительства.</w:t>
      </w:r>
    </w:p>
    <w:p w14:paraId="72F4F674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Голосование избирателя в УИК, указанной в его заявлении о включении в список избирателей по месту нахождения.</w:t>
      </w:r>
    </w:p>
    <w:p w14:paraId="3A9FC42A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Голосование избирателя с использованием дополнительной формы голосования.</w:t>
      </w:r>
    </w:p>
    <w:p w14:paraId="1E355B32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Действия операторов КОИБ в нештатных ситуациях, возникших в ходе голосования (КОИБ).</w:t>
      </w:r>
    </w:p>
    <w:p w14:paraId="7FF86221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Действия УИК в случае порчи избирателем полученного им избирательного бюллетеня.</w:t>
      </w:r>
    </w:p>
    <w:p w14:paraId="76D98B70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Действия УИК в случае порчи специальных знаков (марок) для избирательных бюллетеней.</w:t>
      </w:r>
    </w:p>
    <w:p w14:paraId="12C746D8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lastRenderedPageBreak/>
        <w:t>Действия УИК при обнаружении фактов ведения противоправной предвыборной агитации.</w:t>
      </w:r>
    </w:p>
    <w:p w14:paraId="01F58964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Действия УИК при поступлении информации о подкупе избирателей.</w:t>
      </w:r>
    </w:p>
    <w:p w14:paraId="43A4684A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Действия УИК с листами, на которых находились марки для избирательных бюллетеней.</w:t>
      </w:r>
    </w:p>
    <w:p w14:paraId="1541CA1C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Действия членов УИК, осуществляющих работу со средствами видеонаблюдения, при возникновении нештатных ситуаций.</w:t>
      </w:r>
    </w:p>
    <w:p w14:paraId="17F35BE2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Изменение персональных данных избирателя в списке избирателей.</w:t>
      </w:r>
    </w:p>
    <w:p w14:paraId="6E189A0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Исключение избирателя из списка избирателей.</w:t>
      </w:r>
    </w:p>
    <w:p w14:paraId="40DB0AB0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Контрольный (ручной) подсчет голосов избирателей (КОИБ–2010).</w:t>
      </w:r>
    </w:p>
    <w:p w14:paraId="2E35E8AA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Контрольный (ручной) подсчет голосов избирателей (КОИБ–2017, КОИБ–2017–БАВУ).</w:t>
      </w:r>
    </w:p>
    <w:p w14:paraId="652B9CB8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Непосредственный подсчет голосов избирателей (без КОИБ).</w:t>
      </w:r>
    </w:p>
    <w:p w14:paraId="55282C50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Непосредственный подсчет голосов избирателей за каждого кандидата.</w:t>
      </w:r>
    </w:p>
    <w:p w14:paraId="0138E15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Непосредственный подсчет голосов избирателей.</w:t>
      </w:r>
    </w:p>
    <w:p w14:paraId="7E2A80A0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Обнаружение оставленного избирателем избирательного бюллетеня.</w:t>
      </w:r>
    </w:p>
    <w:p w14:paraId="3F958425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Обращение избирателя, оформившего заявление для участия в дистанционном электронном голосовании, в день голосования в УИК по месту жительства.</w:t>
      </w:r>
    </w:p>
    <w:p w14:paraId="65FB54C8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Обращение избирателя, оформившего заявление о включении в список избирателей по месту нахождения, в день голосования в УИК по месту жительства.</w:t>
      </w:r>
    </w:p>
    <w:p w14:paraId="75F07896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Определение мест размещения средств видеонаблюдения в помещении для голосования.</w:t>
      </w:r>
    </w:p>
    <w:p w14:paraId="254EFCF8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Оформление заявления о голосовании по месту нахождения в помещении УИК.</w:t>
      </w:r>
    </w:p>
    <w:p w14:paraId="624B6DEA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Оформление заявления об аннулировании включения избирателя в список избирателей по месту нахождения.</w:t>
      </w:r>
    </w:p>
    <w:p w14:paraId="02C49037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Перечень заверенных копий решений УИК по финансовым вопросам, прилагаемых к финансовому отчету УИК.</w:t>
      </w:r>
    </w:p>
    <w:p w14:paraId="49DD382A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Перечень информационных материалов для размещения на информационном стенде.</w:t>
      </w:r>
    </w:p>
    <w:p w14:paraId="46C08737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lastRenderedPageBreak/>
        <w:t>Перечень оборудования и материалов для оснащения места проведения голосования с использованием дополнительной формы голосования.</w:t>
      </w:r>
    </w:p>
    <w:p w14:paraId="63101F4C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Перечень первичных оправдательных документов, прилагаемых к авансовому отчету.</w:t>
      </w:r>
    </w:p>
    <w:p w14:paraId="7C8D8A09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Перечень приложений к первому экземпляру протокола УИК об итогах голосования (без КОИБ).</w:t>
      </w:r>
    </w:p>
    <w:p w14:paraId="5CF57CE5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Перечень приложений к первому экземпляру протокола УИК об итогах голосования (КОИБ).</w:t>
      </w:r>
    </w:p>
    <w:p w14:paraId="50C54052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Пломбирование индикаторной пломбой стационарных ящиков для голосования (без КОИБ).</w:t>
      </w:r>
    </w:p>
    <w:p w14:paraId="3A416F8B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документов и материалов для передачи в ТИК вместе со вторым экземпляром протокола УИК об итогах голосования.</w:t>
      </w:r>
    </w:p>
    <w:p w14:paraId="7B60F498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документов и материалов для передачи в ТИК после завершения тестирования КОИБ и проведения тренировки (КОИБ–2010).</w:t>
      </w:r>
    </w:p>
    <w:p w14:paraId="519467E6" w14:textId="77777777" w:rsidR="00164D7C" w:rsidRDefault="00A5650F" w:rsidP="00A5650F">
      <w:pPr>
        <w:numPr>
          <w:ilvl w:val="0"/>
          <w:numId w:val="40"/>
        </w:numPr>
        <w:ind w:left="2136"/>
      </w:pPr>
      <w:r w:rsidRPr="00704301">
        <w:t>Подготовка документов и материалов для передачи в ТИК после завершения тестирования КОИБ и проведения тренировки (КОИБ–2017).</w:t>
      </w:r>
    </w:p>
    <w:p w14:paraId="1D4C4C10" w14:textId="40B35C34" w:rsidR="003C57B5" w:rsidRPr="00704301" w:rsidRDefault="003C57B5" w:rsidP="003C57B5">
      <w:pPr>
        <w:numPr>
          <w:ilvl w:val="0"/>
          <w:numId w:val="40"/>
        </w:numPr>
        <w:ind w:left="2136"/>
      </w:pPr>
      <w:r w:rsidRPr="00704301">
        <w:t>Подготовка документов и материалов для передачи в ТИК после завершения тестирования КОИБ и проведения тренировки (КОИБ–2017</w:t>
      </w:r>
      <w:r>
        <w:t>-БАВУ</w:t>
      </w:r>
      <w:r w:rsidRPr="00704301">
        <w:t>).</w:t>
      </w:r>
    </w:p>
    <w:p w14:paraId="4562C5FC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и оформление избирательных бюллетеней для проведения голосования в тренировочном режиме КОИБ (КОИБ).</w:t>
      </w:r>
    </w:p>
    <w:p w14:paraId="79522FC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и оформление избирательных бюллетеней для проведения тестирования КОИБ (КОИБ).</w:t>
      </w:r>
    </w:p>
    <w:p w14:paraId="6100FB2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и представление первого экземпляра протокола УИК об итогах голосования в ТИК (без КОИБ).</w:t>
      </w:r>
    </w:p>
    <w:p w14:paraId="7DB0EB99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и представление первого экземпляра протокола УИК об итогах голосования в ТИК (КОИБ–2010).</w:t>
      </w:r>
    </w:p>
    <w:p w14:paraId="074B4F43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и представление первого экземпляра протокола УИК об итогах голосования в ТИК (КОИБ–2017, КОИБ–2017–БАВУ).</w:t>
      </w:r>
    </w:p>
    <w:p w14:paraId="6F2C686C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избирательных бюллетеней к выдаче избирателям (КОИБ).</w:t>
      </w:r>
    </w:p>
    <w:p w14:paraId="15AEE216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lastRenderedPageBreak/>
        <w:t>Подготовка избирательных бюллетеней к проведению голосования (без КОИБ).</w:t>
      </w:r>
    </w:p>
    <w:p w14:paraId="71241A5D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КОИБ к работе в день, предшествующий дню голосования (КОИБ–2010).</w:t>
      </w:r>
    </w:p>
    <w:p w14:paraId="111460B8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КОИБ к работе в день, предшествующий дню голосования (КОИБ–2017).</w:t>
      </w:r>
    </w:p>
    <w:p w14:paraId="55CF1AE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Подготовка КОИБ к работе в день, предшествующий дню голосования (КОИБ–2017–БАВУ).</w:t>
      </w:r>
    </w:p>
    <w:p w14:paraId="0548FD1F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Подсчет голосов избирателей и установление итогов голосования (без КОИБ).</w:t>
      </w:r>
    </w:p>
    <w:p w14:paraId="5C234DE0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Подсчет голосов избирателей и установление итогов голосования (КОИБ–2010).</w:t>
      </w:r>
    </w:p>
    <w:p w14:paraId="516F6C61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Подсчет голосов избирателей и установление итогов голосования (КОИБ–2017, КОИБ–2017–БАВУ).</w:t>
      </w:r>
    </w:p>
    <w:p w14:paraId="3A9DB58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Подсчет голосов избирателей и установление итогов голосования.</w:t>
      </w:r>
    </w:p>
    <w:p w14:paraId="4F4AED24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Подсчет и погашение неиспользованных избирательных бюллетеней (без КОИБ).</w:t>
      </w:r>
    </w:p>
    <w:p w14:paraId="08784EC8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Подсчет и погашение неиспользованных избирательных бюллетеней (КОИБ).</w:t>
      </w:r>
    </w:p>
    <w:p w14:paraId="0A72F3D3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Получение избирательных бюллетеней.</w:t>
      </w:r>
    </w:p>
    <w:p w14:paraId="77009CB9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Получение специальных знаков (марок) для избирательных бюллетеней.</w:t>
      </w:r>
    </w:p>
    <w:p w14:paraId="6D895273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Помощь избирателю другого лица в получении и/или заполнении избирательного бюллетеня.</w:t>
      </w:r>
    </w:p>
    <w:p w14:paraId="482CFFAF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Предоставление избирателям списка избирателей для ознакомления и его дополнительного уточнения.</w:t>
      </w:r>
    </w:p>
    <w:p w14:paraId="0159CACC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Прием заявлений у маломобильных граждан о голосовании по месту нахождения.</w:t>
      </w:r>
    </w:p>
    <w:p w14:paraId="6CC5AF00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Прием заявления (устного обращения) избирателя о голосовании вне помещения для голосования.</w:t>
      </w:r>
    </w:p>
    <w:p w14:paraId="76D78A5C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Признание избирательного бюллетеня недействительным (без КОИБ).</w:t>
      </w:r>
    </w:p>
    <w:p w14:paraId="45E3DE70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Признание избирательного бюллетеня недействительным (КОИБ).</w:t>
      </w:r>
    </w:p>
    <w:p w14:paraId="51D941A2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Приостановление полномочий члена УИК с ПРГ.</w:t>
      </w:r>
    </w:p>
    <w:p w14:paraId="16B7C09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lastRenderedPageBreak/>
        <w:t>Проведение заседания УИК по вопросам организации работы УИК в день голосования (без КОИБ).</w:t>
      </w:r>
    </w:p>
    <w:p w14:paraId="22651BE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Проведение заседания УИК по вопросам организации работы УИК в день голосования (КОИБ).</w:t>
      </w:r>
    </w:p>
    <w:p w14:paraId="1BED4B96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Проведение заседания УИК по вопросам организации работы УИК по приему заявлений избирателей о голосовании по месту нахождения.</w:t>
      </w:r>
    </w:p>
    <w:p w14:paraId="79796FF6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Проведение итогового заседания УИК (без КОИБ).</w:t>
      </w:r>
    </w:p>
    <w:p w14:paraId="42C93298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Проведение итогового заседания УИК (КОИБ).</w:t>
      </w:r>
    </w:p>
    <w:p w14:paraId="3BA6BF5F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Проведение очередного итогового заседания УИК после составления протокола УИК об итогах голосования с отметкой “Повторный подсчет голосов”.</w:t>
      </w:r>
    </w:p>
    <w:p w14:paraId="0708644D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Проведение очередного итогового заседания УИК после составления протокола УИК об итогах голосования с отметкой “Повторный”.</w:t>
      </w:r>
    </w:p>
    <w:p w14:paraId="67FC87B5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Проведение первого заседания УИК после назначения выборов.</w:t>
      </w:r>
    </w:p>
    <w:p w14:paraId="5DEF0B43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Проверка работоспособности КОИБ: Загрузка исходных данных (КОИБ–2010).</w:t>
      </w:r>
    </w:p>
    <w:p w14:paraId="368FE162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Проверка работоспособности КОИБ: Загрузка исходных данных (КОИБ–2017).</w:t>
      </w:r>
    </w:p>
    <w:p w14:paraId="48C6307D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Проверка работоспособности КОИБ: Загрузка исходных данных (КОИБ–2017–БАВУ).</w:t>
      </w:r>
    </w:p>
    <w:p w14:paraId="763EF49D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Проверка работоспособности КОИБ: Проведение тестирования (КОИБ–2010).</w:t>
      </w:r>
    </w:p>
    <w:p w14:paraId="683B16A1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Проверка работоспособности КОИБ: Проведение тестирования (КОИБ–2017).</w:t>
      </w:r>
    </w:p>
    <w:p w14:paraId="3DE01866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Проверка работоспособности КОИБ: Проведение тестирования (КОИБ–2017–БАВУ).</w:t>
      </w:r>
    </w:p>
    <w:p w14:paraId="5914C8D6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Проверка работоспособности КОИБ: Работа в тренировочном режиме (КОИБ–2010).</w:t>
      </w:r>
    </w:p>
    <w:p w14:paraId="0D699409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Проверка работоспособности КОИБ: Работа в тренировочном режиме (КОИБ–2017).</w:t>
      </w:r>
    </w:p>
    <w:p w14:paraId="2660CC07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Проверка работоспособности КОИБ: Работа в тренировочном режиме (КОИБ–2017–БАВУ).</w:t>
      </w:r>
    </w:p>
    <w:p w14:paraId="6A7FE934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с избирательными бюллетенями неустановленной формы.</w:t>
      </w:r>
    </w:p>
    <w:p w14:paraId="482266BA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lastRenderedPageBreak/>
        <w:t>Работа с обращениями (жалобами, заявлениями) граждан, поданными до дня голосования.</w:t>
      </w:r>
    </w:p>
    <w:p w14:paraId="6ACBCA8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с обращениями (жалобами, заявлениями), поданными в день голосования и до окончания подсчета голосов.</w:t>
      </w:r>
    </w:p>
    <w:p w14:paraId="27269363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с переносными ящиками для голосования (без КОИБ).</w:t>
      </w:r>
    </w:p>
    <w:p w14:paraId="0DF102BA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с переносными ящиками для голосования (КОИБ–2010).</w:t>
      </w:r>
    </w:p>
    <w:p w14:paraId="7202512A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с переносными ящиками для голосования (КОИБ–2017, КОИБ–2017–БАВУ).</w:t>
      </w:r>
    </w:p>
    <w:p w14:paraId="5DF0AFEB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с резервным стационарным ящиком для голосования (КОИБ–2010).</w:t>
      </w:r>
    </w:p>
    <w:p w14:paraId="7599A75B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с резервным стационарным ящиком для голосования (КОИБ–2017, КОИБ–2017–БАВУ).</w:t>
      </w:r>
    </w:p>
    <w:p w14:paraId="22B637DC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со списком избирателей (без КОИБ).</w:t>
      </w:r>
    </w:p>
    <w:p w14:paraId="4389B8AE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со списком избирателей (КОИБ).</w:t>
      </w:r>
    </w:p>
    <w:p w14:paraId="157EC92D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УИК в день голосования до начала времени голосования (без КОИБ).</w:t>
      </w:r>
    </w:p>
    <w:p w14:paraId="3BF86E48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УИК в день голосования до открытия помещения для голосования (КОИБ–2010).</w:t>
      </w:r>
    </w:p>
    <w:p w14:paraId="44AB9D11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УИК в день голосования до открытия помещения для голосования (КОИБ–2017).</w:t>
      </w:r>
    </w:p>
    <w:p w14:paraId="06B57803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УИК в день голосования до открытия помещения для голосования (КОИБ–2017–БАВУ).</w:t>
      </w:r>
    </w:p>
    <w:p w14:paraId="7AC9AE9A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Работа УИК в дни голосования (за исключением последнего) после окончания времени голосования (без КОИБ).</w:t>
      </w:r>
    </w:p>
    <w:p w14:paraId="263C4DE5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Размещение информационных элементов (без КОИБ).</w:t>
      </w:r>
    </w:p>
    <w:p w14:paraId="72851F15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Размещение информационных элементов в помещении для голосования (КОИБ).</w:t>
      </w:r>
    </w:p>
    <w:p w14:paraId="7806611C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Регистрация наблюдателя.</w:t>
      </w:r>
    </w:p>
    <w:p w14:paraId="27C87260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Регистрация представителя СМИ.</w:t>
      </w:r>
    </w:p>
    <w:p w14:paraId="4FD88273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Сортировка избирательных бюллетеней (без КОИБ).</w:t>
      </w:r>
    </w:p>
    <w:p w14:paraId="40114ABF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Составление протокола УИК об итогах голосования (КОИБ–2010).</w:t>
      </w:r>
    </w:p>
    <w:p w14:paraId="726D5A79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Составление протокола УИК об итогах голосования (КОИБ–2017, КОИБ–2017–БАВУ).</w:t>
      </w:r>
    </w:p>
    <w:p w14:paraId="6834D309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lastRenderedPageBreak/>
        <w:t>Составление протокола УИК об итогах голосования с отметкой “Повторный подсчет голосов”.</w:t>
      </w:r>
    </w:p>
    <w:p w14:paraId="4D90DC81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Составление протокола УИК об итогах голосования с отметкой “Повторный” (без КОИБ).</w:t>
      </w:r>
    </w:p>
    <w:p w14:paraId="496831B4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Составление протокола УИК об итогах голосования с отметкой “Повторный” (КОИБ).</w:t>
      </w:r>
    </w:p>
    <w:p w14:paraId="3D47B55C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Упаковка в сейф-пакет избирательных бюллетеней, извлеченных из переносного ящика для голосования (без КОИБ).</w:t>
      </w:r>
    </w:p>
    <w:p w14:paraId="030564A4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Упаковка в сейф-пакет избирательных бюллетеней, извлеченных из стационарного ящика для голосования (без КОИБ).</w:t>
      </w:r>
    </w:p>
    <w:p w14:paraId="00F28F5F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Упаковка избирательных бюллетеней, списка избирателей и иных документов для передачи в ТИК (без КОИБ).</w:t>
      </w:r>
    </w:p>
    <w:p w14:paraId="7472CDEF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Упаковка избирательных бюллетеней, списка избирателей и иных документов для передачи в ТИК (КОИБ).</w:t>
      </w:r>
    </w:p>
    <w:p w14:paraId="735330EB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Установка средств видеонаблюдения в помещении для голосования и подготовка членов УИК с ПРГ, ответственных за работу с ними.</w:t>
      </w:r>
    </w:p>
    <w:p w14:paraId="59889225" w14:textId="77777777" w:rsidR="00164D7C" w:rsidRPr="00704301" w:rsidRDefault="00A5650F" w:rsidP="00A5650F">
      <w:pPr>
        <w:numPr>
          <w:ilvl w:val="0"/>
          <w:numId w:val="40"/>
        </w:numPr>
        <w:ind w:left="2136"/>
      </w:pPr>
      <w:r w:rsidRPr="00704301">
        <w:t>Уточнение списка избирателей на основании Реестра избирателей, подлежащих исключению из списка избирателей по месту жительства.</w:t>
      </w:r>
    </w:p>
    <w:p w14:paraId="3C272073" w14:textId="77777777" w:rsidR="007A3B14" w:rsidRPr="002B5D31" w:rsidRDefault="007A3B14" w:rsidP="007A3B14">
      <w:pPr>
        <w:ind w:left="425"/>
      </w:pPr>
      <w:r w:rsidRPr="002B5D31">
        <w:t>1.1.2. Задачи по времени (в алфавитном порядке):</w:t>
      </w:r>
    </w:p>
    <w:p w14:paraId="6A62B63D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Завершение времени голосования.</w:t>
      </w:r>
    </w:p>
    <w:p w14:paraId="67F63B9E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Завершение времени приема заявлений о голосовании вне помещения для голосования.</w:t>
      </w:r>
    </w:p>
    <w:p w14:paraId="6C5A0718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Закрытие помещения для голосования (без КОИБ).</w:t>
      </w:r>
    </w:p>
    <w:p w14:paraId="54CF16BC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Закрытие помещения для голосования (КОИБ).</w:t>
      </w:r>
    </w:p>
    <w:p w14:paraId="27A7FD3F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Информирование председателя УИК о количестве поступивших заявлений о голосовании вне помещения для голосования и возможных маршрутах выезда (выхода) к избирателям.</w:t>
      </w:r>
    </w:p>
    <w:p w14:paraId="72AB1048" w14:textId="77777777" w:rsidR="007A3B14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Информирование ТИК о ходе голосования.</w:t>
      </w:r>
    </w:p>
    <w:p w14:paraId="5BFC5BE9" w14:textId="7F0C776A" w:rsidR="003C57B5" w:rsidRPr="002B5D31" w:rsidRDefault="003C57B5" w:rsidP="00A5650F">
      <w:pPr>
        <w:pStyle w:val="af4"/>
        <w:numPr>
          <w:ilvl w:val="0"/>
          <w:numId w:val="33"/>
        </w:numPr>
        <w:ind w:left="2127"/>
      </w:pPr>
      <w:r w:rsidRPr="002B5D31">
        <w:t>Информирование ТИК об открытии помещения для голосования</w:t>
      </w:r>
      <w:r>
        <w:t>.</w:t>
      </w:r>
    </w:p>
    <w:p w14:paraId="279C956A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Информирование ТИК об открытии помещения для голосования и о числе избирателей, включенных в список избирателей на момент его подписания.</w:t>
      </w:r>
    </w:p>
    <w:p w14:paraId="163F3E33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lastRenderedPageBreak/>
        <w:t>Открытие помещения для голосования для избирателей.</w:t>
      </w:r>
    </w:p>
    <w:p w14:paraId="609E21A8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Передача в ТИК копии схемы размещения средств видеонаблюдения.</w:t>
      </w:r>
    </w:p>
    <w:p w14:paraId="7875662E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Подготовка примерного текста пояснения действий УИК председателем УИК при подсчете голосов избирателей (без КОИБ).</w:t>
      </w:r>
    </w:p>
    <w:p w14:paraId="4ADDE68D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Подготовка примерного текста пояснения действий УИК председателем УИК при подсчете голосов избирателей (КОИБ).</w:t>
      </w:r>
    </w:p>
    <w:p w14:paraId="3DE28205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Подготовка примерного текста пояснения действий УИК председателем УИК перед началом голосования (без КОИБ).</w:t>
      </w:r>
    </w:p>
    <w:p w14:paraId="35A2C8A4" w14:textId="77777777" w:rsidR="007A3B14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Подготовка примерного текста пояснения действий УИК председателем УИК перед началом голосования (КОИБ).</w:t>
      </w:r>
    </w:p>
    <w:p w14:paraId="7C1B9DC2" w14:textId="2275A612" w:rsidR="003C57B5" w:rsidRPr="002B5D31" w:rsidRDefault="003C57B5" w:rsidP="00A5650F">
      <w:pPr>
        <w:pStyle w:val="af4"/>
        <w:numPr>
          <w:ilvl w:val="0"/>
          <w:numId w:val="33"/>
        </w:numPr>
        <w:ind w:left="2127"/>
      </w:pPr>
      <w:r w:rsidRPr="003C57B5">
        <w:t>Подготовка примерного текста пояснения действий УИК председателем УИК после окончания времени голосования</w:t>
      </w:r>
      <w:r>
        <w:t xml:space="preserve"> (КОИБ).</w:t>
      </w:r>
    </w:p>
    <w:p w14:paraId="08D8F5DB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Проведение тестирования КОИБ (КОИБ).</w:t>
      </w:r>
    </w:p>
    <w:p w14:paraId="065C9014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Проведение тренировки по работе со средствами видеонаблюдения.</w:t>
      </w:r>
    </w:p>
    <w:p w14:paraId="2810079D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Проверка готовности помещения к началу голосования.</w:t>
      </w:r>
    </w:p>
    <w:p w14:paraId="0A00DC4B" w14:textId="77777777" w:rsidR="007A3B14" w:rsidRPr="002B5D31" w:rsidRDefault="007A3B14" w:rsidP="00A5650F">
      <w:pPr>
        <w:pStyle w:val="af4"/>
        <w:numPr>
          <w:ilvl w:val="0"/>
          <w:numId w:val="33"/>
        </w:numPr>
        <w:ind w:left="2127"/>
      </w:pPr>
      <w:r w:rsidRPr="002B5D31">
        <w:t>Проверка кабин для тайного голосования, целостности пломб на стационарных и переносных ящиках для голосования.</w:t>
      </w:r>
    </w:p>
    <w:p w14:paraId="5E0FDCF2" w14:textId="77777777" w:rsidR="007A3B14" w:rsidRPr="002B5D31" w:rsidRDefault="007A3B14" w:rsidP="007A3B14">
      <w:pPr>
        <w:keepNext/>
        <w:ind w:left="425"/>
      </w:pPr>
      <w:r w:rsidRPr="002B5D31">
        <w:t>1.1.3. Отвязанные задачи (в алфавитном порядке):</w:t>
      </w:r>
    </w:p>
    <w:p w14:paraId="219C167E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Направление в орган местного самоуправления заявки на уборку территории, прилегающей к помещению для голосования (при необходимости).</w:t>
      </w:r>
    </w:p>
    <w:p w14:paraId="7C17ACCC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Незамедлительно по окончании времени досрочного голосования — Подсчет и внесение в каждую страницу списка избирателей суммарных данных о числе избирателей, проголосовавших досрочно, в том числе в помещении для голосования и вне помещения для голосования.</w:t>
      </w:r>
    </w:p>
    <w:p w14:paraId="334D03D3" w14:textId="1EFF3EE2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Нумерация переносных ящиков для голосования.</w:t>
      </w:r>
    </w:p>
    <w:p w14:paraId="2C9876EB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Нумерация строк книги списка избирателей со сведениями об избирателях, подавших заявления о включении в список избирателей по месту нахождения, с продолжением нумерации строк списка избирателей и вкладных листов списка избирателей, использованных при его уточнении.</w:t>
      </w:r>
    </w:p>
    <w:p w14:paraId="7016D0DD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Оборудование помещения для голосования техническим и иным оборудованием в соответствии с утвержденной схемой.</w:t>
      </w:r>
    </w:p>
    <w:p w14:paraId="365790AB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lastRenderedPageBreak/>
        <w:t>Определение места расположения лиц, указанных в пункте 3 статьи 30 Федерального закона № 67-ФЗ, в помещении для голосования.</w:t>
      </w:r>
    </w:p>
    <w:p w14:paraId="5855B6A1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Организация дежурства членов УИК в целях осуществления избирательных действий.</w:t>
      </w:r>
    </w:p>
    <w:p w14:paraId="6B4C1567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Осмотр территории избирательного участка в целях проверки отсутствия агитационных материалов на расстоянии менее 50 метров от входа в здание, где проводится голосование.</w:t>
      </w:r>
    </w:p>
    <w:p w14:paraId="60DE053B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Оформление информационного стенда.</w:t>
      </w:r>
    </w:p>
    <w:p w14:paraId="407B892B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Оформление отдельных книг списка избирателей (в случае разделения списка на отдельные книги).</w:t>
      </w:r>
    </w:p>
    <w:p w14:paraId="578391C6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Перед выездом в ТИК — Информирование ТИК о завершении выдачи копий протокола УИК об итогах голосования и готовности к выезду председателя УИК (секретаря УИК, члена УИК с ПРГ) с первым экземпляром протокола УИК об итогах голосования.</w:t>
      </w:r>
    </w:p>
    <w:p w14:paraId="542139CB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Передача в ТИК при первой возможности первого(</w:t>
      </w:r>
      <w:proofErr w:type="spellStart"/>
      <w:r w:rsidRPr="002B5D31">
        <w:t>ых</w:t>
      </w:r>
      <w:proofErr w:type="spellEnd"/>
      <w:r w:rsidRPr="002B5D31">
        <w:t>) экземпляра(</w:t>
      </w:r>
      <w:proofErr w:type="spellStart"/>
      <w:r w:rsidRPr="002B5D31">
        <w:t>ов</w:t>
      </w:r>
      <w:proofErr w:type="spellEnd"/>
      <w:r w:rsidRPr="002B5D31">
        <w:t>) протокола(</w:t>
      </w:r>
      <w:proofErr w:type="spellStart"/>
      <w:r w:rsidRPr="002B5D31">
        <w:t>ов</w:t>
      </w:r>
      <w:proofErr w:type="spellEnd"/>
      <w:r w:rsidRPr="002B5D31">
        <w:t>) УИК об итогах голосования и прикладываемых к нему(ним) документов при невозможности передачи до завершения ТИК подведения итогов голосования.</w:t>
      </w:r>
    </w:p>
    <w:p w14:paraId="19B30348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 окончании итогового заседания УИК — Информирование ТИК о лицах, присутствовавших при голосовании и установлении его итогов.</w:t>
      </w:r>
    </w:p>
    <w:p w14:paraId="03918F2B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 окончании итогового заседания УИК — Информирование ТИК о наличии фактов удаления по решению суда из помещения для голосования наблюдателей и иных лиц, указанных в ч. 5 ст. 32 Федерального закона № 20-ФЗ, и отстранения по решению суда от работы членов УИК.</w:t>
      </w:r>
    </w:p>
    <w:p w14:paraId="022E05F8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 окончании итогового заседания УИК — Подписание Списка лиц, присутствовавших при проведении голосования, подсчете голосов избирателей и составлении протокола УИК об итогах голосования.</w:t>
      </w:r>
    </w:p>
    <w:p w14:paraId="3AA7A80D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Подготовка избирательных бюллетеней к выдаче избирателям.</w:t>
      </w:r>
    </w:p>
    <w:p w14:paraId="4E5E8205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Подготовка операторов СПО и членов УИК, ответственных за работу со средствами видеонаблюдения (при их использовании).</w:t>
      </w:r>
    </w:p>
    <w:p w14:paraId="1AAEEB1C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Подготовка схемы размещения средств видеонаблюдения, передача оригинала схемы техническому оператору, копии схемы — в ТИК.</w:t>
      </w:r>
    </w:p>
    <w:p w14:paraId="437E5D39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lastRenderedPageBreak/>
        <w:t>Подготовка членов УИК, ответственных за работу со средствами видеонаблюдения.</w:t>
      </w:r>
    </w:p>
    <w:p w14:paraId="61CB3B8E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Подписание выверенного и уточненного списка избирателей и информирование ТИК об установленном числе избирателей, включенных в список избирателей.</w:t>
      </w:r>
    </w:p>
    <w:p w14:paraId="4CB8AD59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Получение в ТИК по акту технологического оборудования (кабины для голосования, ящики для голосования).</w:t>
      </w:r>
    </w:p>
    <w:p w14:paraId="63DF0559" w14:textId="14928D0B" w:rsidR="007A3B14" w:rsidRDefault="00415659" w:rsidP="00A5650F">
      <w:pPr>
        <w:pStyle w:val="af4"/>
        <w:numPr>
          <w:ilvl w:val="0"/>
          <w:numId w:val="34"/>
        </w:numPr>
        <w:ind w:left="2127"/>
      </w:pPr>
      <w:r w:rsidRPr="00415659">
        <w:t>Получение из ТИК избирательных бюллетеней и специальных знаков (марок) к ним</w:t>
      </w:r>
      <w:r w:rsidR="007A3B14" w:rsidRPr="002B5D31">
        <w:t>.</w:t>
      </w:r>
    </w:p>
    <w:p w14:paraId="1BAF6966" w14:textId="00A6E355" w:rsidR="00415659" w:rsidRPr="002B5D31" w:rsidRDefault="00415659" w:rsidP="00A5650F">
      <w:pPr>
        <w:pStyle w:val="af4"/>
        <w:numPr>
          <w:ilvl w:val="0"/>
          <w:numId w:val="34"/>
        </w:numPr>
        <w:ind w:left="2127"/>
      </w:pPr>
      <w:r w:rsidRPr="00415659">
        <w:t>Получение из ТИК Реестра избирателей, подавших неучтенные заявления о включении в список избирателей по месту нахождения, и книги списка избирателей со сведениями об избирателях, подавших заявления о включении в списки избирателей по месту нахождения</w:t>
      </w:r>
      <w:r>
        <w:t>.</w:t>
      </w:r>
    </w:p>
    <w:p w14:paraId="7DDD1540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Получение из ТИК исходных данных в QR-коде и ключевого носителя информации с исходными данными о проводимых на избирательном участке выборах (КОИБ).</w:t>
      </w:r>
    </w:p>
    <w:p w14:paraId="25852400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Получение из ТИК первого экземпляра списка избирателей.</w:t>
      </w:r>
    </w:p>
    <w:p w14:paraId="6F9097CC" w14:textId="77777777" w:rsidR="007A3B14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Получение из ТИК Реестра избирателей, подлежащих исключению из списка избирателей по месту жительства и работа с ним.</w:t>
      </w:r>
    </w:p>
    <w:p w14:paraId="4F76F4C3" w14:textId="20B62EE1" w:rsidR="00150688" w:rsidRPr="002B5D31" w:rsidRDefault="00150688" w:rsidP="00A5650F">
      <w:pPr>
        <w:pStyle w:val="af4"/>
        <w:numPr>
          <w:ilvl w:val="0"/>
          <w:numId w:val="34"/>
        </w:numPr>
        <w:ind w:left="2127"/>
      </w:pPr>
      <w:r w:rsidRPr="00150688">
        <w:t>Получение от ТИК сведений об избирателях, подавших заявления о предоставлении им возможности проголосовать вне помещения для голосования с использованием ЕПГУ (ежедневно)</w:t>
      </w:r>
      <w:r>
        <w:t>.</w:t>
      </w:r>
    </w:p>
    <w:p w14:paraId="191C6E83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Получение от ТИК графика приема заявлений избирателей в УИК.</w:t>
      </w:r>
    </w:p>
    <w:p w14:paraId="4FDE831E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Предоставление в ТИК финансового отчета УИК.</w:t>
      </w:r>
    </w:p>
    <w:p w14:paraId="2658EDF1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Предъявление к осмотру и пломбирование переносных (стационарных) ящиков для досрочного голосования перед началом голосования.</w:t>
      </w:r>
    </w:p>
    <w:p w14:paraId="3CACFA70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Прием документов о назначении членов УИК с правом совещательного голоса.</w:t>
      </w:r>
    </w:p>
    <w:p w14:paraId="531063E4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дополнительного инструктажа членов УИК о порядке голосования и подсчета голосов избирателей.</w:t>
      </w:r>
    </w:p>
    <w:p w14:paraId="36D50D6D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заседания УИК по вопросам организации работы УИК в день голосования.</w:t>
      </w:r>
    </w:p>
    <w:p w14:paraId="2670E225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lastRenderedPageBreak/>
        <w:t>Проведение заседания УИК по вопросам организации работы УИК по приему заявлений избирателей о включении в список избирателей по месту нахождения.</w:t>
      </w:r>
    </w:p>
    <w:p w14:paraId="53A06D39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мероприятий по обеспечению пожарной безопасности: назначение лиц, ответственных за пожарную безопасность; утверждение Инструкции о мерах пожарной безопасности в помещении для голосования; ознакомление членов УИК с Инструкцией о мерах пожарной безопасности в помещении для голосования.</w:t>
      </w:r>
    </w:p>
    <w:p w14:paraId="4C8AFDFF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операторами СПО тестирования программного обеспечения и информирование ТИК о готовности.</w:t>
      </w:r>
    </w:p>
    <w:p w14:paraId="0B3EF4C2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первого заседания УИК после назначения выборов.</w:t>
      </w:r>
    </w:p>
    <w:p w14:paraId="09407725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подготовительных мероприятий для организации голосования вне помещения для голосования (при наличии заявлений избирателей): определение маршрутов, по которым будет проводиться голосование, составление выписок из реестра заявлений избирателей о предоставлении им возможности проголосовать вне помещения для голосования согласно определенным маршрутам.</w:t>
      </w:r>
    </w:p>
    <w:p w14:paraId="0927708E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репетиции действий членов УИК в случае возникновения чрезвычайных ситуаций и необходимости перемещения членов УИК, документов и оборудования в резервное помещение для голосования.</w:t>
      </w:r>
    </w:p>
    <w:p w14:paraId="4915AE35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тестирования КОИБ и тренировки, информирование ТИК о готовности (КОИБ).</w:t>
      </w:r>
    </w:p>
    <w:p w14:paraId="5FC9110D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тренировки по приему заявлений избирателей о голосовании по месту нахождения.</w:t>
      </w:r>
    </w:p>
    <w:p w14:paraId="3FA00BD8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тренировки по работе с СПО по использованию машиночитаемого кода.</w:t>
      </w:r>
    </w:p>
    <w:p w14:paraId="79F33B6D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Проведение тренировки по работе со средствами видеонаблюдения.</w:t>
      </w:r>
    </w:p>
    <w:p w14:paraId="033BBC43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Проверка готовности автотранспорта с экипажем, выделенного для обеспечения проведения голосования вне помещения для голосования и доставки избирательной документации в ТИК.</w:t>
      </w:r>
    </w:p>
    <w:p w14:paraId="25B20CF7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Проверка помещения, предоставленного для размещения УИК.</w:t>
      </w:r>
    </w:p>
    <w:p w14:paraId="3AA8232B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Развертывание технических средств в день, предшествующий дню голосования.</w:t>
      </w:r>
    </w:p>
    <w:p w14:paraId="5F5A0561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lastRenderedPageBreak/>
        <w:t>Размещение информации об установленном режиме работы участковой комиссии, датах, времени и адресах (описании мест), по которым проводится досрочное голосование.</w:t>
      </w:r>
    </w:p>
    <w:p w14:paraId="1B8D557F" w14:textId="77777777" w:rsidR="007A3B14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Размещение на территории избирательного участка информационных материалов.</w:t>
      </w:r>
    </w:p>
    <w:p w14:paraId="0831348D" w14:textId="22DA33E1" w:rsidR="00150688" w:rsidRPr="002B5D31" w:rsidRDefault="00150688" w:rsidP="00A5650F">
      <w:pPr>
        <w:pStyle w:val="af4"/>
        <w:numPr>
          <w:ilvl w:val="0"/>
          <w:numId w:val="34"/>
        </w:numPr>
        <w:ind w:left="2127"/>
      </w:pPr>
      <w:r w:rsidRPr="00150688">
        <w:t>Регистрация заявлений избирателей о предоставлении им возможности проголосовать вне помещения для голосования, поданных через личный кабинет на ЕПГУ</w:t>
      </w:r>
    </w:p>
    <w:p w14:paraId="1815BB43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Согласование с ТИК оборудования помещения для голосования техническими средствами, используемыми для применения технологии изготовления протокола УИК об итогах голосования c QR-кодом.</w:t>
      </w:r>
    </w:p>
    <w:p w14:paraId="14BDAFD1" w14:textId="77777777" w:rsidR="007A3B14" w:rsidRPr="002B5D31" w:rsidRDefault="007A3B14" w:rsidP="00A5650F">
      <w:pPr>
        <w:pStyle w:val="af4"/>
        <w:numPr>
          <w:ilvl w:val="0"/>
          <w:numId w:val="34"/>
        </w:numPr>
        <w:ind w:left="2127"/>
      </w:pPr>
      <w:r w:rsidRPr="002B5D31">
        <w:t>Уточнение в ТИК времени передачи информации об открытии помещения для голосования и сведений о ходе голосования; номеров телефонов, по которым будут передаваться сведения в день голосования.</w:t>
      </w:r>
    </w:p>
    <w:p w14:paraId="4C0E9A6D" w14:textId="77777777" w:rsidR="007A3B14" w:rsidRPr="002B5D31" w:rsidRDefault="007A3B14" w:rsidP="007A3B14">
      <w:r w:rsidRPr="002B5D31">
        <w:t>1.2. Выборы депутатов Государственной Думы Федерального Собрания Российской Федерации:</w:t>
      </w:r>
    </w:p>
    <w:p w14:paraId="67471599" w14:textId="77777777" w:rsidR="007A3B14" w:rsidRPr="002B5D31" w:rsidRDefault="007A3B14" w:rsidP="007A3B14">
      <w:pPr>
        <w:keepNext/>
        <w:ind w:left="425"/>
      </w:pPr>
      <w:r w:rsidRPr="002B5D31">
        <w:t>1.2.1. Задачи по требованию (в алфавитном порядке):</w:t>
      </w:r>
    </w:p>
    <w:p w14:paraId="077935E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Включение избирателя в список избирателей по месту временного пребывания.</w:t>
      </w:r>
    </w:p>
    <w:p w14:paraId="5014777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Вскрытие стационарных ящиков для голосования (без КОИБ).</w:t>
      </w:r>
    </w:p>
    <w:p w14:paraId="3C37E6B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Выдача заверенной копии протокола № 1 УИК об итогах голосования с отметкой “Повторный подсчет голосов”.</w:t>
      </w:r>
    </w:p>
    <w:p w14:paraId="479A2C0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Выдача заверенной копии протокола № 1 УИК об итогах голосования с отметкой “Повторный”.</w:t>
      </w:r>
    </w:p>
    <w:p w14:paraId="009801EE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Выдача заверенной копии протокола № 1 УИК об итогах голосования.</w:t>
      </w:r>
    </w:p>
    <w:p w14:paraId="628EC4D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Выдача заверенной копии протокола № 2 УИК об итогах голосования с отметкой “Повторный подсчет голосов”.</w:t>
      </w:r>
    </w:p>
    <w:p w14:paraId="1A21C9CB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Выдача заверенной копии протокола № 2 УИК об итогах голосования с отметкой “Повторный”.</w:t>
      </w:r>
    </w:p>
    <w:p w14:paraId="1D47285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Выдача заверенной копии протокола № 2 УИК об итогах голосования.</w:t>
      </w:r>
    </w:p>
    <w:p w14:paraId="4DE38944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lastRenderedPageBreak/>
        <w:t>Выдача избирательного бюллетеня избирателю, включенному в список избирателей.</w:t>
      </w:r>
    </w:p>
    <w:p w14:paraId="2D15D29E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Выдача избирательного бюллетеня избирателю, включенному в список избирателей.</w:t>
      </w:r>
    </w:p>
    <w:p w14:paraId="393DB3DE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Голосование вне помещения для голосования (на дому) (без КОИБ).</w:t>
      </w:r>
    </w:p>
    <w:p w14:paraId="0F2A158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Голосование вне помещения для голосования (на дому) (КОИБ).</w:t>
      </w:r>
    </w:p>
    <w:p w14:paraId="04462A5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Голосование избирателя в УИК по месту жительства.</w:t>
      </w:r>
    </w:p>
    <w:p w14:paraId="12D1E3DB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Голосование избирателя в УИК, указанной в его заявлении о включении в список избирателей по месту нахождения.</w:t>
      </w:r>
    </w:p>
    <w:p w14:paraId="191F032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Голосование избирателя с использованием дополнительной формы голосования.</w:t>
      </w:r>
    </w:p>
    <w:p w14:paraId="55C8CAA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Действия операторов КОИБ в нештатных ситуациях, возникших в ходе голосования (КОИБ).</w:t>
      </w:r>
    </w:p>
    <w:p w14:paraId="1313608E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Действия УИК в случае порчи избирателем полученного им избирательного бюллетеня.</w:t>
      </w:r>
    </w:p>
    <w:p w14:paraId="696BF309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Действия УИК в случае порчи специальных знаков (марок) для избирательных бюллетеней.</w:t>
      </w:r>
    </w:p>
    <w:p w14:paraId="6D579D19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Действия УИК при обнаружении фактов ведения противоправной предвыборной агитации.</w:t>
      </w:r>
    </w:p>
    <w:p w14:paraId="5532B97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Действия УИК при поступлении информации о подкупе избирателей.</w:t>
      </w:r>
    </w:p>
    <w:p w14:paraId="160143E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Действия УИК с листами, на которых находились марки для избирательных бюллетеней.</w:t>
      </w:r>
    </w:p>
    <w:p w14:paraId="4995ACB6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Действия членов УИК, осуществляющих работу со средствами видеонаблюдения, при возникновении нештатных ситуаций.</w:t>
      </w:r>
    </w:p>
    <w:p w14:paraId="0E0F8EC6" w14:textId="7EC3D2BA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Досрочное голосование избирателя, находящегося в значительно удаленном от помещения для голосования месте</w:t>
      </w:r>
      <w:r w:rsidR="00B74865">
        <w:t>.</w:t>
      </w:r>
    </w:p>
    <w:p w14:paraId="05E4EE71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Изменение персональных данных избирателя в списке избирателей.</w:t>
      </w:r>
    </w:p>
    <w:p w14:paraId="3A9C147B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Исключение избирателя из списка избирателей.</w:t>
      </w:r>
    </w:p>
    <w:p w14:paraId="10CA8BB4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Исключение избирателя из списка избирателей.</w:t>
      </w:r>
    </w:p>
    <w:p w14:paraId="455E23C6" w14:textId="39782461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Контрольный (ручной) подсчет голосов избирателей (КОИБ</w:t>
      </w:r>
      <w:r w:rsidR="00B74865">
        <w:t>-2010</w:t>
      </w:r>
      <w:r>
        <w:t>).</w:t>
      </w:r>
    </w:p>
    <w:p w14:paraId="478F434A" w14:textId="51186BFD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Контрольный (ручной) подсчет голосов избирателей (КОИБ</w:t>
      </w:r>
      <w:r w:rsidR="00B74865">
        <w:t>-2017</w:t>
      </w:r>
      <w:r>
        <w:t>).</w:t>
      </w:r>
    </w:p>
    <w:p w14:paraId="5E1537FC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Непосредственный подсчет голосов избирателей за каждого кандидата (без КОИБ).</w:t>
      </w:r>
    </w:p>
    <w:p w14:paraId="6F11B109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lastRenderedPageBreak/>
        <w:t>Непосредственный подсчет голосов избирателей за каждый федеральный список кандидатов/политическую партию (без КОИБ).</w:t>
      </w:r>
    </w:p>
    <w:p w14:paraId="14C1951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Непосредственный подсчет голосов избирателей по одномандатному избирательному округу (без КОИБ).</w:t>
      </w:r>
    </w:p>
    <w:p w14:paraId="61815FB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Непосредственный подсчет голосов избирателей по федеральному избирательному округу (без КОИБ).</w:t>
      </w:r>
    </w:p>
    <w:p w14:paraId="3B41801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Обнаружение оставленного избирателем избирательного бюллетеня.</w:t>
      </w:r>
    </w:p>
    <w:p w14:paraId="5ADCBED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Обращение избирателя, оформившего заявление о включении в список избирателей по месту нахождения, в день голосования в УИК по месту жительства.</w:t>
      </w:r>
    </w:p>
    <w:p w14:paraId="61910914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Определение мест размещения средств видеонаблюдения в помещении для голосования.</w:t>
      </w:r>
    </w:p>
    <w:p w14:paraId="1416241A" w14:textId="30F39F14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Организация голосования с использованием дополнительной формы голосования (без КОИБ).</w:t>
      </w:r>
    </w:p>
    <w:p w14:paraId="3073B923" w14:textId="0D2A97C3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Организация голосования с использованием дополнительной формы голосования (КОИБ).</w:t>
      </w:r>
    </w:p>
    <w:p w14:paraId="6292365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Оформление заявления о голосовании по месту нахождения в помещении УИК.</w:t>
      </w:r>
    </w:p>
    <w:p w14:paraId="1E3AFA5A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Оформление заявления об аннулировании включения избирателя в список избирателей по месту нахождения.</w:t>
      </w:r>
    </w:p>
    <w:p w14:paraId="57A30D42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Перечень заверенных копий решений УИК по финансовым вопросам, прилагаемых к финансовому отчету УИК.</w:t>
      </w:r>
    </w:p>
    <w:p w14:paraId="2540908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Перечень информационных материалов для размещения на информационном стенде.</w:t>
      </w:r>
    </w:p>
    <w:p w14:paraId="38F4F53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Перечень оборудования и материалов для оснащения места проведения голосования с использованием дополнительной формы голосования.</w:t>
      </w:r>
    </w:p>
    <w:p w14:paraId="28710479" w14:textId="360CD0FB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Перечень оснащения и документов для проведения досрочного голосования отдельных групп избирателей</w:t>
      </w:r>
      <w:r w:rsidR="00B74865">
        <w:t>.</w:t>
      </w:r>
    </w:p>
    <w:p w14:paraId="35E3F5E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Перечень первичных оправдательных документов, прилагаемых к авансовому отчету.</w:t>
      </w:r>
    </w:p>
    <w:p w14:paraId="055D156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Перечень приложений к первым экземплярам протоколов № 1 и № 2 УИК об итогах голосования (без КОИБ).</w:t>
      </w:r>
    </w:p>
    <w:p w14:paraId="5F0AE7A2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lastRenderedPageBreak/>
        <w:t>Перечень приложений к первым экземплярам протоколов № 1 и № 2 УИК об итогах голосования (КОИБ).</w:t>
      </w:r>
    </w:p>
    <w:p w14:paraId="40651C2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Пломбирование индикаторной пломбой стационарных ящиков для голосования (без КОИБ).</w:t>
      </w:r>
    </w:p>
    <w:p w14:paraId="01F6BA86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документов и материалов для передачи в ТИК вместе со вторыми экземплярами протоколов № 1 и № 2 УИК об итогах голосования.</w:t>
      </w:r>
    </w:p>
    <w:p w14:paraId="715E67CA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документов и материалов для передачи в ТИК после завершения тестирования КОИБ и проведения тренировки (КОИБ–2010).</w:t>
      </w:r>
    </w:p>
    <w:p w14:paraId="4DC0AAAB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документов и материалов для передачи в ТИК после завершения тестирования КОИБ и проведения тренировки (КОИБ–2017).</w:t>
      </w:r>
    </w:p>
    <w:p w14:paraId="73603D7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и оформление избирательных бюллетеней для проведения голосования в тренировочном режиме КОИБ (КОИБ).</w:t>
      </w:r>
    </w:p>
    <w:p w14:paraId="4E229B74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и оформление избирательных бюллетеней для проведения тестирования КОИБ (КОИБ).</w:t>
      </w:r>
    </w:p>
    <w:p w14:paraId="20B284F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и представление первых экземпляров протоколов № 1 и № 2 УИК об итогах голосования в ТИК (без КОИБ).</w:t>
      </w:r>
    </w:p>
    <w:p w14:paraId="7BA49B3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и представление первых экземпляров протоколов № 1 и № 2 УИК об итогах голосования в ТИК (без КОИБ).</w:t>
      </w:r>
    </w:p>
    <w:p w14:paraId="74E2E3B1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и представление первых экземпляров протоколов № 1 и № 2 УИК об итогах голосования в ТИК (КОИБ–2010).</w:t>
      </w:r>
    </w:p>
    <w:p w14:paraId="3F45FA5B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и представление первых экземпляров протоколов № 1 и № 2 УИК об итогах голосования в ТИК (КОИБ–2010).</w:t>
      </w:r>
    </w:p>
    <w:p w14:paraId="7AA2550A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и представление первых экземпляров протоколов № 1 и № 2 УИК об итогах голосования в ТИК (КОИБ–2017, КОИБ–2017–БАВУ).</w:t>
      </w:r>
    </w:p>
    <w:p w14:paraId="40A5549F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и представление первых экземпляров протоколов № 1 и № 2 УИК об итогах голосования в ТИК (КОИБ–2017, КОИБ–2017–БАВУ).</w:t>
      </w:r>
    </w:p>
    <w:p w14:paraId="21AC387F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избирательных бюллетеней к выдаче избирателям (КОИБ).</w:t>
      </w:r>
    </w:p>
    <w:p w14:paraId="4EA55643" w14:textId="0530B118" w:rsidR="00861BCA" w:rsidRDefault="00861BCA" w:rsidP="00B74865">
      <w:pPr>
        <w:pStyle w:val="af4"/>
        <w:numPr>
          <w:ilvl w:val="0"/>
          <w:numId w:val="28"/>
        </w:numPr>
        <w:ind w:left="2136"/>
      </w:pPr>
      <w:r>
        <w:lastRenderedPageBreak/>
        <w:t>Подготовка избирательных бюллетеней к проведению голосования (без КОИБ).</w:t>
      </w:r>
    </w:p>
    <w:p w14:paraId="37EB295F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к проведению досрочного голосования отдельных групп избирателей.</w:t>
      </w:r>
    </w:p>
    <w:p w14:paraId="539F03F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КОИБ к работе в день, предшествующий дню голосования (КОИБ–2010).</w:t>
      </w:r>
    </w:p>
    <w:p w14:paraId="16680E7F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КОИБ к работе в день, предшествующий дню голосования (КОИБ–2017).</w:t>
      </w:r>
    </w:p>
    <w:p w14:paraId="3100E9F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Подготовка КОИБ к работе в день, предшествующий дню голосования (КОИБ–2017–БАВУ).</w:t>
      </w:r>
    </w:p>
    <w:p w14:paraId="0B1C7BAE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Подписание выверенного и уточненного списка избирателей и информирование ТИК об установленном числе избирателей, включенных в список избирателей.</w:t>
      </w:r>
    </w:p>
    <w:p w14:paraId="5EC1789B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голосов избирателей и установление итогов голосования (без КОИБ).</w:t>
      </w:r>
    </w:p>
    <w:p w14:paraId="3F3CCD91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голосов избирателей и установление итогов голосования (без КОИБ).</w:t>
      </w:r>
    </w:p>
    <w:p w14:paraId="1AA705C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голосов избирателей и установление итогов голосования (без КОИБ).</w:t>
      </w:r>
    </w:p>
    <w:p w14:paraId="14963FF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голосов избирателей и установление итогов голосования (КОИБ–2010).</w:t>
      </w:r>
    </w:p>
    <w:p w14:paraId="632002C6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голосов избирателей и установление итогов голосования (КОИБ–2010).</w:t>
      </w:r>
    </w:p>
    <w:p w14:paraId="5E175A4B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голосов избирателей и установление итогов голосования (КОИБ–2010).</w:t>
      </w:r>
    </w:p>
    <w:p w14:paraId="40EFCC7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голосов избирателей и установление итогов голосования (КОИБ–2017, КОИБ–2017–БАВУ).</w:t>
      </w:r>
    </w:p>
    <w:p w14:paraId="4A837CD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голосов избирателей и установление итогов голосования (КОИБ–2017, КОИБ–2017–БАВУ).</w:t>
      </w:r>
    </w:p>
    <w:p w14:paraId="31594A3A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голосов избирателей и установление итогов голосования (КОИБ–2017, КОИБ–2017–БАВУ).</w:t>
      </w:r>
    </w:p>
    <w:p w14:paraId="4981722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голосов избирателей и установление итогов голосования.</w:t>
      </w:r>
    </w:p>
    <w:p w14:paraId="06052F44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и погашение неиспользованных избирательных бюллетеней (без КОИБ).</w:t>
      </w:r>
    </w:p>
    <w:p w14:paraId="0FF3092A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lastRenderedPageBreak/>
        <w:t>Подсчет и погашение неиспользованных избирательных бюллетеней (без КОИБ).</w:t>
      </w:r>
    </w:p>
    <w:p w14:paraId="79B3525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и погашение неиспользованных избирательных бюллетеней (КОИБ).</w:t>
      </w:r>
    </w:p>
    <w:p w14:paraId="6F6ADBBF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и погашение неиспользованных избирательных бюллетеней (КОИБ).</w:t>
      </w:r>
    </w:p>
    <w:p w14:paraId="717D303C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Подсчет и погашение неиспользованных избирательных бюллетеней.</w:t>
      </w:r>
    </w:p>
    <w:p w14:paraId="6AB065C1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Получение избирательных бюллетеней.</w:t>
      </w:r>
    </w:p>
    <w:p w14:paraId="0C3C95FA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Получение специальных знаков (марок) для избирательных бюллетеней.</w:t>
      </w:r>
    </w:p>
    <w:p w14:paraId="0B524AC6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Помощь избирателю другого лица в получении и/или заполнении избирательного бюллетеня.</w:t>
      </w:r>
    </w:p>
    <w:p w14:paraId="20CFE25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Предоставление избирателям списка избирателей для ознакомления и его дополнительного уточнения.</w:t>
      </w:r>
    </w:p>
    <w:p w14:paraId="6229E2D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Прием заявлений у маломобильных граждан о голосовании по месту нахождения.</w:t>
      </w:r>
    </w:p>
    <w:p w14:paraId="7BEF37E6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Прием заявления (устного обращения) избирателя о голосовании вне помещения для голосования.</w:t>
      </w:r>
    </w:p>
    <w:p w14:paraId="234079C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Признание избирательного бюллетеня недействительным (без КОИБ).</w:t>
      </w:r>
    </w:p>
    <w:p w14:paraId="7B8D821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Признание избирательного бюллетеня недействительным (КОИБ).</w:t>
      </w:r>
    </w:p>
    <w:p w14:paraId="7EC3A2C9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Приостановление полномочий члена УИК с ПРГ.</w:t>
      </w:r>
    </w:p>
    <w:p w14:paraId="3248E657" w14:textId="3806AACE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Проведение досрочного голосования отдельных групп избирателей</w:t>
      </w:r>
      <w:r w:rsidR="00B74865">
        <w:t>.</w:t>
      </w:r>
    </w:p>
    <w:p w14:paraId="31B9720C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Проведение заседания УИК по вопросам организации работы УИК в день голосования (без КОИБ).</w:t>
      </w:r>
    </w:p>
    <w:p w14:paraId="3258F30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Проведение заседания УИК по вопросам организации работы УИК в день голосования (КОИБ).</w:t>
      </w:r>
    </w:p>
    <w:p w14:paraId="19711882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Проведение заседания УИК по вопросам организации работы УИК по приему заявлений избирателей о голосовании по месту нахождения.</w:t>
      </w:r>
    </w:p>
    <w:p w14:paraId="22C6047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Проведение итогового заседания УИК (без КОИБ).</w:t>
      </w:r>
    </w:p>
    <w:p w14:paraId="21A585B9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Проведение итогового заседания УИК (КОИБ).</w:t>
      </w:r>
    </w:p>
    <w:p w14:paraId="6607CACB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Проведение очередного итогового заседания УИК после составления протокола УИК об итогах голосования с отметкой “Повторный подсчет голосов”.</w:t>
      </w:r>
    </w:p>
    <w:p w14:paraId="53FBBD9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lastRenderedPageBreak/>
        <w:t>Проведение очередного итогового заседания УИК после составления протокола УИК об итогах голосования с отметкой “Повторный”.</w:t>
      </w:r>
    </w:p>
    <w:p w14:paraId="7BA61124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Проведение первого заседания УИК после назначения выборов (без КОИБ).</w:t>
      </w:r>
    </w:p>
    <w:p w14:paraId="2CEC7B81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Проведение первого заседания УИК после назначения выборов (КОИБ).</w:t>
      </w:r>
    </w:p>
    <w:p w14:paraId="074ACD39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Проверка готовности помещения к началу голосования.</w:t>
      </w:r>
    </w:p>
    <w:p w14:paraId="5BAFB08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Проверка работоспособности КОИБ: Загрузка исходных данных (КОИБ–2010).</w:t>
      </w:r>
    </w:p>
    <w:p w14:paraId="7E138341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Проверка работоспособности КОИБ: Загрузка исходных данных (КОИБ–2017).</w:t>
      </w:r>
    </w:p>
    <w:p w14:paraId="4D9F4382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Проверка работоспособности КОИБ: Загрузка исходных данных (КОИБ–2017–БАВУ).</w:t>
      </w:r>
    </w:p>
    <w:p w14:paraId="71EDA57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Проверка работоспособности КОИБ: Проведение тестирования (КОИБ–2010).</w:t>
      </w:r>
    </w:p>
    <w:p w14:paraId="44F1E53A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Проверка работоспособности КОИБ: Проведение тестирования (КОИБ–2017).</w:t>
      </w:r>
    </w:p>
    <w:p w14:paraId="0EF3CCFF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Проверка работоспособности КОИБ: Проведение тестирования (КОИБ–2017–БАВУ).</w:t>
      </w:r>
    </w:p>
    <w:p w14:paraId="3A0C0DD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Проверка работоспособности КОИБ: Работа в тренировочном режиме (КОИБ–2010).</w:t>
      </w:r>
    </w:p>
    <w:p w14:paraId="7B7B6AE2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Проверка работоспособности КОИБ: Работа в тренировочном режиме (КОИБ–2017).</w:t>
      </w:r>
    </w:p>
    <w:p w14:paraId="48C05D62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Проверка работоспособности КОИБ: Работа в тренировочном режиме (КОИБ–2017–БАВУ).</w:t>
      </w:r>
    </w:p>
    <w:p w14:paraId="16CB470E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избирательными бюллетенями неустановленной формы.</w:t>
      </w:r>
    </w:p>
    <w:p w14:paraId="0F719E62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обращениями (жалобами, заявлениями) граждан, поданными до дня голосования.</w:t>
      </w:r>
    </w:p>
    <w:p w14:paraId="14D5D53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обращениями (жалобами, заявлениями), поданными в день голосования и до окончания подсчета голосов.</w:t>
      </w:r>
    </w:p>
    <w:p w14:paraId="399E33D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переносными ящиками для голосования (без КОИБ).</w:t>
      </w:r>
    </w:p>
    <w:p w14:paraId="053889D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переносными ящиками для голосования (КОИБ–2010).</w:t>
      </w:r>
    </w:p>
    <w:p w14:paraId="650CCDC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lastRenderedPageBreak/>
        <w:t>Работа с переносными ящиками для голосования (КОИБ–2010).</w:t>
      </w:r>
    </w:p>
    <w:p w14:paraId="3740235D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переносными ящиками для голосования (КОИБ–2017, КОИБ–2017–БАВУ).</w:t>
      </w:r>
    </w:p>
    <w:p w14:paraId="32998439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переносными ящиками для голосования (КОИБ–2017, КОИБ–2017–БАВУ).</w:t>
      </w:r>
    </w:p>
    <w:p w14:paraId="61D8C87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резервным стационарным ящиком для голосования (КОИБ–2010).</w:t>
      </w:r>
    </w:p>
    <w:p w14:paraId="3C569F49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резервным стационарным ящиком для голосования (КОИБ–2017, КОИБ–2017–БАВУ).</w:t>
      </w:r>
    </w:p>
    <w:p w14:paraId="622986D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сейф-пакетами и переносными ящиками для голосования (без КОИБ).</w:t>
      </w:r>
    </w:p>
    <w:p w14:paraId="6E26BF5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сейф-пакетами с избирательными бюллетенями из переносных ящиков для голосования (без КОИБ).</w:t>
      </w:r>
    </w:p>
    <w:p w14:paraId="5F87799E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 сейф-пакетами с избирательными бюллетенями из стационарного ящика для голосования (без КОИБ).</w:t>
      </w:r>
    </w:p>
    <w:p w14:paraId="6B519CE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со списком избирателей (без КОИБ).</w:t>
      </w:r>
    </w:p>
    <w:p w14:paraId="73F77A3F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со списком избирателей (без КОИБ).</w:t>
      </w:r>
    </w:p>
    <w:p w14:paraId="7819A8F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со списком избирателей (КОИБ).</w:t>
      </w:r>
    </w:p>
    <w:p w14:paraId="0B72E851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со списком избирателей (КОИБ).</w:t>
      </w:r>
    </w:p>
    <w:p w14:paraId="0CD443FF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УИК в день голосования до начала времени голосования (без КОИБ).</w:t>
      </w:r>
    </w:p>
    <w:p w14:paraId="46413DE4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УИК в день голосования до открытия помещения для голосования (КОИБ–2010).</w:t>
      </w:r>
    </w:p>
    <w:p w14:paraId="4FF02CC4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УИК в день голосования до открытия помещения для голосования (КОИБ–2010).</w:t>
      </w:r>
    </w:p>
    <w:p w14:paraId="4BF24C5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УИК в день голосования до открытия помещения для голосования (КОИБ–2017).</w:t>
      </w:r>
    </w:p>
    <w:p w14:paraId="2967B07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УИК в день голосования до открытия помещения для голосования (КОИБ–2017).</w:t>
      </w:r>
    </w:p>
    <w:p w14:paraId="09E8F58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УИК в день голосования до открытия помещения для голосования (КОИБ–2017–БАВУ).</w:t>
      </w:r>
    </w:p>
    <w:p w14:paraId="491F4BE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УИК в день голосования до открытия помещения для голосования (КОИБ–2017–БАВУ).</w:t>
      </w:r>
    </w:p>
    <w:p w14:paraId="50AEAD6F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lastRenderedPageBreak/>
        <w:t>Работа УИК в дни голосования (за исключением последнего) после окончания времени голосования (без КОИБ).</w:t>
      </w:r>
    </w:p>
    <w:p w14:paraId="58406C1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УИК в дни голосования (за исключением последнего) после окончания времени голосования (КОИБ–2010).</w:t>
      </w:r>
    </w:p>
    <w:p w14:paraId="3A7F965B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Работа УИК в дни голосования (за исключением последнего) после окончания времени голосования (КОИБ–2017, КОИБ–2017–БАВУ).</w:t>
      </w:r>
    </w:p>
    <w:p w14:paraId="4BB7FF6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Размещение информационных элементов (без КОИБ).</w:t>
      </w:r>
    </w:p>
    <w:p w14:paraId="6CCD937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Размещение информационных элементов (без КОИБ).</w:t>
      </w:r>
    </w:p>
    <w:p w14:paraId="259F2AE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Размещение информационных элементов (без КОИБ).</w:t>
      </w:r>
    </w:p>
    <w:p w14:paraId="663D9E5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Размещение информационных элементов (КОИБ).</w:t>
      </w:r>
    </w:p>
    <w:p w14:paraId="64F0087B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Размещение информационных элементов (КОИБ).</w:t>
      </w:r>
    </w:p>
    <w:p w14:paraId="67823C36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Регистрация наблюдателя.</w:t>
      </w:r>
    </w:p>
    <w:p w14:paraId="0A4CC22E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Регистрация представителя СМИ.</w:t>
      </w:r>
    </w:p>
    <w:p w14:paraId="3DC21B0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Самостоятельное изготовление УИК избирательной документации (без КОИБ).</w:t>
      </w:r>
    </w:p>
    <w:p w14:paraId="5A93BDD9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Самостоятельное изготовление УИК избирательных бюллетеней (без КОИБ).</w:t>
      </w:r>
    </w:p>
    <w:p w14:paraId="70E713A8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Сортировка избирательных бюллетеней (без КОИБ).</w:t>
      </w:r>
    </w:p>
    <w:p w14:paraId="6BEA0E76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Сортировка избирательных бюллетеней по одномандатному избирательному округу (без КОИБ).</w:t>
      </w:r>
    </w:p>
    <w:p w14:paraId="0D39BD9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Сортировка избирательных бюллетеней по федеральному избирательному округу (без КОИБ).</w:t>
      </w:r>
    </w:p>
    <w:p w14:paraId="7B2AA237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Составление протокола №_ УИК об итогах голосования с отметкой “Повторный подсчет голосов”.</w:t>
      </w:r>
    </w:p>
    <w:p w14:paraId="2D9E14D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Составление протокола №_ УИК об итогах голосования с отметкой “Повторный” (без КОИБ).</w:t>
      </w:r>
    </w:p>
    <w:p w14:paraId="72865F6F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Составление протокола УИК об итогах голосования с отметкой “Повторный” (КОИБ).</w:t>
      </w:r>
    </w:p>
    <w:p w14:paraId="5BD3BAF1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Составление протоколов № 1 и № 2 УИК об итогах голосования для подписания членами УИК (КОИБ).</w:t>
      </w:r>
    </w:p>
    <w:p w14:paraId="64B7A855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Составление протоколов № 1 и № 2 УИК об итогах голосования для подписания членами УИК (КОИБ).</w:t>
      </w:r>
    </w:p>
    <w:p w14:paraId="74C1BD96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lastRenderedPageBreak/>
        <w:t>Составление протоколов № 1 и № 2 УИК об итогах голосования для подписания членами УИК (КОИБ).</w:t>
      </w:r>
    </w:p>
    <w:p w14:paraId="4793153C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Составление списка избирателей на избирательном участке, образованном в труднодоступной или отдаленной местности (без КОИБ).</w:t>
      </w:r>
    </w:p>
    <w:p w14:paraId="70A26E71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Упаковка в сейф-пакет избирательных бюллетеней, извлеченных из переносного ящика для голосования (без КОИБ).</w:t>
      </w:r>
    </w:p>
    <w:p w14:paraId="2273E87A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Упаковка в сейф-пакет избирательных бюллетеней, извлеченных из стационарного ящика для голосования (без КОИБ).</w:t>
      </w:r>
    </w:p>
    <w:p w14:paraId="53AA5AE0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Упаковка избирательных бюллетеней, списка избирателей и иных документов для передачи в ТИК (без КОИБ).</w:t>
      </w:r>
    </w:p>
    <w:p w14:paraId="496D12F3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Упаковка избирательных бюллетеней, списка избирателей и иных документов для передачи в ТИК (КОИБ).</w:t>
      </w:r>
    </w:p>
    <w:p w14:paraId="787CCA5E" w14:textId="77777777" w:rsidR="00861BCA" w:rsidRDefault="00861BCA" w:rsidP="00A5650F">
      <w:pPr>
        <w:pStyle w:val="af4"/>
        <w:numPr>
          <w:ilvl w:val="0"/>
          <w:numId w:val="28"/>
        </w:numPr>
        <w:ind w:left="2136"/>
      </w:pPr>
      <w:r>
        <w:t>Установка средств видеонаблюдения в помещении для голосования и подготовка членов УИК с ПРГ, ответственных за работу с ними.</w:t>
      </w:r>
    </w:p>
    <w:p w14:paraId="68676B84" w14:textId="666C6D09" w:rsidR="007A3B14" w:rsidRPr="002B5D31" w:rsidRDefault="00861BCA" w:rsidP="00A5650F">
      <w:pPr>
        <w:pStyle w:val="af4"/>
        <w:numPr>
          <w:ilvl w:val="0"/>
          <w:numId w:val="28"/>
        </w:numPr>
        <w:ind w:left="2136"/>
      </w:pPr>
      <w:r>
        <w:t>Уточнение списка избирателей на основании Реестра избирателей, подлежащих исключению из списка избирателей по месту жительства.</w:t>
      </w:r>
    </w:p>
    <w:p w14:paraId="629498B1" w14:textId="77777777" w:rsidR="007A3B14" w:rsidRPr="002B5D31" w:rsidRDefault="007A3B14" w:rsidP="007A3B14">
      <w:pPr>
        <w:keepNext/>
        <w:ind w:left="425"/>
      </w:pPr>
      <w:r w:rsidRPr="002B5D31">
        <w:t>1.2.2. Задачи по времени (в алфавитном порядке):</w:t>
      </w:r>
    </w:p>
    <w:p w14:paraId="691C3F6F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Завершение времени голосования.</w:t>
      </w:r>
    </w:p>
    <w:p w14:paraId="7BBA65C1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Завершение времени приема заявлений о голосовании вне помещения для голосования.</w:t>
      </w:r>
    </w:p>
    <w:p w14:paraId="38DE948D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Закрытие помещения для голосования (без КОИБ).</w:t>
      </w:r>
    </w:p>
    <w:p w14:paraId="4DF5AD61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Закрытие помещения для голосования (КОИБ).</w:t>
      </w:r>
    </w:p>
    <w:p w14:paraId="65093901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Информирование председателя УИК о количестве поступивших заявлений о голосовании вне помещения для голосования и возможных маршрутах выезда (выхода) к избирателям.</w:t>
      </w:r>
    </w:p>
    <w:p w14:paraId="2DDCC23E" w14:textId="77777777" w:rsidR="00B74865" w:rsidRDefault="00B74865" w:rsidP="00B74865">
      <w:pPr>
        <w:pStyle w:val="af4"/>
        <w:numPr>
          <w:ilvl w:val="0"/>
          <w:numId w:val="32"/>
        </w:numPr>
      </w:pPr>
      <w:r w:rsidRPr="002B5D31">
        <w:t>Информирование ТИК о ходе голосования.</w:t>
      </w:r>
    </w:p>
    <w:p w14:paraId="09148710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Информирование ТИК об открытии помещения для голосования</w:t>
      </w:r>
      <w:r>
        <w:t>.</w:t>
      </w:r>
    </w:p>
    <w:p w14:paraId="738E2FAD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Информирование ТИК об открытии помещения для голосования и о числе избирателей, включенных в список избирателей на момент его подписания.</w:t>
      </w:r>
    </w:p>
    <w:p w14:paraId="30C7E8E6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Открытие помещения для голосования для избирателей.</w:t>
      </w:r>
    </w:p>
    <w:p w14:paraId="003E8C83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lastRenderedPageBreak/>
        <w:t>Передача в ТИК копии схемы размещения средств видеонаблюдения.</w:t>
      </w:r>
    </w:p>
    <w:p w14:paraId="7AA11F9B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Подготовка примерного текста пояснения действий УИК председателем УИК при подсчете голосов избирателей (без КОИБ).</w:t>
      </w:r>
    </w:p>
    <w:p w14:paraId="124668FC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Подготовка примерного текста пояснения действий УИК председателем УИК при подсчете голосов избирателей (КОИБ).</w:t>
      </w:r>
    </w:p>
    <w:p w14:paraId="32364E29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Подготовка примерного текста пояснения действий УИК председателем УИК перед началом голосования (без КОИБ).</w:t>
      </w:r>
    </w:p>
    <w:p w14:paraId="686140BA" w14:textId="77777777" w:rsidR="00B74865" w:rsidRDefault="00B74865" w:rsidP="00B74865">
      <w:pPr>
        <w:pStyle w:val="af4"/>
        <w:numPr>
          <w:ilvl w:val="0"/>
          <w:numId w:val="32"/>
        </w:numPr>
      </w:pPr>
      <w:r w:rsidRPr="002B5D31">
        <w:t>Подготовка примерного текста пояснения действий УИК председателем УИК перед началом голосования (КОИБ).</w:t>
      </w:r>
    </w:p>
    <w:p w14:paraId="75FD047F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3C57B5">
        <w:t>Подготовка примерного текста пояснения действий УИК председателем УИК после окончания времени голосования</w:t>
      </w:r>
      <w:r>
        <w:t xml:space="preserve"> (КОИБ).</w:t>
      </w:r>
    </w:p>
    <w:p w14:paraId="06A26FAE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Проведение тестирования КОИБ (КОИБ).</w:t>
      </w:r>
    </w:p>
    <w:p w14:paraId="20A31D49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Проведение тренировки по работе со средствами видеонаблюдения.</w:t>
      </w:r>
    </w:p>
    <w:p w14:paraId="2CA74067" w14:textId="77777777" w:rsidR="00B74865" w:rsidRPr="002B5D31" w:rsidRDefault="00B74865" w:rsidP="00B74865">
      <w:pPr>
        <w:pStyle w:val="af4"/>
        <w:numPr>
          <w:ilvl w:val="0"/>
          <w:numId w:val="32"/>
        </w:numPr>
      </w:pPr>
      <w:r w:rsidRPr="002B5D31">
        <w:t>Проверка готовности помещения к началу голосования.</w:t>
      </w:r>
    </w:p>
    <w:p w14:paraId="6C00E315" w14:textId="275E82D1" w:rsidR="00D25B86" w:rsidRPr="002B5D31" w:rsidRDefault="00B74865" w:rsidP="00B74865">
      <w:pPr>
        <w:pStyle w:val="af4"/>
        <w:numPr>
          <w:ilvl w:val="0"/>
          <w:numId w:val="32"/>
        </w:numPr>
      </w:pPr>
      <w:r w:rsidRPr="002B5D31">
        <w:t>Проверка кабин для тайного голосования, целостности пломб на стационарных и переносных ящиках для голосования.</w:t>
      </w:r>
    </w:p>
    <w:p w14:paraId="48C6249C" w14:textId="77777777" w:rsidR="007A3B14" w:rsidRPr="002B5D31" w:rsidRDefault="007A3B14" w:rsidP="007A3B14">
      <w:pPr>
        <w:keepNext/>
        <w:ind w:left="425"/>
      </w:pPr>
      <w:r w:rsidRPr="002B5D31">
        <w:t>1.2.3. Отвязанные задачи (в алфавитном порядке):</w:t>
      </w:r>
    </w:p>
    <w:p w14:paraId="19C7449A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Направление в орган местного самоуправления заявки на уборку территории, прилегающей к помещению для голосования (при необходимости).</w:t>
      </w:r>
    </w:p>
    <w:p w14:paraId="0C9F93C7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Незамедлительно по окончании времени досрочного голосования — Подсчет и внесение в каждую страницу списка избирателей суммарных данных о числе избирателей, проголосовавших досрочно, в том числе в помещении для голосования и вне помещения для голосования.</w:t>
      </w:r>
    </w:p>
    <w:p w14:paraId="60F4E5E0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Нумерация переносных ящиков для голосования.</w:t>
      </w:r>
    </w:p>
    <w:p w14:paraId="2E239F23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Нумерация строк книги списка избирателей со сведениями об избирателях, подавших заявления о включении в список избирателей по месту нахождения, с продолжением нумерации строк списка избирателей и вкладных листов списка избирателей, использованных при его уточнении.</w:t>
      </w:r>
    </w:p>
    <w:p w14:paraId="279CD69C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Оборудование помещения для голосования техническим и иным оборудованием в соответствии с утвержденной схемой.</w:t>
      </w:r>
    </w:p>
    <w:p w14:paraId="46E1F0CB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lastRenderedPageBreak/>
        <w:t>Определение места расположения лиц, указанных в пункте 3 статьи 30 Федерального закона № 67-ФЗ, в помещении для голосования.</w:t>
      </w:r>
    </w:p>
    <w:p w14:paraId="64DF7895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Организация дежурства членов УИК в целях осуществления избирательных действий.</w:t>
      </w:r>
    </w:p>
    <w:p w14:paraId="6C21C7FD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Осмотр территории избирательного участка в целях проверки отсутствия агитационных материалов на расстоянии менее 50 метров от входа в здание, где проводится голосование.</w:t>
      </w:r>
    </w:p>
    <w:p w14:paraId="67022946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Оформление информационного стенда.</w:t>
      </w:r>
    </w:p>
    <w:p w14:paraId="58F63FB7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Оформление отдельных книг списка избирателей (в случае разделения списка на отдельные книги).</w:t>
      </w:r>
    </w:p>
    <w:p w14:paraId="1ACAD706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Перед выездом в ТИК — Информирование ТИК о завершении выдачи копий протокола УИК об итогах голосования и готовности к выезду председателя УИК (секретаря УИК, члена УИК с ПРГ) с первым экземпляром протокола УИК об итогах голосования.</w:t>
      </w:r>
    </w:p>
    <w:p w14:paraId="72A7BA59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Передача в ТИК при первой возможности первого(</w:t>
      </w:r>
      <w:proofErr w:type="spellStart"/>
      <w:r w:rsidRPr="002B5D31">
        <w:t>ых</w:t>
      </w:r>
      <w:proofErr w:type="spellEnd"/>
      <w:r w:rsidRPr="002B5D31">
        <w:t>) экземпляра(</w:t>
      </w:r>
      <w:proofErr w:type="spellStart"/>
      <w:r w:rsidRPr="002B5D31">
        <w:t>ов</w:t>
      </w:r>
      <w:proofErr w:type="spellEnd"/>
      <w:r w:rsidRPr="002B5D31">
        <w:t>) протокола(</w:t>
      </w:r>
      <w:proofErr w:type="spellStart"/>
      <w:r w:rsidRPr="002B5D31">
        <w:t>ов</w:t>
      </w:r>
      <w:proofErr w:type="spellEnd"/>
      <w:r w:rsidRPr="002B5D31">
        <w:t>) УИК об итогах голосования и прикладываемых к нему(ним) документов при невозможности передачи до завершения ТИК подведения итогов голосования.</w:t>
      </w:r>
    </w:p>
    <w:p w14:paraId="27A4D8E0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 окончании итогового заседания УИК — Информирование ТИК о лицах, присутствовавших при голосовании и установлении его итогов.</w:t>
      </w:r>
    </w:p>
    <w:p w14:paraId="7A20DC9E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 окончании итогового заседания УИК — Информирование ТИК о наличии фактов удаления по решению суда из помещения для голосования наблюдателей и иных лиц, указанных в ч. 5 ст. 32 Федерального закона № 20-ФЗ, и отстранения по решению суда от работы членов УИК.</w:t>
      </w:r>
    </w:p>
    <w:p w14:paraId="59BC9208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 окончании итогового заседания УИК — Подписание Списка лиц, присутствовавших при проведении голосования, подсчете голосов избирателей и составлении протокола УИК об итогах голосования.</w:t>
      </w:r>
    </w:p>
    <w:p w14:paraId="323B27D5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Подготовка избирательных бюллетеней к выдаче избирателям.</w:t>
      </w:r>
    </w:p>
    <w:p w14:paraId="2273D193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Подготовка операторов СПО и членов УИК, ответственных за работу со средствами видеонаблюдения (при их использовании).</w:t>
      </w:r>
    </w:p>
    <w:p w14:paraId="503BBAE9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Подготовка схемы размещения средств видеонаблюдения, передача оригинала схемы техническому оператору, копии схемы — в ТИК.</w:t>
      </w:r>
    </w:p>
    <w:p w14:paraId="1E7E5390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lastRenderedPageBreak/>
        <w:t>Подготовка членов УИК, ответственных за работу со средствами видеонаблюдения.</w:t>
      </w:r>
    </w:p>
    <w:p w14:paraId="6F5889C3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Подписание выверенного и уточненного списка избирателей и информирование ТИК об установленном числе избирателей, включенных в список избирателей.</w:t>
      </w:r>
    </w:p>
    <w:p w14:paraId="32A9DE80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Получение в ТИК по акту технологического оборудования (кабины для голосования, ящики для голосования).</w:t>
      </w:r>
    </w:p>
    <w:p w14:paraId="39C99444" w14:textId="77777777" w:rsidR="00D25B86" w:rsidRDefault="00D25B86" w:rsidP="00A5650F">
      <w:pPr>
        <w:pStyle w:val="af4"/>
        <w:numPr>
          <w:ilvl w:val="0"/>
          <w:numId w:val="31"/>
        </w:numPr>
        <w:ind w:left="2136"/>
      </w:pPr>
      <w:r w:rsidRPr="00415659">
        <w:t>Получение из ТИК избирательных бюллетеней и специальных знаков (марок) к ним</w:t>
      </w:r>
      <w:r w:rsidRPr="002B5D31">
        <w:t>.</w:t>
      </w:r>
    </w:p>
    <w:p w14:paraId="0549BE49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415659">
        <w:t>Получение из ТИК Реестра избирателей, подавших неучтенные заявления о включении в список избирателей по месту нахождения, и книги списка избирателей со сведениями об избирателях, подавших заявления о включении в списки избирателей по месту нахождения</w:t>
      </w:r>
      <w:r>
        <w:t>.</w:t>
      </w:r>
    </w:p>
    <w:p w14:paraId="7915B83A" w14:textId="77777777" w:rsidR="00D25B86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Получение из ТИК исходных данных в QR-коде и ключевого носителя информации с исходными данными о проводимых на избирательном участке выборах (КОИБ).</w:t>
      </w:r>
    </w:p>
    <w:p w14:paraId="67FBA426" w14:textId="1A139D32" w:rsidR="00CD0825" w:rsidRPr="002B5D31" w:rsidRDefault="00CD0825" w:rsidP="00A5650F">
      <w:pPr>
        <w:pStyle w:val="af4"/>
        <w:numPr>
          <w:ilvl w:val="0"/>
          <w:numId w:val="31"/>
        </w:numPr>
        <w:ind w:left="2136"/>
      </w:pPr>
      <w:r w:rsidRPr="00CD0825">
        <w:t>Получение от ТИК сведений об избирателях, подавших заявления о предоставлении им возможности проголосовать вне помещения для голосования с использованием ЕПГУ (ежедневно)</w:t>
      </w:r>
      <w:r>
        <w:t>.</w:t>
      </w:r>
    </w:p>
    <w:p w14:paraId="514994BC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Получение из ТИК первого экземпляра списка избирателей.</w:t>
      </w:r>
    </w:p>
    <w:p w14:paraId="0EDBE051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Получение из ТИК Реестра избирателей, подлежащих исключению из списка избирателей по месту жительства и работа с ним.</w:t>
      </w:r>
    </w:p>
    <w:p w14:paraId="24394C1C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Получение от ТИК графика приема заявлений избирателей в УИК.</w:t>
      </w:r>
    </w:p>
    <w:p w14:paraId="452988FE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Предоставление в ТИК финансового отчета УИК.</w:t>
      </w:r>
    </w:p>
    <w:p w14:paraId="6579424D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Предъявление к осмотру и пломбирование переносных (стационарных) ящиков для досрочного голосования перед началом голосования.</w:t>
      </w:r>
    </w:p>
    <w:p w14:paraId="77F16F7E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Прием документов о назначении членов УИК с правом совещательного голоса.</w:t>
      </w:r>
    </w:p>
    <w:p w14:paraId="044F27B8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дополнительного инструктажа членов УИК о порядке голосования и подсчета голосов избирателей.</w:t>
      </w:r>
    </w:p>
    <w:p w14:paraId="6BB36388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заседания УИК по вопросам организации работы УИК в день голосования.</w:t>
      </w:r>
    </w:p>
    <w:p w14:paraId="5BFE4041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lastRenderedPageBreak/>
        <w:t>Проведение заседания УИК по вопросам организации работы УИК по приему заявлений избирателей о включении в список избирателей по месту нахождения.</w:t>
      </w:r>
    </w:p>
    <w:p w14:paraId="43F3F486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мероприятий по обеспечению пожарной безопасности: назначение лиц, ответственных за пожарную безопасность; утверждение Инструкции о мерах пожарной безопасности в помещении для голосования; ознакомление членов УИК с Инструкцией о мерах пожарной безопасности в помещении для голосования.</w:t>
      </w:r>
    </w:p>
    <w:p w14:paraId="00F89CA3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операторами СПО тестирования программного обеспечения и информирование ТИК о готовности.</w:t>
      </w:r>
    </w:p>
    <w:p w14:paraId="5C9DD887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первого заседания УИК после назначения выборов.</w:t>
      </w:r>
    </w:p>
    <w:p w14:paraId="2E889F8B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подготовительных мероприятий для организации голосования вне помещения для голосования (при наличии заявлений избирателей): определение маршрутов, по которым будет проводиться голосование, составление выписок из реестра заявлений избирателей о предоставлении им возможности проголосовать вне помещения для голосования согласно определенным маршрутам.</w:t>
      </w:r>
    </w:p>
    <w:p w14:paraId="4A5D5709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репетиции действий членов УИК в случае возникновения чрезвычайных ситуаций и необходимости перемещения членов УИК, документов и оборудования в резервное помещение для голосования.</w:t>
      </w:r>
    </w:p>
    <w:p w14:paraId="79E0CF4E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тестирования КОИБ и тренировки, информирование ТИК о готовности (КОИБ).</w:t>
      </w:r>
    </w:p>
    <w:p w14:paraId="407DD7C6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тренировки по приему заявлений избирателей о голосовании по месту нахождения.</w:t>
      </w:r>
    </w:p>
    <w:p w14:paraId="36CBAB42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тренировки по работе с СПО по использованию машиночитаемого кода.</w:t>
      </w:r>
    </w:p>
    <w:p w14:paraId="3E75E522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Проведение тренировки по работе со средствами видеонаблюдения.</w:t>
      </w:r>
    </w:p>
    <w:p w14:paraId="4BE4213E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Проверка готовности автотранспорта с экипажем, выделенного для обеспечения проведения голосования вне помещения для голосования и доставки избирательной документации в ТИК.</w:t>
      </w:r>
    </w:p>
    <w:p w14:paraId="09DC23D7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Проверка помещения, предоставленного для размещения УИК.</w:t>
      </w:r>
    </w:p>
    <w:p w14:paraId="5D579A30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Развертывание технических средств в день, предшествующий дню голосования.</w:t>
      </w:r>
    </w:p>
    <w:p w14:paraId="04C30E4A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lastRenderedPageBreak/>
        <w:t>Размещение информации об установленном режиме работы участковой комиссии, датах, времени и адресах (описании мест), по которым проводится досрочное голосование.</w:t>
      </w:r>
    </w:p>
    <w:p w14:paraId="4A07E11C" w14:textId="77777777" w:rsidR="00D25B86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Размещение на территории избирательного участка информационных материалов.</w:t>
      </w:r>
    </w:p>
    <w:p w14:paraId="7D824EB8" w14:textId="4F70553C" w:rsidR="00CD0825" w:rsidRPr="002B5D31" w:rsidRDefault="00CD0825" w:rsidP="00A5650F">
      <w:pPr>
        <w:pStyle w:val="af4"/>
        <w:numPr>
          <w:ilvl w:val="0"/>
          <w:numId w:val="31"/>
        </w:numPr>
        <w:ind w:left="2136"/>
      </w:pPr>
      <w:r w:rsidRPr="00CD0825">
        <w:t>Регистрация заявлений избирателей о предоставлении им возможности проголосовать вне помещения для голосования, поданных через личный кабинет на ЕПГУ</w:t>
      </w:r>
      <w:r>
        <w:t>.</w:t>
      </w:r>
    </w:p>
    <w:p w14:paraId="2B53B9CD" w14:textId="77777777" w:rsidR="00D25B86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Согласование с ТИК оборудования помещения для голосования техническими средствами, используемыми для применения технологии изготовления протокола УИК об итогах голосования c QR-кодом.</w:t>
      </w:r>
    </w:p>
    <w:p w14:paraId="6A01C7BD" w14:textId="460BC404" w:rsidR="007A3B14" w:rsidRPr="002B5D31" w:rsidRDefault="00D25B86" w:rsidP="00A5650F">
      <w:pPr>
        <w:pStyle w:val="af4"/>
        <w:numPr>
          <w:ilvl w:val="0"/>
          <w:numId w:val="31"/>
        </w:numPr>
        <w:ind w:left="2136"/>
      </w:pPr>
      <w:r w:rsidRPr="002B5D31">
        <w:t>Уточнение в ТИК времени передачи информации об открытии помещения для голосования и сведений о ходе голосования; номеров телефонов, по которым будут передаваться сведения в день голосования.</w:t>
      </w:r>
    </w:p>
    <w:p w14:paraId="61587FAA" w14:textId="77777777" w:rsidR="007A3B14" w:rsidRPr="002B5D31" w:rsidRDefault="007A3B14" w:rsidP="007A3B14">
      <w:r w:rsidRPr="002B5D31">
        <w:t>1.3. Универсальные задачи:</w:t>
      </w:r>
    </w:p>
    <w:p w14:paraId="1B268D14" w14:textId="77777777" w:rsidR="007A3B14" w:rsidRPr="002B5D31" w:rsidRDefault="007A3B14" w:rsidP="007A3B14">
      <w:pPr>
        <w:ind w:left="426"/>
      </w:pPr>
      <w:r w:rsidRPr="002B5D31">
        <w:t>1.3.1. Задачи по требованию (в алфавитном порядке):</w:t>
      </w:r>
    </w:p>
    <w:p w14:paraId="05BD1A32" w14:textId="77777777" w:rsidR="00A71BF3" w:rsidRDefault="00A71BF3" w:rsidP="00A5650F">
      <w:pPr>
        <w:pStyle w:val="af4"/>
        <w:numPr>
          <w:ilvl w:val="0"/>
          <w:numId w:val="35"/>
        </w:numPr>
      </w:pPr>
      <w:r>
        <w:t>Включение избирателя в список избирателей по месту временного пребывания</w:t>
      </w:r>
    </w:p>
    <w:p w14:paraId="42A2AE5B" w14:textId="77777777" w:rsidR="00A71BF3" w:rsidRDefault="00A71BF3" w:rsidP="00A5650F">
      <w:pPr>
        <w:pStyle w:val="af4"/>
        <w:numPr>
          <w:ilvl w:val="0"/>
          <w:numId w:val="35"/>
        </w:numPr>
      </w:pPr>
      <w:r>
        <w:t>Голосование избирателя с использованием дополнительной формы голосования.</w:t>
      </w:r>
    </w:p>
    <w:p w14:paraId="7607A9C1" w14:textId="77777777" w:rsidR="00A71BF3" w:rsidRDefault="00A71BF3" w:rsidP="00A5650F">
      <w:pPr>
        <w:pStyle w:val="af4"/>
        <w:numPr>
          <w:ilvl w:val="0"/>
          <w:numId w:val="35"/>
        </w:numPr>
      </w:pPr>
      <w:r>
        <w:t>Действия УИК в случае порчи избирателем полученного им избирательного бюллетеня</w:t>
      </w:r>
    </w:p>
    <w:p w14:paraId="1F084302" w14:textId="77777777" w:rsidR="00A71BF3" w:rsidRDefault="00A71BF3" w:rsidP="00A5650F">
      <w:pPr>
        <w:pStyle w:val="af4"/>
        <w:numPr>
          <w:ilvl w:val="0"/>
          <w:numId w:val="35"/>
        </w:numPr>
      </w:pPr>
      <w:r>
        <w:t>Действия УИК при обнаружении фактов ведения противоправной предвыборной агитации</w:t>
      </w:r>
    </w:p>
    <w:p w14:paraId="1AFF5ACD" w14:textId="77777777" w:rsidR="00A71BF3" w:rsidRDefault="00A71BF3" w:rsidP="00A5650F">
      <w:pPr>
        <w:pStyle w:val="af4"/>
        <w:numPr>
          <w:ilvl w:val="0"/>
          <w:numId w:val="35"/>
        </w:numPr>
      </w:pPr>
      <w:r>
        <w:t>Действия УИК при поступлении информации о подкупе избирателей</w:t>
      </w:r>
    </w:p>
    <w:p w14:paraId="514B315B" w14:textId="77777777" w:rsidR="00A71BF3" w:rsidRDefault="00A71BF3" w:rsidP="00A5650F">
      <w:pPr>
        <w:pStyle w:val="af4"/>
        <w:numPr>
          <w:ilvl w:val="0"/>
          <w:numId w:val="35"/>
        </w:numPr>
      </w:pPr>
      <w:r>
        <w:t>Завершение процедуры досрочного голосования отдельных групп избирателей вне помещения для голосования</w:t>
      </w:r>
    </w:p>
    <w:p w14:paraId="4CB14374" w14:textId="77777777" w:rsidR="00A71BF3" w:rsidRDefault="00A71BF3" w:rsidP="00A5650F">
      <w:pPr>
        <w:pStyle w:val="af4"/>
        <w:numPr>
          <w:ilvl w:val="0"/>
          <w:numId w:val="35"/>
        </w:numPr>
      </w:pPr>
      <w:r>
        <w:t>Изменение персональных данных избирателя в списке избирателей</w:t>
      </w:r>
    </w:p>
    <w:p w14:paraId="47759959" w14:textId="77777777" w:rsidR="00A71BF3" w:rsidRDefault="00A71BF3" w:rsidP="00A5650F">
      <w:pPr>
        <w:pStyle w:val="af4"/>
        <w:numPr>
          <w:ilvl w:val="0"/>
          <w:numId w:val="35"/>
        </w:numPr>
      </w:pPr>
      <w:r>
        <w:t>Исключение избирателя из списка избирателей</w:t>
      </w:r>
    </w:p>
    <w:p w14:paraId="0588CDDE" w14:textId="77777777" w:rsidR="00A71BF3" w:rsidRDefault="00A71BF3" w:rsidP="00A5650F">
      <w:pPr>
        <w:pStyle w:val="af4"/>
        <w:numPr>
          <w:ilvl w:val="0"/>
          <w:numId w:val="35"/>
        </w:numPr>
      </w:pPr>
      <w:r>
        <w:t>Обнаружение оставленного избирателем избирательного бюллетеня</w:t>
      </w:r>
    </w:p>
    <w:p w14:paraId="6C4E6BA7" w14:textId="77777777" w:rsidR="00A71BF3" w:rsidRDefault="00A71BF3" w:rsidP="00A5650F">
      <w:pPr>
        <w:pStyle w:val="af4"/>
        <w:numPr>
          <w:ilvl w:val="0"/>
          <w:numId w:val="35"/>
        </w:numPr>
      </w:pPr>
      <w:r>
        <w:t>Организация и проведение голосования с использованием дополнительной формы голосования.</w:t>
      </w:r>
    </w:p>
    <w:p w14:paraId="1784D3BE" w14:textId="77777777" w:rsidR="00A71BF3" w:rsidRDefault="00A71BF3" w:rsidP="00A5650F">
      <w:pPr>
        <w:pStyle w:val="af4"/>
        <w:numPr>
          <w:ilvl w:val="0"/>
          <w:numId w:val="35"/>
        </w:numPr>
      </w:pPr>
      <w:r>
        <w:lastRenderedPageBreak/>
        <w:t>Перечень оборудования и материалов для оснащения места проведения голосования с использованием дополнительной формы голосования.</w:t>
      </w:r>
    </w:p>
    <w:p w14:paraId="5DBBCD0E" w14:textId="77777777" w:rsidR="00A71BF3" w:rsidRDefault="00A71BF3" w:rsidP="00A5650F">
      <w:pPr>
        <w:pStyle w:val="af4"/>
        <w:numPr>
          <w:ilvl w:val="0"/>
          <w:numId w:val="35"/>
        </w:numPr>
      </w:pPr>
      <w:r>
        <w:t>Пломбирование индикаторной пломбой стационарных ящиков для голосования.</w:t>
      </w:r>
    </w:p>
    <w:p w14:paraId="08B6724C" w14:textId="77777777" w:rsidR="00A71BF3" w:rsidRDefault="00A71BF3" w:rsidP="00A5650F">
      <w:pPr>
        <w:pStyle w:val="af4"/>
        <w:numPr>
          <w:ilvl w:val="0"/>
          <w:numId w:val="35"/>
        </w:numPr>
      </w:pPr>
      <w:r>
        <w:t>Подготовка документов и материалов для передачи в ТИК после завершения тестирования КОИБ и проведения тренировки (КОИБ–2010)</w:t>
      </w:r>
    </w:p>
    <w:p w14:paraId="5A4B89C7" w14:textId="77777777" w:rsidR="00A71BF3" w:rsidRDefault="00A71BF3" w:rsidP="00A5650F">
      <w:pPr>
        <w:pStyle w:val="af4"/>
        <w:numPr>
          <w:ilvl w:val="0"/>
          <w:numId w:val="35"/>
        </w:numPr>
      </w:pPr>
      <w:r>
        <w:t>Подготовка документов и материалов для передачи в ТИК после завершения тестирования КОИБ и проведения тренировки (КОИБ–2017)</w:t>
      </w:r>
    </w:p>
    <w:p w14:paraId="1EF16BAA" w14:textId="77777777" w:rsidR="00A71BF3" w:rsidRDefault="00A71BF3" w:rsidP="00A5650F">
      <w:pPr>
        <w:pStyle w:val="af4"/>
        <w:numPr>
          <w:ilvl w:val="0"/>
          <w:numId w:val="35"/>
        </w:numPr>
      </w:pPr>
      <w:r>
        <w:t>Подготовка КОИБ к работе в день, предшествующий дню голосования (КОИБ–2010)</w:t>
      </w:r>
    </w:p>
    <w:p w14:paraId="2EBC2077" w14:textId="77777777" w:rsidR="00A71BF3" w:rsidRDefault="00A71BF3" w:rsidP="00A5650F">
      <w:pPr>
        <w:pStyle w:val="af4"/>
        <w:numPr>
          <w:ilvl w:val="0"/>
          <w:numId w:val="35"/>
        </w:numPr>
      </w:pPr>
      <w:r>
        <w:t>Подготовка КОИБ к работе в день, предшествующий дню голосования (КОИБ–2017)</w:t>
      </w:r>
    </w:p>
    <w:p w14:paraId="0236488E" w14:textId="0C105DEC" w:rsidR="00A71BF3" w:rsidRDefault="00A71BF3" w:rsidP="00A5650F">
      <w:pPr>
        <w:pStyle w:val="af4"/>
        <w:numPr>
          <w:ilvl w:val="0"/>
          <w:numId w:val="35"/>
        </w:numPr>
      </w:pPr>
      <w:r>
        <w:t>Получение избирательных бюллетеней через организацию</w:t>
      </w:r>
    </w:p>
    <w:p w14:paraId="778A2276" w14:textId="77777777" w:rsidR="00A71BF3" w:rsidRDefault="00A71BF3" w:rsidP="00A5650F">
      <w:pPr>
        <w:pStyle w:val="af4"/>
        <w:numPr>
          <w:ilvl w:val="0"/>
          <w:numId w:val="35"/>
        </w:numPr>
      </w:pPr>
      <w:r>
        <w:t>Помощь избирателю другого лица в получении и/или заполнении избирательного бюллетеня.</w:t>
      </w:r>
    </w:p>
    <w:p w14:paraId="0958EF86" w14:textId="77777777" w:rsidR="00A71BF3" w:rsidRDefault="00A71BF3" w:rsidP="00A5650F">
      <w:pPr>
        <w:pStyle w:val="af4"/>
        <w:numPr>
          <w:ilvl w:val="0"/>
          <w:numId w:val="35"/>
        </w:numPr>
      </w:pPr>
      <w:r>
        <w:t>Предоставление избирателям списка избирателей для ознакомления и его дополнительного уточнения</w:t>
      </w:r>
    </w:p>
    <w:p w14:paraId="33E9AC64" w14:textId="77777777" w:rsidR="00A71BF3" w:rsidRDefault="00A71BF3" w:rsidP="00A5650F">
      <w:pPr>
        <w:pStyle w:val="af4"/>
        <w:numPr>
          <w:ilvl w:val="0"/>
          <w:numId w:val="35"/>
        </w:numPr>
      </w:pPr>
      <w:r>
        <w:t>Прием заявления (устного обращения) избирателя о голосовании вне помещения для голосования</w:t>
      </w:r>
    </w:p>
    <w:p w14:paraId="26874176" w14:textId="77777777" w:rsidR="00A71BF3" w:rsidRDefault="00A71BF3" w:rsidP="00A5650F">
      <w:pPr>
        <w:pStyle w:val="af4"/>
        <w:numPr>
          <w:ilvl w:val="0"/>
          <w:numId w:val="35"/>
        </w:numPr>
      </w:pPr>
      <w:r>
        <w:t>Приостановление полномочий члена УИК с ПРГ</w:t>
      </w:r>
    </w:p>
    <w:p w14:paraId="137C9205" w14:textId="77777777" w:rsidR="00A71BF3" w:rsidRDefault="00A71BF3" w:rsidP="00A5650F">
      <w:pPr>
        <w:pStyle w:val="af4"/>
        <w:numPr>
          <w:ilvl w:val="0"/>
          <w:numId w:val="35"/>
        </w:numPr>
      </w:pPr>
      <w:r>
        <w:t>Проверка работоспособности КОИБ: Загрузка исходных данных (КОИБ–2010)</w:t>
      </w:r>
    </w:p>
    <w:p w14:paraId="2CFA9139" w14:textId="77777777" w:rsidR="00A71BF3" w:rsidRDefault="00A71BF3" w:rsidP="00A5650F">
      <w:pPr>
        <w:pStyle w:val="af4"/>
        <w:numPr>
          <w:ilvl w:val="0"/>
          <w:numId w:val="35"/>
        </w:numPr>
      </w:pPr>
      <w:r>
        <w:t>Проверка работоспособности КОИБ: Загрузка исходных данных (КОИБ–2017)</w:t>
      </w:r>
    </w:p>
    <w:p w14:paraId="23A21585" w14:textId="77777777" w:rsidR="00A71BF3" w:rsidRDefault="00A71BF3" w:rsidP="00A5650F">
      <w:pPr>
        <w:pStyle w:val="af4"/>
        <w:numPr>
          <w:ilvl w:val="0"/>
          <w:numId w:val="35"/>
        </w:numPr>
      </w:pPr>
      <w:r>
        <w:t>Проверка работоспособности КОИБ: Проведение тестирования (КОИБ–2010)</w:t>
      </w:r>
    </w:p>
    <w:p w14:paraId="1C2052AE" w14:textId="77777777" w:rsidR="00A71BF3" w:rsidRDefault="00A71BF3" w:rsidP="00A5650F">
      <w:pPr>
        <w:pStyle w:val="af4"/>
        <w:numPr>
          <w:ilvl w:val="0"/>
          <w:numId w:val="35"/>
        </w:numPr>
      </w:pPr>
      <w:r>
        <w:t>Проверка работоспособности КОИБ: Проведение тестирования (КОИБ–2017)</w:t>
      </w:r>
    </w:p>
    <w:p w14:paraId="1F109C01" w14:textId="77777777" w:rsidR="00A71BF3" w:rsidRDefault="00A71BF3" w:rsidP="00A5650F">
      <w:pPr>
        <w:pStyle w:val="af4"/>
        <w:numPr>
          <w:ilvl w:val="0"/>
          <w:numId w:val="35"/>
        </w:numPr>
      </w:pPr>
      <w:r>
        <w:t>Проверка работоспособности КОИБ: Работа в тренировочном режиме (КОИБ–2010)</w:t>
      </w:r>
    </w:p>
    <w:p w14:paraId="5B3D8E14" w14:textId="77777777" w:rsidR="00A71BF3" w:rsidRDefault="00A71BF3" w:rsidP="00A5650F">
      <w:pPr>
        <w:pStyle w:val="af4"/>
        <w:numPr>
          <w:ilvl w:val="0"/>
          <w:numId w:val="35"/>
        </w:numPr>
      </w:pPr>
      <w:r>
        <w:lastRenderedPageBreak/>
        <w:t>Проверка работоспособности КОИБ: Работа в тренировочном режиме (КОИБ–2017)</w:t>
      </w:r>
    </w:p>
    <w:p w14:paraId="63808C8D" w14:textId="77777777" w:rsidR="00A71BF3" w:rsidRDefault="00A71BF3" w:rsidP="00A5650F">
      <w:pPr>
        <w:pStyle w:val="af4"/>
        <w:numPr>
          <w:ilvl w:val="0"/>
          <w:numId w:val="35"/>
        </w:numPr>
      </w:pPr>
      <w:r>
        <w:t>Работа с избирательными бюллетенями неустановленной формы</w:t>
      </w:r>
    </w:p>
    <w:p w14:paraId="559CDDA8" w14:textId="77777777" w:rsidR="00A71BF3" w:rsidRDefault="00A71BF3" w:rsidP="00A5650F">
      <w:pPr>
        <w:pStyle w:val="af4"/>
        <w:numPr>
          <w:ilvl w:val="0"/>
          <w:numId w:val="35"/>
        </w:numPr>
      </w:pPr>
      <w:r>
        <w:t>Работа с обращениями (жалобами, заявлениями) граждан, поданными до дня голосования</w:t>
      </w:r>
    </w:p>
    <w:p w14:paraId="7DF0471A" w14:textId="77777777" w:rsidR="00A71BF3" w:rsidRDefault="00A71BF3" w:rsidP="00A5650F">
      <w:pPr>
        <w:pStyle w:val="af4"/>
        <w:numPr>
          <w:ilvl w:val="0"/>
          <w:numId w:val="35"/>
        </w:numPr>
      </w:pPr>
      <w:r>
        <w:t>Работа с обращениями (жалобами, заявлениями), поданными в день голосования и до окончания подсчета голосов</w:t>
      </w:r>
    </w:p>
    <w:p w14:paraId="05E49ED2" w14:textId="77777777" w:rsidR="00A71BF3" w:rsidRDefault="00A71BF3" w:rsidP="00A5650F">
      <w:pPr>
        <w:pStyle w:val="af4"/>
        <w:numPr>
          <w:ilvl w:val="0"/>
          <w:numId w:val="35"/>
        </w:numPr>
      </w:pPr>
      <w:r>
        <w:t>Работа с резервным стационарным ящиком для ручного голосования (КОИБ–2010)</w:t>
      </w:r>
    </w:p>
    <w:p w14:paraId="2EAD80D5" w14:textId="6D4E27F0" w:rsidR="00A71BF3" w:rsidRDefault="00A71BF3" w:rsidP="00A5650F">
      <w:pPr>
        <w:pStyle w:val="af4"/>
        <w:numPr>
          <w:ilvl w:val="0"/>
          <w:numId w:val="35"/>
        </w:numPr>
      </w:pPr>
      <w:r>
        <w:t>Работа с резервным стационарным ящиком для ручного голосования (</w:t>
      </w:r>
      <w:r w:rsidR="009812C7">
        <w:t>КОИБ–2017</w:t>
      </w:r>
      <w:r>
        <w:t>)</w:t>
      </w:r>
    </w:p>
    <w:p w14:paraId="51343B1A" w14:textId="77777777" w:rsidR="00A71BF3" w:rsidRDefault="00A71BF3" w:rsidP="00A5650F">
      <w:pPr>
        <w:pStyle w:val="af4"/>
        <w:numPr>
          <w:ilvl w:val="0"/>
          <w:numId w:val="35"/>
        </w:numPr>
      </w:pPr>
      <w:r>
        <w:t>Работа с резервным стационарным ящиком для ручного голосования (КОИБ–2017–БАВУ)</w:t>
      </w:r>
    </w:p>
    <w:p w14:paraId="5BCC3879" w14:textId="77777777" w:rsidR="00A71BF3" w:rsidRDefault="00A71BF3" w:rsidP="00A5650F">
      <w:pPr>
        <w:pStyle w:val="af4"/>
        <w:numPr>
          <w:ilvl w:val="0"/>
          <w:numId w:val="35"/>
        </w:numPr>
      </w:pPr>
      <w:r>
        <w:t>Работа с сейф-пакетами и переносными ящиками для голосования.</w:t>
      </w:r>
    </w:p>
    <w:p w14:paraId="449F669A" w14:textId="77777777" w:rsidR="00A71BF3" w:rsidRDefault="00A71BF3" w:rsidP="00A5650F">
      <w:pPr>
        <w:pStyle w:val="af4"/>
        <w:numPr>
          <w:ilvl w:val="0"/>
          <w:numId w:val="35"/>
        </w:numPr>
      </w:pPr>
      <w:r>
        <w:t>Работа с сейф-пакетами с избирательными бюллетенями из переносных ящиков для голосования.</w:t>
      </w:r>
    </w:p>
    <w:p w14:paraId="32300A52" w14:textId="77777777" w:rsidR="00A71BF3" w:rsidRDefault="00A71BF3" w:rsidP="00A5650F">
      <w:pPr>
        <w:pStyle w:val="af4"/>
        <w:numPr>
          <w:ilvl w:val="0"/>
          <w:numId w:val="35"/>
        </w:numPr>
      </w:pPr>
      <w:r>
        <w:t>Работа с сейф-пакетами с избирательными бюллетенями из стационарного ящика для голосования.</w:t>
      </w:r>
    </w:p>
    <w:p w14:paraId="03B7E17C" w14:textId="77777777" w:rsidR="00A71BF3" w:rsidRDefault="00A71BF3" w:rsidP="00A5650F">
      <w:pPr>
        <w:pStyle w:val="af4"/>
        <w:numPr>
          <w:ilvl w:val="0"/>
          <w:numId w:val="35"/>
        </w:numPr>
      </w:pPr>
      <w:r>
        <w:t>Работа УИК в дни голосования (за исключением последнего) после окончания времени голосования.</w:t>
      </w:r>
    </w:p>
    <w:p w14:paraId="4051F5F0" w14:textId="3C3FB759" w:rsidR="00A71BF3" w:rsidRDefault="00A71BF3" w:rsidP="00A5650F">
      <w:pPr>
        <w:pStyle w:val="af4"/>
        <w:numPr>
          <w:ilvl w:val="0"/>
          <w:numId w:val="35"/>
        </w:numPr>
      </w:pPr>
      <w:r>
        <w:t>Работа УИК в дни голосования (за исключением последнего) после окончания времени голосования</w:t>
      </w:r>
      <w:r w:rsidR="009812C7">
        <w:t xml:space="preserve"> (КОИБ–2010)</w:t>
      </w:r>
      <w:r>
        <w:t>.</w:t>
      </w:r>
    </w:p>
    <w:p w14:paraId="2354D241" w14:textId="47BF4265" w:rsidR="00A71BF3" w:rsidRDefault="00A71BF3" w:rsidP="00A5650F">
      <w:pPr>
        <w:pStyle w:val="af4"/>
        <w:numPr>
          <w:ilvl w:val="0"/>
          <w:numId w:val="35"/>
        </w:numPr>
      </w:pPr>
      <w:r>
        <w:t>Работа УИК в дни голосования (за исключением последнего) после окончания времени голосования</w:t>
      </w:r>
      <w:r w:rsidR="009812C7">
        <w:t xml:space="preserve"> (КОИБ–2017)</w:t>
      </w:r>
      <w:r>
        <w:t>.</w:t>
      </w:r>
    </w:p>
    <w:p w14:paraId="162DA51B" w14:textId="02AE29F0" w:rsidR="009812C7" w:rsidRDefault="009812C7" w:rsidP="00A5650F">
      <w:pPr>
        <w:pStyle w:val="af4"/>
        <w:numPr>
          <w:ilvl w:val="0"/>
          <w:numId w:val="35"/>
        </w:numPr>
      </w:pPr>
      <w:r>
        <w:t>Работа УИК в дни голосования (за исключением последнего) после окончания времени голосования (КОИБ–2017-БАВУ).</w:t>
      </w:r>
    </w:p>
    <w:p w14:paraId="5388DD0B" w14:textId="77777777" w:rsidR="00A71BF3" w:rsidRDefault="00A71BF3" w:rsidP="00A5650F">
      <w:pPr>
        <w:pStyle w:val="af4"/>
        <w:numPr>
          <w:ilvl w:val="0"/>
          <w:numId w:val="35"/>
        </w:numPr>
      </w:pPr>
      <w:r>
        <w:t>Упаковка в сейф-пакет избирательных бюллетеней, извлеченных из переносного ящика для голосования.</w:t>
      </w:r>
    </w:p>
    <w:p w14:paraId="4494BE58" w14:textId="77777777" w:rsidR="00A71BF3" w:rsidRDefault="00A71BF3" w:rsidP="00A5650F">
      <w:pPr>
        <w:pStyle w:val="af4"/>
        <w:numPr>
          <w:ilvl w:val="0"/>
          <w:numId w:val="35"/>
        </w:numPr>
      </w:pPr>
      <w:r>
        <w:t>Упаковка в сейф-пакет избирательных бюллетеней, извлеченных из стационарного ящика для голосования.</w:t>
      </w:r>
    </w:p>
    <w:p w14:paraId="612004DB" w14:textId="3E145234" w:rsidR="007A3B14" w:rsidRPr="002B5D31" w:rsidRDefault="00A71BF3" w:rsidP="00A5650F">
      <w:pPr>
        <w:pStyle w:val="af4"/>
        <w:numPr>
          <w:ilvl w:val="0"/>
          <w:numId w:val="35"/>
        </w:numPr>
      </w:pPr>
      <w:r>
        <w:t>Установка средств видеонаблюдения в помещении для голосования и подготовка членов УИК с ПРГ, ответственных за работу с ними.</w:t>
      </w:r>
    </w:p>
    <w:p w14:paraId="24672851" w14:textId="77777777" w:rsidR="007A3B14" w:rsidRPr="002B5D31" w:rsidRDefault="007A3B14" w:rsidP="007A3B14">
      <w:pPr>
        <w:ind w:left="426"/>
      </w:pPr>
      <w:r w:rsidRPr="002B5D31">
        <w:t>1.3.2. Задачи по времени (в алфавитном порядке):</w:t>
      </w:r>
    </w:p>
    <w:p w14:paraId="34D3E2FB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Завершение времени голосования.</w:t>
      </w:r>
    </w:p>
    <w:p w14:paraId="3FB79299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lastRenderedPageBreak/>
        <w:t>Завершение времени приема заявлений о голосовании вне помещения для голосования.</w:t>
      </w:r>
    </w:p>
    <w:p w14:paraId="007FC224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Закрытие помещения для голосования (без КОИБ).</w:t>
      </w:r>
    </w:p>
    <w:p w14:paraId="4047884A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Закрытие помещения для голосования (КОИБ).</w:t>
      </w:r>
    </w:p>
    <w:p w14:paraId="134454FB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Информирование председателя УИК о количестве поступивших заявлений о голосовании вне помещения для голосования и возможных маршрутах выезда (выхода) к избирателям.</w:t>
      </w:r>
    </w:p>
    <w:p w14:paraId="3F7CD4CF" w14:textId="77777777" w:rsidR="008C66BC" w:rsidRDefault="008C66BC" w:rsidP="008C66BC">
      <w:pPr>
        <w:pStyle w:val="af4"/>
        <w:numPr>
          <w:ilvl w:val="0"/>
          <w:numId w:val="41"/>
        </w:numPr>
      </w:pPr>
      <w:r w:rsidRPr="002B5D31">
        <w:t>Информирование ТИК о ходе голосования.</w:t>
      </w:r>
    </w:p>
    <w:p w14:paraId="32FCE8CF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Информирование ТИК об открытии помещения для голосования</w:t>
      </w:r>
      <w:r>
        <w:t>.</w:t>
      </w:r>
    </w:p>
    <w:p w14:paraId="2B7C1E59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Информирование ТИК об открытии помещения для голосования и о числе избирателей, включенных в список избирателей на момент его подписания.</w:t>
      </w:r>
    </w:p>
    <w:p w14:paraId="53A50B4E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Открытие помещения для голосования для избирателей.</w:t>
      </w:r>
    </w:p>
    <w:p w14:paraId="7DAF9A68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Передача в ТИК копии схемы размещения средств видеонаблюдения.</w:t>
      </w:r>
    </w:p>
    <w:p w14:paraId="54C37746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Подготовка примерного текста пояснения действий УИК председателем УИК при подсчете голосов избирателей (без КОИБ).</w:t>
      </w:r>
    </w:p>
    <w:p w14:paraId="69C39D0E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Подготовка примерного текста пояснения действий УИК председателем УИК при подсчете голосов избирателей (КОИБ).</w:t>
      </w:r>
    </w:p>
    <w:p w14:paraId="106D201E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Подготовка примерного текста пояснения действий УИК председателем УИК перед началом голосования (без КОИБ).</w:t>
      </w:r>
    </w:p>
    <w:p w14:paraId="4575E64E" w14:textId="77777777" w:rsidR="008C66BC" w:rsidRDefault="008C66BC" w:rsidP="008C66BC">
      <w:pPr>
        <w:pStyle w:val="af4"/>
        <w:numPr>
          <w:ilvl w:val="0"/>
          <w:numId w:val="41"/>
        </w:numPr>
      </w:pPr>
      <w:r w:rsidRPr="002B5D31">
        <w:t>Подготовка примерного текста пояснения действий УИК председателем УИК перед началом голосования (КОИБ).</w:t>
      </w:r>
    </w:p>
    <w:p w14:paraId="57111C25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3C57B5">
        <w:t>Подготовка примерного текста пояснения действий УИК председателем УИК после окончания времени голосования</w:t>
      </w:r>
      <w:r>
        <w:t xml:space="preserve"> (КОИБ).</w:t>
      </w:r>
    </w:p>
    <w:p w14:paraId="4671A12A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Проведение тестирования КОИБ (КОИБ).</w:t>
      </w:r>
    </w:p>
    <w:p w14:paraId="1040AD6A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Проведение тренировки по работе со средствами видеонаблюдения.</w:t>
      </w:r>
    </w:p>
    <w:p w14:paraId="1C49773A" w14:textId="77777777" w:rsidR="008C66BC" w:rsidRPr="002B5D31" w:rsidRDefault="008C66BC" w:rsidP="008C66BC">
      <w:pPr>
        <w:pStyle w:val="af4"/>
        <w:numPr>
          <w:ilvl w:val="0"/>
          <w:numId w:val="41"/>
        </w:numPr>
      </w:pPr>
      <w:r w:rsidRPr="002B5D31">
        <w:t>Проверка готовности помещения к началу голосования.</w:t>
      </w:r>
    </w:p>
    <w:p w14:paraId="08BA3042" w14:textId="70E98F79" w:rsidR="00862056" w:rsidRPr="002B5D31" w:rsidRDefault="008C66BC" w:rsidP="008C66BC">
      <w:pPr>
        <w:pStyle w:val="af4"/>
        <w:numPr>
          <w:ilvl w:val="0"/>
          <w:numId w:val="41"/>
        </w:numPr>
      </w:pPr>
      <w:r w:rsidRPr="002B5D31">
        <w:t>Проверка кабин для тайного голосования, целостности пломб на стационарных и переносных ящиках для голосования.</w:t>
      </w:r>
    </w:p>
    <w:p w14:paraId="4755DE4A" w14:textId="77777777" w:rsidR="007A3B14" w:rsidRPr="002B5D31" w:rsidRDefault="007A3B14" w:rsidP="007A3B14">
      <w:pPr>
        <w:ind w:left="426"/>
      </w:pPr>
      <w:r w:rsidRPr="002B5D31">
        <w:t>1.3.3. Отвязанные задачи (в алфавитном порядке):</w:t>
      </w:r>
    </w:p>
    <w:p w14:paraId="443DA290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Направление в орган местного самоуправления заявки на уборку территории, прилегающей к помещению для голосования (при необходимости).</w:t>
      </w:r>
    </w:p>
    <w:p w14:paraId="0B923473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lastRenderedPageBreak/>
        <w:t>Оборудование помещения для голосования техническим и иным оборудованием в соответствии с утвержденной схемой.</w:t>
      </w:r>
    </w:p>
    <w:p w14:paraId="02F2D3DB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Определение места расположения лиц, указанных в пункте 3 статьи 30 Федерального закона № 67-ФЗ, в помещении для голосования.</w:t>
      </w:r>
    </w:p>
    <w:p w14:paraId="38B63540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Организация дежурства членов УИК в целях осуществления избирательных действий.</w:t>
      </w:r>
    </w:p>
    <w:p w14:paraId="4125B709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Осмотр территории избирательного участка в целях проверки отсутствия агитационных материалов на расстоянии менее 50 метров от входа в здание, где проводится голосование.</w:t>
      </w:r>
    </w:p>
    <w:p w14:paraId="5EEBBC7E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Оформление информационного стенда.</w:t>
      </w:r>
    </w:p>
    <w:p w14:paraId="14AB2104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Оформление отдельных книг списка избирателей (в случае разделения списка на отдельные книги).</w:t>
      </w:r>
    </w:p>
    <w:p w14:paraId="1B1DA915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Перед выездом в ТИК — Информирование ТИК о завершении выдачи копий протокола УИК об итогах голосования и готовности к выезду председателя УИК (секретаря УИК, члена УИК с ПРГ) с первым экземпляром протокола УИК об итогах голосования.</w:t>
      </w:r>
    </w:p>
    <w:p w14:paraId="5BEC3E67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Передача в ТИК информации об общем количестве избирателей, получивших бюллетени при проведении досрочного голосования (ежедневно в дни досрочного голосования).</w:t>
      </w:r>
    </w:p>
    <w:p w14:paraId="1122E2F7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Передача в ТИК при первой возможности первого(</w:t>
      </w:r>
      <w:proofErr w:type="spellStart"/>
      <w:r w:rsidRPr="002B5D31">
        <w:t>ых</w:t>
      </w:r>
      <w:proofErr w:type="spellEnd"/>
      <w:r w:rsidRPr="002B5D31">
        <w:t>) экземпляра(</w:t>
      </w:r>
      <w:proofErr w:type="spellStart"/>
      <w:r w:rsidRPr="002B5D31">
        <w:t>ов</w:t>
      </w:r>
      <w:proofErr w:type="spellEnd"/>
      <w:r w:rsidRPr="002B5D31">
        <w:t>) протокола(</w:t>
      </w:r>
      <w:proofErr w:type="spellStart"/>
      <w:r w:rsidRPr="002B5D31">
        <w:t>ов</w:t>
      </w:r>
      <w:proofErr w:type="spellEnd"/>
      <w:r w:rsidRPr="002B5D31">
        <w:t>) УИК об итогах голосования и прикладываемых к нему(ним) документов при невозможности передачи до завершения ТИК подведения итогов голосования.</w:t>
      </w:r>
    </w:p>
    <w:p w14:paraId="0269E6A4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По окончании итогового заседания УИК — Информирование ТИК о лицах, присутствовавших при голосовании и установлении его итогов.</w:t>
      </w:r>
    </w:p>
    <w:p w14:paraId="33C1CAF1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По окончании итогового заседания УИК — Подписание Списка лиц, присутствовавших при проведении голосования, подсчете голосов избирателей и составлении протокола УИК об итогах голосования.</w:t>
      </w:r>
    </w:p>
    <w:p w14:paraId="2C933D38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Подготовка избирательных бюллетеней к выдаче избирателям.</w:t>
      </w:r>
    </w:p>
    <w:p w14:paraId="502781CC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Подготовка операторов СПО и членов УИК, ответственных за работу со средствами видеонаблюдения (при их использовании).</w:t>
      </w:r>
    </w:p>
    <w:p w14:paraId="16AB4AC0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Подготовка схемы размещения средств видеонаблюдения, передача оригинала схемы техническому оператору, копии схемы — в ТИК.</w:t>
      </w:r>
    </w:p>
    <w:p w14:paraId="445F60D8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lastRenderedPageBreak/>
        <w:t>Подготовка членов УИК, ответственных за работу со средствами видеонаблюдения.</w:t>
      </w:r>
    </w:p>
    <w:p w14:paraId="1A13280C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Подписание выверенного и уточненного списка избирателей и информирование ТИК об установленном числе избирателей, включенных в список избирателей.</w:t>
      </w:r>
    </w:p>
    <w:p w14:paraId="6BF40536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Получение в ТИК по акту технологического оборудования (кабины для голосования, ящики для голосования).</w:t>
      </w:r>
    </w:p>
    <w:p w14:paraId="0B78D2F2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Получение из ТИК первого экземпляра списка избирателей.</w:t>
      </w:r>
    </w:p>
    <w:p w14:paraId="49FE3E1B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Предоставление в ТИК финансового отчета УИК.</w:t>
      </w:r>
    </w:p>
    <w:p w14:paraId="39A17A8F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Прием документов о назначении членов УИК с правом совещательного голоса.</w:t>
      </w:r>
    </w:p>
    <w:p w14:paraId="02E7973F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Проведение дополнительного инструктажа членов УИК о порядке голосования и подсчета голосов избирателей.</w:t>
      </w:r>
    </w:p>
    <w:p w14:paraId="09A1F075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Проведение заседания УИК по вопросам организации работы УИК в день голосования.</w:t>
      </w:r>
    </w:p>
    <w:p w14:paraId="24925E32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Проведение мероприятий по обеспечению пожарной безопасности: назначение лиц, ответственных за пожарную безопасность; утверждение Инструкции о мерах пожарной безопасности в помещении для голосования; ознакомление членов УИК с Инструкцией о мерах пожарной безопасности в помещении для голосования.</w:t>
      </w:r>
    </w:p>
    <w:p w14:paraId="1E347CA6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Проведение операторами СПО тестирования программного обеспечения и информирование ТИК о готовности.</w:t>
      </w:r>
    </w:p>
    <w:p w14:paraId="5E9EA463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Проведение первого заседания УИК после назначения выборов.</w:t>
      </w:r>
    </w:p>
    <w:p w14:paraId="07155561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Проведение подготовительных мероприятий для организации голосования вне помещения для голосования (при наличии заявлений избирателей): определение маршрутов, по которым будет проводиться голосование, составление выписок из реестра заявлений избирателей о предоставлении им возможности проголосовать вне помещения для голосования согласно определенным маршрутам.</w:t>
      </w:r>
    </w:p>
    <w:p w14:paraId="58791938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Проведение репетиции действий членов УИК в случае возникновения чрезвычайных ситуаций и необходимости перемещения членов УИК, документов и оборудования в резервное помещение для голосования.</w:t>
      </w:r>
    </w:p>
    <w:p w14:paraId="38C94EEA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lastRenderedPageBreak/>
        <w:t>Проведение тренировки по работе с СПО по использованию машиночитаемого кода.</w:t>
      </w:r>
    </w:p>
    <w:p w14:paraId="1DE52B1F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Проверка готовности автотранспорта с экипажем, выделенного для обеспечения проведения голосования вне помещения для голосования и доставки избирательной документации в ТИК.</w:t>
      </w:r>
    </w:p>
    <w:p w14:paraId="7BB3FC01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Проверка помещения, предоставленного для размещения УИК.</w:t>
      </w:r>
    </w:p>
    <w:p w14:paraId="42D7B7F6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Развертывание технических средств в день, предшествующий дню голосования.</w:t>
      </w:r>
    </w:p>
    <w:p w14:paraId="68B92D1C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Размещение информации об установленном режиме работы участковой комиссии, датах, времени и адресах (описании мест), по которым проводится досрочное голосование.</w:t>
      </w:r>
    </w:p>
    <w:p w14:paraId="230475B9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Размещение на территории избирательного участка информационных материалов.</w:t>
      </w:r>
    </w:p>
    <w:p w14:paraId="7D24F8EB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Согласование с ТИК оборудования помещения для голосования техническими средствами, используемыми для применения технологии изготовления протокола УИК об итогах голосования c QR-кодом.</w:t>
      </w:r>
    </w:p>
    <w:p w14:paraId="0E6E50DA" w14:textId="77777777" w:rsidR="007A3B14" w:rsidRPr="002B5D31" w:rsidRDefault="007A3B14" w:rsidP="00A5650F">
      <w:pPr>
        <w:pStyle w:val="af4"/>
        <w:numPr>
          <w:ilvl w:val="1"/>
          <w:numId w:val="27"/>
        </w:numPr>
        <w:ind w:left="2127"/>
      </w:pPr>
      <w:r w:rsidRPr="002B5D31">
        <w:t>Уточнение в ТИК времени передачи информации об открытии помещения для голосования и сведений о ходе голосования; номеров телефонов, по которым будут передаваться сведения в день голосования.</w:t>
      </w:r>
    </w:p>
    <w:p w14:paraId="392069E0" w14:textId="77777777" w:rsidR="007A3B14" w:rsidRPr="002B5D31" w:rsidRDefault="007A3B14" w:rsidP="007A3B14">
      <w:pPr>
        <w:ind w:left="964" w:firstLine="0"/>
      </w:pPr>
      <w:r w:rsidRPr="002B5D31">
        <w:t>1.4. Задачи только для выборов муниципального уровня:</w:t>
      </w:r>
    </w:p>
    <w:p w14:paraId="2B8A966F" w14:textId="77777777" w:rsidR="007A3B14" w:rsidRPr="002B5D31" w:rsidRDefault="007A3B14" w:rsidP="007A3B14">
      <w:pPr>
        <w:ind w:left="426"/>
      </w:pPr>
      <w:r w:rsidRPr="002B5D31">
        <w:t>1.4.1. Задачи по требованию (в алфавитном порядке):</w:t>
      </w:r>
    </w:p>
    <w:p w14:paraId="7EB9F4EA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Возврат открепительных удостоверений по запросу ТИК.</w:t>
      </w:r>
    </w:p>
    <w:p w14:paraId="3EF5B7FC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Выдача открепительного удостоверения.</w:t>
      </w:r>
    </w:p>
    <w:p w14:paraId="73A00580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Голосование избирателя в УИК по открепительному удостоверению.</w:t>
      </w:r>
    </w:p>
    <w:p w14:paraId="5D00003A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Действия УИК в случае использования всех открепительных удостоверений.</w:t>
      </w:r>
    </w:p>
    <w:p w14:paraId="64158D28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Действия УИК в случае утраты открепительных удостоверений.</w:t>
      </w:r>
    </w:p>
    <w:p w14:paraId="29D51A70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Досрочное голосование избирателя в помещении для голосования (без КОИБ).</w:t>
      </w:r>
    </w:p>
    <w:p w14:paraId="6F640B88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Досрочное голосование избирателя в помещении для голосования (любой КОИБ).</w:t>
      </w:r>
    </w:p>
    <w:p w14:paraId="6C1B603B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lastRenderedPageBreak/>
        <w:t>Перечень приложений к первому экземпляру протокола УИК об итогах голосования (любой КОИБ).</w:t>
      </w:r>
    </w:p>
    <w:p w14:paraId="7147B2FD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Перечень приложений к первому экземпляру протокола УИК об итогах голосования (без КОИБ).</w:t>
      </w:r>
    </w:p>
    <w:p w14:paraId="66AA81FA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Погашение неиспользованных открепительных удостоверений.</w:t>
      </w:r>
    </w:p>
    <w:p w14:paraId="36494D94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Подготовка и представление первого экземпляра протокола УИК об итогах голосования в ТИК (КОИБ–2010).</w:t>
      </w:r>
    </w:p>
    <w:p w14:paraId="353206F9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Подготовка и представление первого экземпляра протокола УИК об итогах голосования в ТИК (КОИБ–2017, КОИБ–2017–БАВУ).</w:t>
      </w:r>
    </w:p>
    <w:p w14:paraId="5B4260FD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Подготовка и представление первого экземпляра протокола УИК об итогах голосования в ТИК (без КОИБ).</w:t>
      </w:r>
    </w:p>
    <w:p w14:paraId="1C8F9E48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Получение открепительных удостоверений от ТИК.</w:t>
      </w:r>
    </w:p>
    <w:p w14:paraId="4CB7F7DD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Проведение заседания УИК по вопросам организации работы УИК по выдаче открепительных удостоверений.</w:t>
      </w:r>
    </w:p>
    <w:p w14:paraId="48ACAC9B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Проставление отметок в списке избирателей об открепительных удостоверениях, полученных избирателями в ТИК.</w:t>
      </w:r>
    </w:p>
    <w:p w14:paraId="23668F8D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со Сведениями УИК об открепительных удостоверениях.</w:t>
      </w:r>
    </w:p>
    <w:p w14:paraId="309DD483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со списком избирателей (без КОИБ).</w:t>
      </w:r>
    </w:p>
    <w:p w14:paraId="31EE7996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со списком избирателей (любой КОИБ).</w:t>
      </w:r>
    </w:p>
    <w:p w14:paraId="24BB3AB9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УИК в день голосования до начала времени голосования (без КОИБ).</w:t>
      </w:r>
    </w:p>
    <w:p w14:paraId="3DC88CC5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УИК в день голосования до начала времени голосования (КОИБ–2010).</w:t>
      </w:r>
    </w:p>
    <w:p w14:paraId="51CD38EF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УИК в день голосования до начала времени голосования (КОИБ–2017).</w:t>
      </w:r>
    </w:p>
    <w:p w14:paraId="490DFAB8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УИК в день голосования до начала времени голосования (КОИБ–2017–БАВУ).</w:t>
      </w:r>
    </w:p>
    <w:p w14:paraId="38585324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УИК в день голосования до начала времени голосования.</w:t>
      </w:r>
    </w:p>
    <w:p w14:paraId="2F7A4DF1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УИК в день голосования до открытия помещения для голосования (КОИБ–2010).</w:t>
      </w:r>
    </w:p>
    <w:p w14:paraId="020CE36E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УИК в день голосования до открытия помещения для голосования (КОИБ–2017).</w:t>
      </w:r>
    </w:p>
    <w:p w14:paraId="437DB460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Работа УИК в день голосования до открытия помещения для голосования (КОИБ–2017–БАВУ).</w:t>
      </w:r>
    </w:p>
    <w:p w14:paraId="487D904F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lastRenderedPageBreak/>
        <w:t>Составление протокола УИК об итогах голосования (без КОИБ).</w:t>
      </w:r>
    </w:p>
    <w:p w14:paraId="1415F17B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Составление Сведений УИК об открепительных удостоверениях с отметкой «Повторные».</w:t>
      </w:r>
    </w:p>
    <w:p w14:paraId="28DDB9CD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Составление Сведений УИК об открепительных удостоверениях.</w:t>
      </w:r>
    </w:p>
    <w:p w14:paraId="5D2DB733" w14:textId="77777777" w:rsidR="007A3B14" w:rsidRPr="002B5D31" w:rsidRDefault="007A3B14" w:rsidP="00A5650F">
      <w:pPr>
        <w:pStyle w:val="af4"/>
        <w:numPr>
          <w:ilvl w:val="0"/>
          <w:numId w:val="30"/>
        </w:numPr>
        <w:ind w:left="2127"/>
      </w:pPr>
      <w:r w:rsidRPr="002B5D31">
        <w:t>Учет открепительных удостоверений.</w:t>
      </w:r>
    </w:p>
    <w:p w14:paraId="3DDA158A" w14:textId="77777777" w:rsidR="007A3B14" w:rsidRPr="002B5D31" w:rsidRDefault="007A3B14" w:rsidP="007A3B14">
      <w:pPr>
        <w:ind w:left="426"/>
      </w:pPr>
      <w:r w:rsidRPr="002B5D31">
        <w:t>1.4.2. Отвязанные задачи (в алфавитном порядке):</w:t>
      </w:r>
    </w:p>
    <w:p w14:paraId="72792C31" w14:textId="77777777" w:rsidR="007A3B14" w:rsidRPr="002B5D31" w:rsidRDefault="007A3B14" w:rsidP="00A5650F">
      <w:pPr>
        <w:pStyle w:val="af4"/>
        <w:numPr>
          <w:ilvl w:val="0"/>
          <w:numId w:val="29"/>
        </w:numPr>
        <w:ind w:left="2127"/>
      </w:pPr>
      <w:r w:rsidRPr="002B5D31">
        <w:t>Информирование ТИК о количестве открепительных удостоверений, выданных избирателям в УИК.</w:t>
      </w:r>
    </w:p>
    <w:p w14:paraId="2DA14492" w14:textId="77777777" w:rsidR="007A3B14" w:rsidRPr="002B5D31" w:rsidRDefault="007A3B14" w:rsidP="00A5650F">
      <w:pPr>
        <w:pStyle w:val="af4"/>
        <w:numPr>
          <w:ilvl w:val="0"/>
          <w:numId w:val="29"/>
        </w:numPr>
        <w:ind w:left="2127"/>
      </w:pPr>
      <w:r w:rsidRPr="002B5D31">
        <w:t>Перед началом досрочного голосования — Выдача избирательных бюллетеней по ведомости дежурным членам УИК с ПРГ (ежедневно в дни досрочного голосования).</w:t>
      </w:r>
    </w:p>
    <w:p w14:paraId="1ED056C1" w14:textId="77777777" w:rsidR="007A3B14" w:rsidRPr="002B5D31" w:rsidRDefault="007A3B14" w:rsidP="00A5650F">
      <w:pPr>
        <w:pStyle w:val="af4"/>
        <w:numPr>
          <w:ilvl w:val="0"/>
          <w:numId w:val="29"/>
        </w:numPr>
        <w:ind w:left="2127"/>
      </w:pPr>
      <w:r w:rsidRPr="002B5D31">
        <w:t>По истечении времени досрочного голосования — Предоставление в ТИК информации о числе избирателей, проголосовавших досрочно.</w:t>
      </w:r>
    </w:p>
    <w:p w14:paraId="399CE90E" w14:textId="77777777" w:rsidR="007A3B14" w:rsidRPr="002B5D31" w:rsidRDefault="007A3B14" w:rsidP="00A5650F">
      <w:pPr>
        <w:pStyle w:val="af4"/>
        <w:numPr>
          <w:ilvl w:val="0"/>
          <w:numId w:val="29"/>
        </w:numPr>
        <w:ind w:left="2127"/>
      </w:pPr>
      <w:r w:rsidRPr="002B5D31">
        <w:t>По истечении времени досрочного голосования — Учет (по ведомости) неиспользованных избирательных бюллетеней (ежедневно в дни досрочного голосования).</w:t>
      </w:r>
    </w:p>
    <w:p w14:paraId="53A587BD" w14:textId="77777777" w:rsidR="007A3B14" w:rsidRPr="002B5D31" w:rsidRDefault="007A3B14" w:rsidP="00A5650F">
      <w:pPr>
        <w:pStyle w:val="af4"/>
        <w:numPr>
          <w:ilvl w:val="0"/>
          <w:numId w:val="29"/>
        </w:numPr>
        <w:ind w:left="2127"/>
      </w:pPr>
      <w:r w:rsidRPr="002B5D31">
        <w:t>Получение от ТИК специальных конвертов для бюллетеней для досрочного голосования.</w:t>
      </w:r>
    </w:p>
    <w:p w14:paraId="10554CB5" w14:textId="77777777" w:rsidR="007A3B14" w:rsidRPr="002B5D31" w:rsidRDefault="007A3B14" w:rsidP="00A5650F">
      <w:pPr>
        <w:pStyle w:val="af4"/>
        <w:numPr>
          <w:ilvl w:val="0"/>
          <w:numId w:val="29"/>
        </w:numPr>
        <w:ind w:left="2127"/>
      </w:pPr>
      <w:r w:rsidRPr="002B5D31">
        <w:t>Проведение тренировки по организации выдачи открепительных удостоверений в УИК.</w:t>
      </w:r>
    </w:p>
    <w:p w14:paraId="336C7693" w14:textId="77777777" w:rsidR="007A3B14" w:rsidRPr="002B5D31" w:rsidRDefault="007A3B14" w:rsidP="00A5650F">
      <w:pPr>
        <w:pStyle w:val="af4"/>
        <w:numPr>
          <w:ilvl w:val="0"/>
          <w:numId w:val="29"/>
        </w:numPr>
        <w:ind w:left="2127"/>
      </w:pPr>
      <w:r w:rsidRPr="002B5D31">
        <w:t>Проставление отметок в списке избирателей об открепительных удостоверениях, полученных избирателями в ТИК.</w:t>
      </w:r>
    </w:p>
    <w:p w14:paraId="630DAF6E" w14:textId="77777777" w:rsidR="007A3B14" w:rsidRPr="002B5D31" w:rsidRDefault="007A3B14" w:rsidP="00A5650F">
      <w:pPr>
        <w:pStyle w:val="af4"/>
        <w:numPr>
          <w:ilvl w:val="0"/>
          <w:numId w:val="29"/>
        </w:numPr>
        <w:ind w:left="2127"/>
      </w:pPr>
      <w:r w:rsidRPr="002B5D31">
        <w:t>Составление Сведений УИК об открепительных удостоверениях.</w:t>
      </w:r>
    </w:p>
    <w:p w14:paraId="1F0FFA7C" w14:textId="77777777" w:rsidR="007A3B14" w:rsidRPr="002B5D31" w:rsidRDefault="007A3B14" w:rsidP="00A5650F">
      <w:pPr>
        <w:pStyle w:val="af4"/>
        <w:numPr>
          <w:ilvl w:val="0"/>
          <w:numId w:val="29"/>
        </w:numPr>
        <w:ind w:left="2127"/>
      </w:pPr>
      <w:r w:rsidRPr="002B5D31">
        <w:t>Утверждение графика дежурства не менее двух членов УИК с ПРГ, ответственных за организацию досрочного голосования в каждый из дней проведения досрочного голосования.</w:t>
      </w:r>
    </w:p>
    <w:p w14:paraId="430933A0" w14:textId="77777777" w:rsidR="007A3B14" w:rsidRPr="002B5D31" w:rsidRDefault="007A3B14" w:rsidP="007A3B14">
      <w:pPr>
        <w:pStyle w:val="a1"/>
        <w:numPr>
          <w:ilvl w:val="0"/>
          <w:numId w:val="16"/>
        </w:numPr>
      </w:pPr>
      <w:r w:rsidRPr="002B5D31">
        <w:t>Справочная поддержка пользователей ИРБ УИК.</w:t>
      </w:r>
    </w:p>
    <w:p w14:paraId="530E4D07" w14:textId="77777777" w:rsidR="007A3B14" w:rsidRPr="002B5D31" w:rsidRDefault="007A3B14" w:rsidP="007A3B14">
      <w:pPr>
        <w:pStyle w:val="a1"/>
        <w:numPr>
          <w:ilvl w:val="0"/>
          <w:numId w:val="16"/>
        </w:numPr>
      </w:pPr>
      <w:r w:rsidRPr="002B5D31">
        <w:t>Поиск и выгрузка документов, необходимых для обеспечения избирательного процесса.</w:t>
      </w:r>
    </w:p>
    <w:p w14:paraId="7F86748D" w14:textId="31369786" w:rsidR="001C75E3" w:rsidRPr="002B5D31" w:rsidRDefault="001C75E3" w:rsidP="00175E33">
      <w:pPr>
        <w:pStyle w:val="20"/>
      </w:pPr>
      <w:bookmarkStart w:id="17" w:name="_Toc57991492"/>
      <w:r w:rsidRPr="002B5D31">
        <w:lastRenderedPageBreak/>
        <w:t>Условия выполнения Программы</w:t>
      </w:r>
      <w:bookmarkEnd w:id="16"/>
      <w:bookmarkEnd w:id="17"/>
    </w:p>
    <w:p w14:paraId="64323B88" w14:textId="165FB72A" w:rsidR="001C75E3" w:rsidRPr="002B5D31" w:rsidRDefault="001C75E3" w:rsidP="009A4F53">
      <w:pPr>
        <w:pStyle w:val="30"/>
      </w:pPr>
      <w:bookmarkStart w:id="18" w:name="_Toc14436369"/>
      <w:bookmarkStart w:id="19" w:name="_Ref47730876"/>
      <w:bookmarkStart w:id="20" w:name="_Ref47730890"/>
      <w:bookmarkStart w:id="21" w:name="_Toc57991493"/>
      <w:r w:rsidRPr="002B5D31">
        <w:t>Сведения о составе комплекса технических средств</w:t>
      </w:r>
      <w:bookmarkEnd w:id="18"/>
      <w:bookmarkEnd w:id="19"/>
      <w:bookmarkEnd w:id="20"/>
      <w:bookmarkEnd w:id="21"/>
    </w:p>
    <w:p w14:paraId="4542AC34" w14:textId="77777777" w:rsidR="00BD372B" w:rsidRPr="00DE40EA" w:rsidRDefault="00BD372B" w:rsidP="00BD372B">
      <w:bookmarkStart w:id="22" w:name="_Toc14436370"/>
      <w:r w:rsidRPr="00DE40EA">
        <w:t>Полнофункциональное использование ПО ИРБ УИК возможно на персональных компьютерах, отвечающих следующим требованиям:</w:t>
      </w:r>
    </w:p>
    <w:p w14:paraId="29D50E4D" w14:textId="77777777" w:rsidR="00BD372B" w:rsidRPr="00DE40EA" w:rsidRDefault="00BD372B" w:rsidP="00BD372B">
      <w:pPr>
        <w:pStyle w:val="a1"/>
      </w:pPr>
      <w:r w:rsidRPr="00DE40EA">
        <w:t>Установлена одна из операционных систем:</w:t>
      </w:r>
    </w:p>
    <w:p w14:paraId="6D92576B" w14:textId="77777777" w:rsidR="00BD372B" w:rsidRPr="00095D4F" w:rsidRDefault="00BD372B" w:rsidP="00BD372B">
      <w:pPr>
        <w:pStyle w:val="a2"/>
        <w:rPr>
          <w:lang w:val="en-US"/>
        </w:rPr>
      </w:pPr>
      <w:r w:rsidRPr="00095D4F">
        <w:rPr>
          <w:lang w:val="en-US"/>
        </w:rPr>
        <w:t xml:space="preserve">Microsoft Windows XP </w:t>
      </w:r>
      <w:r w:rsidRPr="003813AC">
        <w:rPr>
          <w:lang w:val="en-US"/>
        </w:rPr>
        <w:t>—</w:t>
      </w:r>
      <w:r w:rsidRPr="00095D4F">
        <w:rPr>
          <w:lang w:val="en-US"/>
        </w:rPr>
        <w:t xml:space="preserve"> 32</w:t>
      </w:r>
      <w:r w:rsidRPr="00DE40EA">
        <w:t>бит</w:t>
      </w:r>
      <w:r w:rsidRPr="00095D4F">
        <w:rPr>
          <w:lang w:val="en-US"/>
        </w:rPr>
        <w:t xml:space="preserve">, </w:t>
      </w:r>
      <w:r>
        <w:rPr>
          <w:lang w:val="en-US"/>
        </w:rPr>
        <w:t>SP3</w:t>
      </w:r>
      <w:r w:rsidRPr="00095D4F">
        <w:rPr>
          <w:lang w:val="en-US"/>
        </w:rPr>
        <w:t>;</w:t>
      </w:r>
    </w:p>
    <w:p w14:paraId="22308D99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Windows</w:t>
      </w:r>
      <w:proofErr w:type="spellEnd"/>
      <w:r w:rsidRPr="00DE40EA">
        <w:t xml:space="preserve"> </w:t>
      </w:r>
      <w:proofErr w:type="spellStart"/>
      <w:r w:rsidRPr="00DE40EA">
        <w:t>Vista</w:t>
      </w:r>
      <w:proofErr w:type="spellEnd"/>
      <w:r w:rsidRPr="00DE40EA">
        <w:t xml:space="preserve"> </w:t>
      </w:r>
      <w:r>
        <w:t>—</w:t>
      </w:r>
      <w:r w:rsidRPr="00DE40EA">
        <w:t xml:space="preserve"> </w:t>
      </w:r>
      <w:r>
        <w:t>32бит</w:t>
      </w:r>
      <w:r w:rsidRPr="00095D4F">
        <w:t>;</w:t>
      </w:r>
    </w:p>
    <w:p w14:paraId="3BB4E573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Windows</w:t>
      </w:r>
      <w:proofErr w:type="spellEnd"/>
      <w:r w:rsidRPr="00DE40EA">
        <w:t xml:space="preserve"> </w:t>
      </w:r>
      <w:proofErr w:type="spellStart"/>
      <w:r w:rsidRPr="00DE40EA">
        <w:t>Vista</w:t>
      </w:r>
      <w:proofErr w:type="spellEnd"/>
      <w:r w:rsidRPr="00DE40EA">
        <w:t xml:space="preserve"> </w:t>
      </w:r>
      <w:r>
        <w:t>—</w:t>
      </w:r>
      <w:r w:rsidRPr="00DE40EA">
        <w:t xml:space="preserve"> </w:t>
      </w:r>
      <w:r>
        <w:t>64бит</w:t>
      </w:r>
      <w:r w:rsidRPr="00095D4F">
        <w:t>;</w:t>
      </w:r>
    </w:p>
    <w:p w14:paraId="25D32F77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Windows</w:t>
      </w:r>
      <w:proofErr w:type="spellEnd"/>
      <w:r w:rsidRPr="00DE40EA">
        <w:t xml:space="preserve"> 7 </w:t>
      </w:r>
      <w:r>
        <w:t>—</w:t>
      </w:r>
      <w:r w:rsidRPr="00DE40EA">
        <w:t xml:space="preserve"> 32бит, </w:t>
      </w:r>
      <w:r>
        <w:t>SP1</w:t>
      </w:r>
      <w:r w:rsidRPr="00095D4F">
        <w:t>;</w:t>
      </w:r>
    </w:p>
    <w:p w14:paraId="31D0B508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Windows</w:t>
      </w:r>
      <w:proofErr w:type="spellEnd"/>
      <w:r w:rsidRPr="00DE40EA">
        <w:t xml:space="preserve"> 7 </w:t>
      </w:r>
      <w:r>
        <w:t>—</w:t>
      </w:r>
      <w:r w:rsidRPr="00DE40EA">
        <w:t xml:space="preserve"> 64бит, </w:t>
      </w:r>
      <w:r>
        <w:t>SP1</w:t>
      </w:r>
      <w:r w:rsidRPr="00095D4F">
        <w:t>;</w:t>
      </w:r>
    </w:p>
    <w:p w14:paraId="2EBDD4B7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Windows</w:t>
      </w:r>
      <w:proofErr w:type="spellEnd"/>
      <w:r w:rsidRPr="00DE40EA">
        <w:t xml:space="preserve"> 8 </w:t>
      </w:r>
      <w:r>
        <w:t>—</w:t>
      </w:r>
      <w:r w:rsidRPr="00DE40EA">
        <w:t xml:space="preserve"> </w:t>
      </w:r>
      <w:r>
        <w:t>32бит</w:t>
      </w:r>
      <w:r w:rsidRPr="00095D4F">
        <w:t>;</w:t>
      </w:r>
    </w:p>
    <w:p w14:paraId="43963E08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Windows</w:t>
      </w:r>
      <w:proofErr w:type="spellEnd"/>
      <w:r w:rsidRPr="00DE40EA">
        <w:t xml:space="preserve"> 8 </w:t>
      </w:r>
      <w:r>
        <w:t>—</w:t>
      </w:r>
      <w:r w:rsidRPr="00DE40EA">
        <w:t xml:space="preserve"> </w:t>
      </w:r>
      <w:r>
        <w:t>64бит</w:t>
      </w:r>
      <w:r w:rsidRPr="00095D4F">
        <w:t>;</w:t>
      </w:r>
    </w:p>
    <w:p w14:paraId="75D692AB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Windows</w:t>
      </w:r>
      <w:proofErr w:type="spellEnd"/>
      <w:r w:rsidRPr="00DE40EA">
        <w:t xml:space="preserve"> 8.1 </w:t>
      </w:r>
      <w:r>
        <w:t>—</w:t>
      </w:r>
      <w:r w:rsidRPr="00DE40EA">
        <w:t xml:space="preserve"> </w:t>
      </w:r>
      <w:r>
        <w:t>32бит</w:t>
      </w:r>
      <w:r w:rsidRPr="00095D4F">
        <w:t>;</w:t>
      </w:r>
    </w:p>
    <w:p w14:paraId="43C59B30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Windows</w:t>
      </w:r>
      <w:proofErr w:type="spellEnd"/>
      <w:r w:rsidRPr="00DE40EA">
        <w:t xml:space="preserve"> 8.1 </w:t>
      </w:r>
      <w:r>
        <w:t>—</w:t>
      </w:r>
      <w:r w:rsidRPr="00DE40EA">
        <w:t xml:space="preserve"> </w:t>
      </w:r>
      <w:r>
        <w:t>64бит</w:t>
      </w:r>
      <w:r w:rsidRPr="00095D4F">
        <w:t>;</w:t>
      </w:r>
    </w:p>
    <w:p w14:paraId="0EDF5E07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Windows</w:t>
      </w:r>
      <w:proofErr w:type="spellEnd"/>
      <w:r w:rsidRPr="00DE40EA">
        <w:t xml:space="preserve"> 10 </w:t>
      </w:r>
      <w:r>
        <w:t>—</w:t>
      </w:r>
      <w:r w:rsidRPr="00DE40EA">
        <w:t xml:space="preserve"> </w:t>
      </w:r>
      <w:r>
        <w:t>32бит</w:t>
      </w:r>
      <w:r w:rsidRPr="00095D4F">
        <w:t>;</w:t>
      </w:r>
    </w:p>
    <w:p w14:paraId="2A26E100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Windows</w:t>
      </w:r>
      <w:proofErr w:type="spellEnd"/>
      <w:r w:rsidRPr="00DE40EA">
        <w:t xml:space="preserve"> 10 </w:t>
      </w:r>
      <w:r>
        <w:t>—</w:t>
      </w:r>
      <w:r w:rsidRPr="00DE40EA">
        <w:t xml:space="preserve"> </w:t>
      </w:r>
      <w:r>
        <w:t>64бит</w:t>
      </w:r>
      <w:r w:rsidRPr="00095D4F">
        <w:t>.</w:t>
      </w:r>
    </w:p>
    <w:p w14:paraId="30928828" w14:textId="77777777" w:rsidR="00BD372B" w:rsidRPr="00DE40EA" w:rsidRDefault="00BD372B" w:rsidP="00BD372B">
      <w:pPr>
        <w:pStyle w:val="a1"/>
        <w:numPr>
          <w:ilvl w:val="0"/>
          <w:numId w:val="16"/>
        </w:numPr>
      </w:pPr>
      <w:r w:rsidRPr="00DE40EA">
        <w:t xml:space="preserve">Установлена одна из версий пакета </w:t>
      </w: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office</w:t>
      </w:r>
      <w:proofErr w:type="spellEnd"/>
      <w:r w:rsidRPr="00DE40EA">
        <w:t>:</w:t>
      </w:r>
    </w:p>
    <w:p w14:paraId="007E2121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office</w:t>
      </w:r>
      <w:proofErr w:type="spellEnd"/>
      <w:r w:rsidRPr="00DE40EA">
        <w:t xml:space="preserve"> </w:t>
      </w:r>
      <w:r>
        <w:t>2003</w:t>
      </w:r>
      <w:r w:rsidRPr="00095D4F">
        <w:t>;</w:t>
      </w:r>
    </w:p>
    <w:p w14:paraId="01C9A41E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office</w:t>
      </w:r>
      <w:proofErr w:type="spellEnd"/>
      <w:r w:rsidRPr="00DE40EA">
        <w:t xml:space="preserve"> </w:t>
      </w:r>
      <w:r>
        <w:t>2007</w:t>
      </w:r>
      <w:r w:rsidRPr="00095D4F">
        <w:t>;</w:t>
      </w:r>
    </w:p>
    <w:p w14:paraId="2FA9BE0F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office</w:t>
      </w:r>
      <w:proofErr w:type="spellEnd"/>
      <w:r w:rsidRPr="00DE40EA">
        <w:t xml:space="preserve"> </w:t>
      </w:r>
      <w:r>
        <w:t>2010</w:t>
      </w:r>
      <w:r w:rsidRPr="00095D4F">
        <w:t>;</w:t>
      </w:r>
    </w:p>
    <w:p w14:paraId="1DED1C67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office</w:t>
      </w:r>
      <w:proofErr w:type="spellEnd"/>
      <w:r w:rsidRPr="00DE40EA">
        <w:t xml:space="preserve"> </w:t>
      </w:r>
      <w:r>
        <w:t>2011</w:t>
      </w:r>
      <w:r w:rsidRPr="00095D4F">
        <w:t>;</w:t>
      </w:r>
    </w:p>
    <w:p w14:paraId="2C676988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office</w:t>
      </w:r>
      <w:proofErr w:type="spellEnd"/>
      <w:r w:rsidRPr="00DE40EA">
        <w:t xml:space="preserve"> </w:t>
      </w:r>
      <w:r>
        <w:t>2013</w:t>
      </w:r>
      <w:r w:rsidRPr="00095D4F">
        <w:t>;</w:t>
      </w:r>
    </w:p>
    <w:p w14:paraId="16485AE4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office</w:t>
      </w:r>
      <w:proofErr w:type="spellEnd"/>
      <w:r w:rsidRPr="00DE40EA">
        <w:t xml:space="preserve"> </w:t>
      </w:r>
      <w:r>
        <w:t>2016</w:t>
      </w:r>
      <w:r w:rsidRPr="00095D4F">
        <w:t>;</w:t>
      </w:r>
    </w:p>
    <w:p w14:paraId="70D39BCD" w14:textId="77777777" w:rsidR="00BD372B" w:rsidRPr="00095D4F" w:rsidRDefault="00BD372B" w:rsidP="00BD372B">
      <w:pPr>
        <w:pStyle w:val="a2"/>
      </w:pPr>
      <w:proofErr w:type="spellStart"/>
      <w:r w:rsidRPr="00DE40EA">
        <w:t>Microsoft</w:t>
      </w:r>
      <w:proofErr w:type="spellEnd"/>
      <w:r w:rsidRPr="00DE40EA">
        <w:t xml:space="preserve"> </w:t>
      </w:r>
      <w:proofErr w:type="spellStart"/>
      <w:r w:rsidRPr="00DE40EA">
        <w:t>office</w:t>
      </w:r>
      <w:proofErr w:type="spellEnd"/>
      <w:r w:rsidRPr="00DE40EA">
        <w:t xml:space="preserve"> </w:t>
      </w:r>
      <w:r>
        <w:t>2019</w:t>
      </w:r>
      <w:r w:rsidRPr="00095D4F">
        <w:t>.</w:t>
      </w:r>
    </w:p>
    <w:p w14:paraId="010D0E29" w14:textId="77777777" w:rsidR="00BD372B" w:rsidRPr="00DE40EA" w:rsidRDefault="00BD372B" w:rsidP="00BD372B">
      <w:r w:rsidRPr="00DE40EA">
        <w:t>Минимальные технические требования к персональному компьютеру:</w:t>
      </w:r>
    </w:p>
    <w:p w14:paraId="6CE4EE5E" w14:textId="77777777" w:rsidR="00BD372B" w:rsidRPr="00DE40EA" w:rsidRDefault="00BD372B" w:rsidP="00BD372B">
      <w:pPr>
        <w:pStyle w:val="a2"/>
      </w:pPr>
      <w:r w:rsidRPr="00DE40EA">
        <w:t>процессор x86 с тактовой частотой не ниже 1 ГГц;</w:t>
      </w:r>
    </w:p>
    <w:p w14:paraId="25998430" w14:textId="77777777" w:rsidR="00BD372B" w:rsidRPr="00DE40EA" w:rsidRDefault="00BD372B" w:rsidP="00BD372B">
      <w:pPr>
        <w:pStyle w:val="a2"/>
      </w:pPr>
      <w:r w:rsidRPr="00DE40EA">
        <w:t>объем ОЗУ не менее 512 Мб;</w:t>
      </w:r>
    </w:p>
    <w:p w14:paraId="0D70E402" w14:textId="77777777" w:rsidR="00BD372B" w:rsidRPr="00DE40EA" w:rsidRDefault="00BD372B" w:rsidP="00BD372B">
      <w:pPr>
        <w:pStyle w:val="a2"/>
      </w:pPr>
      <w:r w:rsidRPr="00DE40EA">
        <w:t>свободное дисковое</w:t>
      </w:r>
      <w:r>
        <w:t xml:space="preserve"> пространство не менее 2 Гб.</w:t>
      </w:r>
    </w:p>
    <w:p w14:paraId="13112ED1" w14:textId="6D28B605" w:rsidR="001C75E3" w:rsidRPr="002B5D31" w:rsidRDefault="001C75E3" w:rsidP="009A4F53">
      <w:pPr>
        <w:pStyle w:val="30"/>
      </w:pPr>
      <w:bookmarkStart w:id="23" w:name="_Toc57991494"/>
      <w:r w:rsidRPr="002B5D31">
        <w:t>Сведения о составе программных средств</w:t>
      </w:r>
      <w:bookmarkEnd w:id="22"/>
      <w:bookmarkEnd w:id="23"/>
    </w:p>
    <w:p w14:paraId="482B2A6B" w14:textId="77777777" w:rsidR="00A3311C" w:rsidRPr="002B5D31" w:rsidRDefault="00A3311C" w:rsidP="00A3311C">
      <w:bookmarkStart w:id="24" w:name="_Hlk14191466"/>
      <w:r w:rsidRPr="002B5D31">
        <w:t>Для запуска ПО не требуется его установка или установка каких-либо дополнительных программ на локальный компьютер пользователя.</w:t>
      </w:r>
    </w:p>
    <w:p w14:paraId="3B0738DE" w14:textId="77777777" w:rsidR="00A3311C" w:rsidRPr="002B5D31" w:rsidRDefault="00A3311C" w:rsidP="00A3311C">
      <w:r w:rsidRPr="002B5D31">
        <w:lastRenderedPageBreak/>
        <w:t>На локальном компьютере пользователя должно быть установлено ПО, позволяющее просмотр файлов формата PDF.</w:t>
      </w:r>
    </w:p>
    <w:p w14:paraId="1F1D6901" w14:textId="77777777" w:rsidR="00A3311C" w:rsidRPr="002B5D31" w:rsidRDefault="00A3311C" w:rsidP="00A3311C">
      <w:r w:rsidRPr="002B5D31">
        <w:t xml:space="preserve">Для корректной работы сценариев заполнения шаблонов документов данными, заполненными в настройках ИРБ УИК, необходимо установить ПО MS </w:t>
      </w:r>
      <w:proofErr w:type="spellStart"/>
      <w:r w:rsidRPr="002B5D31">
        <w:t>Word</w:t>
      </w:r>
      <w:proofErr w:type="spellEnd"/>
      <w:r w:rsidRPr="002B5D31">
        <w:t xml:space="preserve"> версии от 2003 и выше на локальный компьютер.</w:t>
      </w:r>
    </w:p>
    <w:p w14:paraId="4652025C" w14:textId="77777777" w:rsidR="00A3311C" w:rsidRPr="002B5D31" w:rsidRDefault="00A3311C" w:rsidP="00A3311C">
      <w:r w:rsidRPr="002B5D31">
        <w:t xml:space="preserve">Для корректной работы раздела «Учет расходов» необходимо установить ПО MS </w:t>
      </w:r>
      <w:proofErr w:type="spellStart"/>
      <w:r w:rsidRPr="002B5D31">
        <w:t>Excel</w:t>
      </w:r>
      <w:proofErr w:type="spellEnd"/>
      <w:r w:rsidRPr="002B5D31">
        <w:t xml:space="preserve"> версии от 2007 и выше на локальный компьютер.</w:t>
      </w:r>
    </w:p>
    <w:bookmarkEnd w:id="24"/>
    <w:p w14:paraId="5782EA40" w14:textId="3483721F" w:rsidR="001C75E3" w:rsidRPr="002B5D31" w:rsidRDefault="001C75E3" w:rsidP="00374517">
      <w:pPr>
        <w:ind w:firstLine="720"/>
      </w:pPr>
      <w:r w:rsidRPr="002B5D31">
        <w:rPr>
          <w:color w:val="000000"/>
        </w:rPr>
        <w:t xml:space="preserve">Для редактирования файлов настроек может использоваться стандартный текстовый редактор операционный системы либо любой </w:t>
      </w:r>
      <w:r w:rsidR="00B11626" w:rsidRPr="002B5D31">
        <w:rPr>
          <w:color w:val="000000"/>
        </w:rPr>
        <w:t xml:space="preserve">другой </w:t>
      </w:r>
      <w:r w:rsidRPr="002B5D31">
        <w:rPr>
          <w:color w:val="000000"/>
        </w:rPr>
        <w:t>текстовый редактор, обеспечивающий работу с файлами формата JSON.</w:t>
      </w:r>
    </w:p>
    <w:p w14:paraId="3B0A39B3" w14:textId="6B68CEF5" w:rsidR="001C75E3" w:rsidRPr="002B5D31" w:rsidRDefault="001C75E3" w:rsidP="00175E33">
      <w:pPr>
        <w:pStyle w:val="1"/>
      </w:pPr>
      <w:bookmarkStart w:id="25" w:name="_Toc14436371"/>
      <w:bookmarkStart w:id="26" w:name="_Toc57991495"/>
      <w:r w:rsidRPr="002B5D31">
        <w:lastRenderedPageBreak/>
        <w:t xml:space="preserve">Характеристики </w:t>
      </w:r>
      <w:r w:rsidR="00175E33" w:rsidRPr="002B5D31">
        <w:t>п</w:t>
      </w:r>
      <w:r w:rsidRPr="002B5D31">
        <w:t>рограммы</w:t>
      </w:r>
      <w:bookmarkEnd w:id="25"/>
      <w:bookmarkEnd w:id="26"/>
    </w:p>
    <w:p w14:paraId="12545249" w14:textId="3F783802" w:rsidR="001C75E3" w:rsidRPr="002B5D31" w:rsidRDefault="001C75E3" w:rsidP="00175E33">
      <w:pPr>
        <w:pStyle w:val="20"/>
      </w:pPr>
      <w:bookmarkStart w:id="27" w:name="_Toc14436372"/>
      <w:bookmarkStart w:id="28" w:name="_Toc57991496"/>
      <w:r w:rsidRPr="002B5D31">
        <w:t xml:space="preserve">Общие принципы работы </w:t>
      </w:r>
      <w:r w:rsidR="00175E33" w:rsidRPr="002B5D31">
        <w:t>п</w:t>
      </w:r>
      <w:r w:rsidRPr="002B5D31">
        <w:t>рограммы</w:t>
      </w:r>
      <w:bookmarkEnd w:id="27"/>
      <w:bookmarkEnd w:id="28"/>
    </w:p>
    <w:p w14:paraId="59F9D7AC" w14:textId="77777777" w:rsidR="00175E33" w:rsidRPr="002B5D31" w:rsidRDefault="00175E33" w:rsidP="00175E33">
      <w:bookmarkStart w:id="29" w:name="_Toc14436373"/>
      <w:r w:rsidRPr="002B5D31">
        <w:t>Общие принципы работы заключаются в следующем:</w:t>
      </w:r>
    </w:p>
    <w:p w14:paraId="60D3D625" w14:textId="4F2ACD08" w:rsidR="00175E33" w:rsidRPr="002B5D31" w:rsidRDefault="00175E33" w:rsidP="00A5650F">
      <w:pPr>
        <w:pStyle w:val="a1"/>
        <w:numPr>
          <w:ilvl w:val="0"/>
          <w:numId w:val="23"/>
        </w:numPr>
      </w:pPr>
      <w:r w:rsidRPr="002B5D31">
        <w:t>Для корректной работы ИРБ УИК не требуется установк</w:t>
      </w:r>
      <w:r w:rsidR="00B11626" w:rsidRPr="002B5D31">
        <w:t>и</w:t>
      </w:r>
      <w:r w:rsidRPr="002B5D31">
        <w:t xml:space="preserve"> стороннего ПО на </w:t>
      </w:r>
      <w:r w:rsidR="00B11626" w:rsidRPr="002B5D31">
        <w:t>локальный</w:t>
      </w:r>
      <w:r w:rsidRPr="002B5D31">
        <w:t xml:space="preserve"> компьютер пользователя.</w:t>
      </w:r>
    </w:p>
    <w:p w14:paraId="39CB4287" w14:textId="77777777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>Для корректной работы не требуется установки ИРБ УИК на персональный компьютер пользователя.</w:t>
      </w:r>
    </w:p>
    <w:p w14:paraId="45C3FCE6" w14:textId="77777777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>ИРБ УИК предназначен для использования на локальном компьютере без доступа в сеть Интернет.</w:t>
      </w:r>
    </w:p>
    <w:p w14:paraId="0AC9E4D1" w14:textId="77777777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>При копировании папки ИРБ УИК на жесткий диск персонального компьютера данные, вносимые пользователями в ходе работы с ИРБ УИК, хранятся на жестком диске компьютера; при запуске ИРБ УИК с внешнего носителя данные, вносимые пользователями в ходе работы с ИРБ УИК, сохранятся на этом внешнем носителе.</w:t>
      </w:r>
    </w:p>
    <w:p w14:paraId="7E5BD08E" w14:textId="50CED81C" w:rsidR="00175E33" w:rsidRPr="002B5D31" w:rsidRDefault="007848AC" w:rsidP="00EA0163">
      <w:pPr>
        <w:pStyle w:val="a1"/>
        <w:numPr>
          <w:ilvl w:val="0"/>
          <w:numId w:val="16"/>
        </w:numPr>
      </w:pPr>
      <w:r w:rsidRPr="002B5D31">
        <w:t>ПО ИРБ УИК не производит автоматическую передачу собранных данных ни по каким каналам связи, в том числе по сети Интернет</w:t>
      </w:r>
      <w:r w:rsidR="00175E33" w:rsidRPr="002B5D31">
        <w:t>.</w:t>
      </w:r>
    </w:p>
    <w:p w14:paraId="235CE55A" w14:textId="77777777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>Управление работой ИРБ УИК реализуется на основе принципа модульной функциональности; предусматривается дальнейшее расширение функциональности на основе добавления различных типов избирательных кампаний, дополнительных функций участковой комиссии, а также в случае изменения/расширения алгоритмов действий членов избирательных комиссий в соответствии с вновь принимаемыми нормативными документами.</w:t>
      </w:r>
    </w:p>
    <w:p w14:paraId="3DD77AA6" w14:textId="77777777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>ИРБ УИК ведет запись всех действий пользователя внутри программы для создания отчетного файла; все действия приписываются члену УИК с ролью «Секретарь УИК».</w:t>
      </w:r>
    </w:p>
    <w:p w14:paraId="0E88FAB0" w14:textId="77777777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 xml:space="preserve">ИРБ УИК автоматически запускает необходимый перечень задач и документов в зависимости от выбранного на первоначальном этапе настройки </w:t>
      </w:r>
      <w:proofErr w:type="gramStart"/>
      <w:r w:rsidRPr="002B5D31">
        <w:t>ПО типа</w:t>
      </w:r>
      <w:proofErr w:type="gramEnd"/>
      <w:r w:rsidRPr="002B5D31">
        <w:t xml:space="preserve"> избирательной кампании.</w:t>
      </w:r>
    </w:p>
    <w:p w14:paraId="1665F971" w14:textId="6B304687" w:rsidR="001C75E3" w:rsidRPr="002B5D31" w:rsidRDefault="001C75E3" w:rsidP="00175E33">
      <w:pPr>
        <w:pStyle w:val="20"/>
      </w:pPr>
      <w:bookmarkStart w:id="30" w:name="_Toc57991497"/>
      <w:r w:rsidRPr="002B5D31">
        <w:lastRenderedPageBreak/>
        <w:t>Перечень автоматизированных функций</w:t>
      </w:r>
      <w:bookmarkEnd w:id="29"/>
      <w:bookmarkEnd w:id="30"/>
    </w:p>
    <w:p w14:paraId="6719DB04" w14:textId="77777777" w:rsidR="00175E33" w:rsidRPr="002B5D31" w:rsidRDefault="00175E33" w:rsidP="00175E33">
      <w:pPr>
        <w:keepNext/>
      </w:pPr>
      <w:bookmarkStart w:id="31" w:name="_Toc14436374"/>
      <w:r w:rsidRPr="002B5D31">
        <w:t>ИРБ УИК предоставляет следующие функциональные возможности:</w:t>
      </w:r>
    </w:p>
    <w:p w14:paraId="65F40A62" w14:textId="77777777" w:rsidR="00175E33" w:rsidRPr="002B5D31" w:rsidRDefault="00175E33" w:rsidP="00A5650F">
      <w:pPr>
        <w:pStyle w:val="a1"/>
        <w:numPr>
          <w:ilvl w:val="0"/>
          <w:numId w:val="36"/>
        </w:numPr>
      </w:pPr>
      <w:r w:rsidRPr="002B5D31">
        <w:t>Демонстрация ознакомительных инструкций по работе с ИРБ УИК для пользователя при первом запуске ПО.</w:t>
      </w:r>
    </w:p>
    <w:p w14:paraId="5E3F3AF3" w14:textId="016142B1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 xml:space="preserve">Ввод данных о текущей избирательной кампании вручную или импорт данных из </w:t>
      </w:r>
      <w:r w:rsidR="00015C27" w:rsidRPr="002B5D31">
        <w:t xml:space="preserve">БД СПО УИК, </w:t>
      </w:r>
      <w:r w:rsidRPr="002B5D31">
        <w:t xml:space="preserve">файла или внешнего носителя для настройки работы ПО (тип и наименование избирательной кампании, информация о УИК: адрес места нахождения, члены УИК и т. п.). В том числе, ПО позволяет ввести данные о текущей избирательной кампании посредством импорта файла из СПО УИК в формате </w:t>
      </w:r>
      <w:r w:rsidR="008F331A" w:rsidRPr="002B5D31">
        <w:t>XML</w:t>
      </w:r>
      <w:r w:rsidRPr="002B5D31">
        <w:t>. При ручном заполнении данных предусмотрен ввод параметров, аналогичных импортированным из файла СПО УИК:</w:t>
      </w:r>
    </w:p>
    <w:p w14:paraId="3AC564F4" w14:textId="77777777" w:rsidR="00175E33" w:rsidRPr="002B5D31" w:rsidRDefault="00175E33" w:rsidP="00175E33">
      <w:pPr>
        <w:pStyle w:val="a2"/>
      </w:pPr>
      <w:r w:rsidRPr="002B5D31">
        <w:t>параметры избирательной кампании;</w:t>
      </w:r>
    </w:p>
    <w:p w14:paraId="41BEB4F7" w14:textId="77777777" w:rsidR="00175E33" w:rsidRPr="002B5D31" w:rsidRDefault="00175E33" w:rsidP="00175E33">
      <w:pPr>
        <w:pStyle w:val="a2"/>
      </w:pPr>
      <w:r w:rsidRPr="002B5D31">
        <w:t>информация о членах комиссии;</w:t>
      </w:r>
    </w:p>
    <w:p w14:paraId="4C3136C8" w14:textId="77777777" w:rsidR="00175E33" w:rsidRPr="002B5D31" w:rsidRDefault="00175E33" w:rsidP="00175E33">
      <w:pPr>
        <w:pStyle w:val="a2"/>
      </w:pPr>
      <w:r w:rsidRPr="002B5D31">
        <w:t>адрес и номер избирательного участка;</w:t>
      </w:r>
    </w:p>
    <w:p w14:paraId="170F6256" w14:textId="77777777" w:rsidR="00175E33" w:rsidRPr="002B5D31" w:rsidRDefault="00175E33" w:rsidP="00175E33">
      <w:pPr>
        <w:pStyle w:val="a2"/>
      </w:pPr>
      <w:r w:rsidRPr="002B5D31">
        <w:t>телефон участка;</w:t>
      </w:r>
    </w:p>
    <w:p w14:paraId="443C4240" w14:textId="77777777" w:rsidR="00175E33" w:rsidRPr="002B5D31" w:rsidRDefault="00175E33" w:rsidP="00175E33">
      <w:pPr>
        <w:pStyle w:val="a2"/>
      </w:pPr>
      <w:r w:rsidRPr="002B5D31">
        <w:t>факс участка;</w:t>
      </w:r>
    </w:p>
    <w:p w14:paraId="56C67641" w14:textId="77777777" w:rsidR="00175E33" w:rsidRPr="002B5D31" w:rsidRDefault="00175E33" w:rsidP="00EA0163">
      <w:pPr>
        <w:pStyle w:val="a1"/>
        <w:keepNext/>
        <w:numPr>
          <w:ilvl w:val="0"/>
          <w:numId w:val="16"/>
        </w:numPr>
      </w:pPr>
      <w:r w:rsidRPr="002B5D31">
        <w:t>Организация работы избирательной комиссии в течение всех дней избирательной кампании, включая:</w:t>
      </w:r>
    </w:p>
    <w:p w14:paraId="16B36FC3" w14:textId="77777777" w:rsidR="00175E33" w:rsidRPr="002B5D31" w:rsidRDefault="00175E33" w:rsidP="00175E33">
      <w:pPr>
        <w:pStyle w:val="a2"/>
      </w:pPr>
      <w:r w:rsidRPr="002B5D31">
        <w:t>отображение перечня задач, привязанных ко времени, в текущий день кампании в порядке их выполнения, подробные инструкции по каждой из задач, отображение статуса задач;</w:t>
      </w:r>
    </w:p>
    <w:p w14:paraId="7CD33EA3" w14:textId="77777777" w:rsidR="00175E33" w:rsidRPr="002B5D31" w:rsidRDefault="00175E33" w:rsidP="00175E33">
      <w:pPr>
        <w:pStyle w:val="a2"/>
      </w:pPr>
      <w:r w:rsidRPr="002B5D31">
        <w:t>отображение перечня задач, не привязанных ко времени и запускаемых по требованию пользователя, подробные инструкции по каждой из задач, отображение статуса задач;</w:t>
      </w:r>
    </w:p>
    <w:p w14:paraId="4F16F943" w14:textId="77777777" w:rsidR="00175E33" w:rsidRPr="002B5D31" w:rsidRDefault="00175E33" w:rsidP="00175E33">
      <w:pPr>
        <w:pStyle w:val="a2"/>
      </w:pPr>
      <w:r w:rsidRPr="002B5D31">
        <w:t>автоматические уведомления о событиях, выполняемых по расписанию, включая информацию, необходимую для успешного выполнения задачи.</w:t>
      </w:r>
    </w:p>
    <w:p w14:paraId="3F655788" w14:textId="77777777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>Возможность указать в настройках ПО один или несколько типов избирательных кампаний (но не более одной избирательной кампании каждого типа) и получить соответствующий перечень задач и документов:</w:t>
      </w:r>
    </w:p>
    <w:p w14:paraId="2DDBCE3B" w14:textId="74D67C93" w:rsidR="00175E33" w:rsidRPr="002B5D31" w:rsidRDefault="00150898" w:rsidP="00175E33">
      <w:pPr>
        <w:pStyle w:val="a2"/>
      </w:pPr>
      <w:bookmarkStart w:id="32" w:name="_Hlk14191243"/>
      <w:r>
        <w:t>Д</w:t>
      </w:r>
      <w:r w:rsidR="00175E33" w:rsidRPr="002B5D31">
        <w:t>ополнительные выборы депутат</w:t>
      </w:r>
      <w:r>
        <w:t>ов</w:t>
      </w:r>
      <w:r w:rsidR="00175E33" w:rsidRPr="002B5D31">
        <w:t xml:space="preserve"> Государственной Думы;</w:t>
      </w:r>
    </w:p>
    <w:p w14:paraId="64836E65" w14:textId="769E9CC7" w:rsidR="00175E33" w:rsidRPr="002B5D31" w:rsidRDefault="00150898" w:rsidP="00175E33">
      <w:pPr>
        <w:pStyle w:val="a2"/>
      </w:pPr>
      <w:r>
        <w:t>В</w:t>
      </w:r>
      <w:r w:rsidR="00175E33" w:rsidRPr="002B5D31">
        <w:t>ыборы депутатов Государственной Думы;</w:t>
      </w:r>
    </w:p>
    <w:p w14:paraId="1E4B9A58" w14:textId="61BADBCA" w:rsidR="00175E33" w:rsidRDefault="00150898" w:rsidP="00175E33">
      <w:pPr>
        <w:pStyle w:val="a2"/>
      </w:pPr>
      <w:r>
        <w:t>В</w:t>
      </w:r>
      <w:r w:rsidR="00175E33" w:rsidRPr="002B5D31">
        <w:t xml:space="preserve">ыборы депутатов законодательных органов </w:t>
      </w:r>
      <w:r>
        <w:t xml:space="preserve">власти </w:t>
      </w:r>
      <w:r w:rsidR="00175E33" w:rsidRPr="002B5D31">
        <w:t xml:space="preserve">субъектов </w:t>
      </w:r>
      <w:r>
        <w:t>РФ</w:t>
      </w:r>
      <w:r w:rsidR="00015C27" w:rsidRPr="002B5D31">
        <w:t>;</w:t>
      </w:r>
    </w:p>
    <w:p w14:paraId="1CF8004A" w14:textId="0796F353" w:rsidR="00150898" w:rsidRDefault="00150898" w:rsidP="00175E33">
      <w:pPr>
        <w:pStyle w:val="a2"/>
      </w:pPr>
      <w:r>
        <w:lastRenderedPageBreak/>
        <w:t xml:space="preserve">Дополнительные выборы </w:t>
      </w:r>
      <w:r w:rsidRPr="002B5D31">
        <w:t xml:space="preserve">депутатов законодательных органов </w:t>
      </w:r>
      <w:r>
        <w:t xml:space="preserve">власти </w:t>
      </w:r>
      <w:r w:rsidRPr="002B5D31">
        <w:t xml:space="preserve">субъектов </w:t>
      </w:r>
      <w:r>
        <w:t>РФ;</w:t>
      </w:r>
    </w:p>
    <w:p w14:paraId="2331788B" w14:textId="26CF9DDD" w:rsidR="00150898" w:rsidRDefault="00150898" w:rsidP="00175E33">
      <w:pPr>
        <w:pStyle w:val="a2"/>
      </w:pPr>
      <w:r>
        <w:t>Выборы высшего должностного лица;</w:t>
      </w:r>
    </w:p>
    <w:p w14:paraId="4118E032" w14:textId="3C7FF50D" w:rsidR="00150898" w:rsidRPr="002B5D31" w:rsidRDefault="00150898" w:rsidP="00150898">
      <w:pPr>
        <w:pStyle w:val="a2"/>
      </w:pPr>
      <w:r>
        <w:t>В</w:t>
      </w:r>
      <w:r w:rsidRPr="002B5D31">
        <w:t xml:space="preserve">ыборы депутатов представительных </w:t>
      </w:r>
      <w:r w:rsidR="00BD372B">
        <w:t>органов местного самоуправления;</w:t>
      </w:r>
    </w:p>
    <w:p w14:paraId="4F49CC5F" w14:textId="663C9038" w:rsidR="00015C27" w:rsidRPr="002B5D31" w:rsidRDefault="00150898" w:rsidP="00015C27">
      <w:pPr>
        <w:pStyle w:val="a2"/>
      </w:pPr>
      <w:r>
        <w:t>В</w:t>
      </w:r>
      <w:r w:rsidR="00015C27" w:rsidRPr="002B5D31">
        <w:t>ыборы глав муниципальных образований</w:t>
      </w:r>
      <w:r>
        <w:t>.</w:t>
      </w:r>
    </w:p>
    <w:bookmarkEnd w:id="32"/>
    <w:p w14:paraId="556CD3DF" w14:textId="77777777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>Работа с шаблонами документов, форм и образцов, относящихся к текущей избирательной кампании:</w:t>
      </w:r>
    </w:p>
    <w:p w14:paraId="4B08EACD" w14:textId="77777777" w:rsidR="00175E33" w:rsidRPr="002B5D31" w:rsidRDefault="00175E33" w:rsidP="00175E33">
      <w:pPr>
        <w:pStyle w:val="a2"/>
      </w:pPr>
      <w:r w:rsidRPr="002B5D31">
        <w:t>просмотр перечня доступных для просмотра и/или сохранения на локальный компьютер пользователя документов и поиск по данному перечню;</w:t>
      </w:r>
    </w:p>
    <w:p w14:paraId="30249DAE" w14:textId="00BD1E94" w:rsidR="00175E33" w:rsidRPr="002B5D31" w:rsidRDefault="00175E33" w:rsidP="00175E33">
      <w:pPr>
        <w:pStyle w:val="a2"/>
      </w:pPr>
      <w:r w:rsidRPr="002B5D31">
        <w:t xml:space="preserve">хранение шаблонов документов в формате </w:t>
      </w:r>
      <w:r w:rsidR="006056C8" w:rsidRPr="002B5D31">
        <w:t>DOC</w:t>
      </w:r>
      <w:r w:rsidRPr="002B5D31">
        <w:t xml:space="preserve"> (или </w:t>
      </w:r>
      <w:r w:rsidR="006056C8" w:rsidRPr="002B5D31">
        <w:t>DOCX</w:t>
      </w:r>
      <w:r w:rsidRPr="002B5D31">
        <w:t xml:space="preserve">) и/или </w:t>
      </w:r>
      <w:r w:rsidR="006056C8" w:rsidRPr="002B5D31">
        <w:t>PDF</w:t>
      </w:r>
      <w:r w:rsidRPr="002B5D31">
        <w:t>, доступ к которым при необходимости предоставляется путем перехода в соответствующий раздел ИРБ УИК;</w:t>
      </w:r>
    </w:p>
    <w:p w14:paraId="07C1E293" w14:textId="388875AF" w:rsidR="00175E33" w:rsidRPr="002B5D31" w:rsidRDefault="00175E33" w:rsidP="00175E33">
      <w:pPr>
        <w:pStyle w:val="a2"/>
      </w:pPr>
      <w:r w:rsidRPr="002B5D31">
        <w:t xml:space="preserve">просмотр образцов документов, хранящихся в формате </w:t>
      </w:r>
      <w:r w:rsidR="006056C8" w:rsidRPr="002B5D31">
        <w:t>PDF</w:t>
      </w:r>
      <w:r w:rsidRPr="002B5D31">
        <w:t>, внутри ПО без необходимости сохранения на локальный компьютер пользователя. Сохранение производится по желанию пользователя средствами экранных элементов управления ПО;</w:t>
      </w:r>
    </w:p>
    <w:p w14:paraId="341DC405" w14:textId="63926988" w:rsidR="00175E33" w:rsidRPr="002B5D31" w:rsidRDefault="00175E33" w:rsidP="00175E33">
      <w:pPr>
        <w:pStyle w:val="a2"/>
      </w:pPr>
      <w:proofErr w:type="spellStart"/>
      <w:r w:rsidRPr="002B5D31">
        <w:t>автозаполнение</w:t>
      </w:r>
      <w:proofErr w:type="spellEnd"/>
      <w:r w:rsidRPr="002B5D31">
        <w:t xml:space="preserve"> шаблонов документов на основе информации, введенной пользователем при настройке ПО, и последующее их сохранение в формате </w:t>
      </w:r>
      <w:r w:rsidR="006056C8" w:rsidRPr="002B5D31">
        <w:t>DOC</w:t>
      </w:r>
      <w:r w:rsidRPr="002B5D31">
        <w:t xml:space="preserve"> и/или </w:t>
      </w:r>
      <w:r w:rsidR="006056C8" w:rsidRPr="002B5D31">
        <w:t>D</w:t>
      </w:r>
      <w:r w:rsidR="008F331A" w:rsidRPr="002B5D31">
        <w:t>OC</w:t>
      </w:r>
      <w:r w:rsidR="006056C8" w:rsidRPr="002B5D31">
        <w:t>X</w:t>
      </w:r>
      <w:r w:rsidRPr="002B5D31">
        <w:t xml:space="preserve"> на локальный компьютер пользователя для дальнейшей работы или печати. При сохранении шаблона документа заполняются следующие поля (при наличии в шаблоне):</w:t>
      </w:r>
    </w:p>
    <w:p w14:paraId="74F5CA81" w14:textId="77777777" w:rsidR="00175E33" w:rsidRPr="002B5D31" w:rsidRDefault="00175E33" w:rsidP="00175E33">
      <w:pPr>
        <w:pStyle w:val="23"/>
      </w:pPr>
      <w:r w:rsidRPr="002B5D31">
        <w:t>наименование избирательной кампании;</w:t>
      </w:r>
    </w:p>
    <w:p w14:paraId="1466BD23" w14:textId="77777777" w:rsidR="00175E33" w:rsidRPr="002B5D31" w:rsidRDefault="00175E33" w:rsidP="00175E33">
      <w:pPr>
        <w:pStyle w:val="23"/>
      </w:pPr>
      <w:r w:rsidRPr="002B5D31">
        <w:t>дата генерации документа;</w:t>
      </w:r>
    </w:p>
    <w:p w14:paraId="4472AE5F" w14:textId="77777777" w:rsidR="00175E33" w:rsidRPr="002B5D31" w:rsidRDefault="00175E33" w:rsidP="00175E33">
      <w:pPr>
        <w:pStyle w:val="23"/>
      </w:pPr>
      <w:r w:rsidRPr="002B5D31">
        <w:t>основной документ (закон), регламентирующий выборы (для федеральных кампаний) (при наличии);</w:t>
      </w:r>
    </w:p>
    <w:p w14:paraId="7E98575D" w14:textId="77777777" w:rsidR="00175E33" w:rsidRPr="002B5D31" w:rsidRDefault="00175E33" w:rsidP="00175E33">
      <w:pPr>
        <w:pStyle w:val="23"/>
      </w:pPr>
      <w:r w:rsidRPr="002B5D31">
        <w:t>номер и адрес избирательного участка (при наличии);</w:t>
      </w:r>
    </w:p>
    <w:p w14:paraId="355C775B" w14:textId="77777777" w:rsidR="00175E33" w:rsidRPr="002B5D31" w:rsidRDefault="00175E33" w:rsidP="00175E33">
      <w:pPr>
        <w:pStyle w:val="23"/>
      </w:pPr>
      <w:r w:rsidRPr="002B5D31">
        <w:t>наименование одномандатного избирательного округа (при наличии);</w:t>
      </w:r>
    </w:p>
    <w:p w14:paraId="375BBF8B" w14:textId="77777777" w:rsidR="00175E33" w:rsidRPr="002B5D31" w:rsidRDefault="00175E33" w:rsidP="00175E33">
      <w:pPr>
        <w:pStyle w:val="23"/>
      </w:pPr>
      <w:r w:rsidRPr="002B5D31">
        <w:t>наименование субъекта (при наличии);</w:t>
      </w:r>
    </w:p>
    <w:p w14:paraId="55CFF709" w14:textId="77777777" w:rsidR="00175E33" w:rsidRPr="002B5D31" w:rsidRDefault="00175E33" w:rsidP="00175E33">
      <w:pPr>
        <w:pStyle w:val="23"/>
      </w:pPr>
      <w:r w:rsidRPr="002B5D31">
        <w:t>информация о подписантах документа (при наличии).</w:t>
      </w:r>
    </w:p>
    <w:p w14:paraId="2AABDFEE" w14:textId="32B3077E" w:rsidR="00015C27" w:rsidRPr="002B5D31" w:rsidRDefault="00015C27" w:rsidP="00EA0163">
      <w:pPr>
        <w:pStyle w:val="a1"/>
        <w:numPr>
          <w:ilvl w:val="0"/>
          <w:numId w:val="16"/>
        </w:numPr>
      </w:pPr>
      <w:r w:rsidRPr="002B5D31">
        <w:t>Работа с разделом «Учет расходов»</w:t>
      </w:r>
      <w:r w:rsidR="000D5844" w:rsidRPr="002B5D31">
        <w:t>:</w:t>
      </w:r>
    </w:p>
    <w:p w14:paraId="19334138" w14:textId="198D37C3" w:rsidR="000D5844" w:rsidRPr="002B5D31" w:rsidRDefault="00751EAC" w:rsidP="00773B39">
      <w:pPr>
        <w:pStyle w:val="23"/>
      </w:pPr>
      <w:bookmarkStart w:id="33" w:name="_Toc47686096"/>
      <w:bookmarkStart w:id="34" w:name="_Toc48044952"/>
      <w:r w:rsidRPr="002B5D31">
        <w:t>импорт файлов установленного Заказчиком формата, содержащих алгоритмы формирования документов финансовой отчетности УИК</w:t>
      </w:r>
      <w:bookmarkEnd w:id="33"/>
      <w:bookmarkEnd w:id="34"/>
      <w:r w:rsidRPr="002B5D31">
        <w:t>;</w:t>
      </w:r>
    </w:p>
    <w:p w14:paraId="59A0FCF8" w14:textId="180D6A2B" w:rsidR="00751EAC" w:rsidRPr="002B5D31" w:rsidRDefault="00751EAC" w:rsidP="00773B39">
      <w:pPr>
        <w:pStyle w:val="23"/>
      </w:pPr>
      <w:bookmarkStart w:id="35" w:name="_Toc47686110"/>
      <w:bookmarkStart w:id="36" w:name="_Toc48044966"/>
      <w:r w:rsidRPr="002B5D31">
        <w:lastRenderedPageBreak/>
        <w:t>формирование финансовой отчетности УИК на основании введенных данных в соответствии с алгоритмами, содержащимися в импортированном файле</w:t>
      </w:r>
      <w:bookmarkEnd w:id="35"/>
      <w:bookmarkEnd w:id="36"/>
      <w:r w:rsidRPr="002B5D31">
        <w:t>.</w:t>
      </w:r>
    </w:p>
    <w:p w14:paraId="2644EF4F" w14:textId="5D53DFBD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 xml:space="preserve">Ведение </w:t>
      </w:r>
      <w:proofErr w:type="spellStart"/>
      <w:r w:rsidRPr="002B5D31">
        <w:t>log</w:t>
      </w:r>
      <w:proofErr w:type="spellEnd"/>
      <w:r w:rsidRPr="002B5D31">
        <w:t xml:space="preserve">-файла с фиксацией действий пользователя в ИРБ УИК и времени их выполнения. Выгрузка </w:t>
      </w:r>
      <w:proofErr w:type="spellStart"/>
      <w:r w:rsidRPr="002B5D31">
        <w:t>log</w:t>
      </w:r>
      <w:proofErr w:type="spellEnd"/>
      <w:r w:rsidRPr="002B5D31">
        <w:t xml:space="preserve">-файла в формате </w:t>
      </w:r>
      <w:r w:rsidR="006056C8" w:rsidRPr="002B5D31">
        <w:t>JSON</w:t>
      </w:r>
      <w:r w:rsidRPr="002B5D31">
        <w:t xml:space="preserve"> при завершении работы с ПО.</w:t>
      </w:r>
    </w:p>
    <w:p w14:paraId="3D9D77C6" w14:textId="77777777" w:rsidR="00175E33" w:rsidRPr="002B5D31" w:rsidRDefault="00175E33" w:rsidP="00EA0163">
      <w:pPr>
        <w:pStyle w:val="a1"/>
        <w:numPr>
          <w:ilvl w:val="0"/>
          <w:numId w:val="16"/>
        </w:numPr>
      </w:pPr>
      <w:r w:rsidRPr="002B5D31">
        <w:t>Быстрый переход в СПО ППЗ и СПО УИК средствами экранных элементов управления.</w:t>
      </w:r>
    </w:p>
    <w:p w14:paraId="5D08CB1B" w14:textId="1E1E6C40" w:rsidR="00175E33" w:rsidRPr="002B5D31" w:rsidRDefault="00306996" w:rsidP="00EA0163">
      <w:pPr>
        <w:pStyle w:val="a1"/>
        <w:numPr>
          <w:ilvl w:val="0"/>
          <w:numId w:val="16"/>
        </w:numPr>
      </w:pPr>
      <w:r w:rsidRPr="002B5D31">
        <w:t>Учебный р</w:t>
      </w:r>
      <w:r w:rsidR="00175E33" w:rsidRPr="002B5D31">
        <w:t>ежим</w:t>
      </w:r>
      <w:r w:rsidRPr="002B5D31">
        <w:t xml:space="preserve"> ИРБ УИК</w:t>
      </w:r>
      <w:r w:rsidR="00175E33" w:rsidRPr="002B5D31">
        <w:t>, в рамках которого пользователь может проходить тренировку по проведению избирательных кампаний. Данный режим работы ПО позволяет пользователю в формате сжатого периода времени ознакомиться со всеми сценариями работы ПО. Данная функция подразумевает следующие шаги:</w:t>
      </w:r>
    </w:p>
    <w:p w14:paraId="6375236D" w14:textId="77777777" w:rsidR="00175E33" w:rsidRPr="002B5D31" w:rsidRDefault="00175E33" w:rsidP="00175E33">
      <w:pPr>
        <w:pStyle w:val="a2"/>
      </w:pPr>
      <w:r w:rsidRPr="002B5D31">
        <w:t>пользователь выполняет задачи любого из этапов избирательной кампании без необходимости дожидаться наступления этого этапа в режиме реального времени.</w:t>
      </w:r>
    </w:p>
    <w:p w14:paraId="3457260B" w14:textId="13CE7D56" w:rsidR="001C75E3" w:rsidRPr="002B5D31" w:rsidRDefault="001C75E3" w:rsidP="00175E33">
      <w:pPr>
        <w:pStyle w:val="20"/>
      </w:pPr>
      <w:bookmarkStart w:id="37" w:name="_Toc57991498"/>
      <w:r w:rsidRPr="002B5D31">
        <w:t xml:space="preserve">Режим работы </w:t>
      </w:r>
      <w:r w:rsidR="00175E33" w:rsidRPr="002B5D31">
        <w:t>п</w:t>
      </w:r>
      <w:r w:rsidRPr="002B5D31">
        <w:t>рограммы</w:t>
      </w:r>
      <w:bookmarkEnd w:id="31"/>
      <w:bookmarkEnd w:id="37"/>
    </w:p>
    <w:p w14:paraId="0E5B4E10" w14:textId="7B197C5F" w:rsidR="001C75E3" w:rsidRPr="002B5D31" w:rsidRDefault="001C75E3" w:rsidP="00374517">
      <w:pPr>
        <w:ind w:firstLine="720"/>
      </w:pPr>
      <w:r w:rsidRPr="002B5D31">
        <w:rPr>
          <w:color w:val="000000"/>
        </w:rPr>
        <w:t xml:space="preserve">Программа запускается на компьютерах с </w:t>
      </w:r>
      <w:r w:rsidR="00175E33" w:rsidRPr="002B5D31">
        <w:rPr>
          <w:color w:val="000000"/>
        </w:rPr>
        <w:t xml:space="preserve">установленной операционной системой </w:t>
      </w:r>
      <w:proofErr w:type="spellStart"/>
      <w:r w:rsidR="00175E33" w:rsidRPr="002B5D31">
        <w:rPr>
          <w:color w:val="000000"/>
        </w:rPr>
        <w:t>Windows</w:t>
      </w:r>
      <w:proofErr w:type="spellEnd"/>
      <w:r w:rsidR="00175E33" w:rsidRPr="002B5D31">
        <w:rPr>
          <w:color w:val="000000"/>
        </w:rPr>
        <w:t>, удовлетворяющей параметрам, указанным</w:t>
      </w:r>
      <w:r w:rsidRPr="002B5D31">
        <w:rPr>
          <w:color w:val="000000"/>
        </w:rPr>
        <w:t xml:space="preserve"> в п. </w:t>
      </w:r>
      <w:r w:rsidR="00175E33" w:rsidRPr="002B5D31">
        <w:rPr>
          <w:color w:val="000000"/>
        </w:rPr>
        <w:fldChar w:fldCharType="begin"/>
      </w:r>
      <w:r w:rsidR="00175E33" w:rsidRPr="002B5D31">
        <w:rPr>
          <w:color w:val="000000"/>
        </w:rPr>
        <w:instrText xml:space="preserve"> REF _Ref47730876 \r \h </w:instrText>
      </w:r>
      <w:r w:rsidR="00175E33" w:rsidRPr="002B5D31">
        <w:rPr>
          <w:color w:val="000000"/>
        </w:rPr>
      </w:r>
      <w:r w:rsidR="00175E33" w:rsidRPr="002B5D31">
        <w:rPr>
          <w:color w:val="000000"/>
        </w:rPr>
        <w:fldChar w:fldCharType="separate"/>
      </w:r>
      <w:r w:rsidR="009A06BD">
        <w:rPr>
          <w:color w:val="000000"/>
        </w:rPr>
        <w:t>2.2.1</w:t>
      </w:r>
      <w:r w:rsidR="00175E33" w:rsidRPr="002B5D31">
        <w:rPr>
          <w:color w:val="000000"/>
        </w:rPr>
        <w:fldChar w:fldCharType="end"/>
      </w:r>
      <w:r w:rsidRPr="002B5D31">
        <w:rPr>
          <w:color w:val="000000"/>
        </w:rPr>
        <w:t>.</w:t>
      </w:r>
    </w:p>
    <w:p w14:paraId="5FCE7C06" w14:textId="03DE9379" w:rsidR="001C75E3" w:rsidRPr="002B5D31" w:rsidRDefault="001C75E3" w:rsidP="00175E33">
      <w:pPr>
        <w:pStyle w:val="20"/>
      </w:pPr>
      <w:bookmarkStart w:id="38" w:name="_Toc14436375"/>
      <w:bookmarkStart w:id="39" w:name="_Toc57991499"/>
      <w:r w:rsidRPr="002B5D31">
        <w:t xml:space="preserve">Временные характеристики </w:t>
      </w:r>
      <w:r w:rsidR="00175E33" w:rsidRPr="002B5D31">
        <w:t>п</w:t>
      </w:r>
      <w:r w:rsidRPr="002B5D31">
        <w:t>рограммы</w:t>
      </w:r>
      <w:bookmarkEnd w:id="38"/>
      <w:bookmarkEnd w:id="39"/>
    </w:p>
    <w:p w14:paraId="0F78E593" w14:textId="7AC58353" w:rsidR="001C75E3" w:rsidRPr="002B5D31" w:rsidRDefault="001C75E3" w:rsidP="00374517">
      <w:pPr>
        <w:ind w:firstLine="720"/>
      </w:pPr>
      <w:r w:rsidRPr="002B5D31">
        <w:rPr>
          <w:color w:val="000000"/>
        </w:rPr>
        <w:t xml:space="preserve">Время отклика </w:t>
      </w:r>
      <w:r w:rsidR="00245E14" w:rsidRPr="002B5D31">
        <w:rPr>
          <w:color w:val="000000"/>
        </w:rPr>
        <w:t>п</w:t>
      </w:r>
      <w:r w:rsidRPr="002B5D31">
        <w:rPr>
          <w:color w:val="000000"/>
        </w:rPr>
        <w:t xml:space="preserve">рограммы зависит от характеристик и быстродействия компьютера; на </w:t>
      </w:r>
      <w:r w:rsidR="00245E14" w:rsidRPr="002B5D31">
        <w:rPr>
          <w:color w:val="000000"/>
        </w:rPr>
        <w:t>устройстве</w:t>
      </w:r>
      <w:r w:rsidRPr="002B5D31">
        <w:rPr>
          <w:color w:val="000000"/>
        </w:rPr>
        <w:t xml:space="preserve"> с минимальными характеристиками, указанными в п.</w:t>
      </w:r>
      <w:r w:rsidR="00245E14" w:rsidRPr="002B5D31">
        <w:rPr>
          <w:color w:val="000000"/>
        </w:rPr>
        <w:t xml:space="preserve"> </w:t>
      </w:r>
      <w:r w:rsidR="00245E14" w:rsidRPr="002B5D31">
        <w:rPr>
          <w:color w:val="000000"/>
        </w:rPr>
        <w:fldChar w:fldCharType="begin"/>
      </w:r>
      <w:r w:rsidR="00245E14" w:rsidRPr="002B5D31">
        <w:rPr>
          <w:color w:val="000000"/>
        </w:rPr>
        <w:instrText xml:space="preserve"> REF _Ref47730876 \r \h </w:instrText>
      </w:r>
      <w:r w:rsidR="00245E14" w:rsidRPr="002B5D31">
        <w:rPr>
          <w:color w:val="000000"/>
        </w:rPr>
      </w:r>
      <w:r w:rsidR="00245E14" w:rsidRPr="002B5D31">
        <w:rPr>
          <w:color w:val="000000"/>
        </w:rPr>
        <w:fldChar w:fldCharType="separate"/>
      </w:r>
      <w:r w:rsidR="009A06BD">
        <w:rPr>
          <w:color w:val="000000"/>
        </w:rPr>
        <w:t>2.2.1</w:t>
      </w:r>
      <w:r w:rsidR="00245E14" w:rsidRPr="002B5D31">
        <w:rPr>
          <w:color w:val="000000"/>
        </w:rPr>
        <w:fldChar w:fldCharType="end"/>
      </w:r>
      <w:r w:rsidR="00245E14" w:rsidRPr="002B5D31">
        <w:rPr>
          <w:color w:val="000000"/>
        </w:rPr>
        <w:t>,</w:t>
      </w:r>
      <w:r w:rsidRPr="002B5D31">
        <w:rPr>
          <w:color w:val="000000"/>
        </w:rPr>
        <w:t xml:space="preserve"> запуск занима</w:t>
      </w:r>
      <w:r w:rsidR="00245E14" w:rsidRPr="002B5D31">
        <w:rPr>
          <w:color w:val="000000"/>
        </w:rPr>
        <w:t>ет в среднем от 5 до 30 секунд.</w:t>
      </w:r>
    </w:p>
    <w:p w14:paraId="2C0BE164" w14:textId="03A53592" w:rsidR="001C75E3" w:rsidRPr="002B5D31" w:rsidRDefault="001C75E3" w:rsidP="00175E33">
      <w:pPr>
        <w:pStyle w:val="20"/>
      </w:pPr>
      <w:bookmarkStart w:id="40" w:name="_Toc14436376"/>
      <w:bookmarkStart w:id="41" w:name="_Toc57991500"/>
      <w:r w:rsidRPr="002B5D31">
        <w:t xml:space="preserve">Средства контроля правильности выполнения и </w:t>
      </w:r>
      <w:proofErr w:type="spellStart"/>
      <w:r w:rsidRPr="002B5D31">
        <w:t>самовосстанавливаемости</w:t>
      </w:r>
      <w:proofErr w:type="spellEnd"/>
      <w:r w:rsidRPr="002B5D31">
        <w:t xml:space="preserve"> программы</w:t>
      </w:r>
      <w:bookmarkEnd w:id="40"/>
      <w:bookmarkEnd w:id="41"/>
    </w:p>
    <w:p w14:paraId="5ED27A84" w14:textId="5DDE85C0" w:rsidR="001C75E3" w:rsidRPr="002B5D31" w:rsidRDefault="006A5B47" w:rsidP="00374517">
      <w:pPr>
        <w:ind w:firstLine="720"/>
        <w:rPr>
          <w:color w:val="000000"/>
        </w:rPr>
      </w:pPr>
      <w:r w:rsidRPr="002B5D31">
        <w:rPr>
          <w:color w:val="000000"/>
        </w:rPr>
        <w:t>П</w:t>
      </w:r>
      <w:r w:rsidR="00245E14" w:rsidRPr="002B5D31">
        <w:rPr>
          <w:color w:val="000000"/>
        </w:rPr>
        <w:t>рограмма</w:t>
      </w:r>
      <w:r w:rsidR="001C75E3" w:rsidRPr="002B5D31">
        <w:rPr>
          <w:color w:val="000000"/>
        </w:rPr>
        <w:t xml:space="preserve"> не предусматривает проверку целостности файлов и самовосстановления.</w:t>
      </w:r>
    </w:p>
    <w:p w14:paraId="4BB2F4D7" w14:textId="585CD487" w:rsidR="001C75E3" w:rsidRPr="002B5D31" w:rsidRDefault="00245E14" w:rsidP="00245E14">
      <w:pPr>
        <w:pStyle w:val="1"/>
      </w:pPr>
      <w:bookmarkStart w:id="42" w:name="_Toc14436377"/>
      <w:bookmarkStart w:id="43" w:name="_Toc57991501"/>
      <w:r w:rsidRPr="002B5D31">
        <w:lastRenderedPageBreak/>
        <w:t>Обращение администратора</w:t>
      </w:r>
      <w:r w:rsidR="001C75E3" w:rsidRPr="002B5D31">
        <w:t xml:space="preserve"> к программе</w:t>
      </w:r>
      <w:bookmarkEnd w:id="42"/>
      <w:bookmarkEnd w:id="43"/>
    </w:p>
    <w:p w14:paraId="2B67C29C" w14:textId="7C522F0F" w:rsidR="001C75E3" w:rsidRPr="002B5D31" w:rsidRDefault="001C75E3" w:rsidP="00245E14">
      <w:pPr>
        <w:pStyle w:val="20"/>
      </w:pPr>
      <w:bookmarkStart w:id="44" w:name="_Toc14436378"/>
      <w:bookmarkStart w:id="45" w:name="_Toc57991502"/>
      <w:r w:rsidRPr="002B5D31">
        <w:t>Работа с основным сценарием</w:t>
      </w:r>
      <w:bookmarkEnd w:id="44"/>
      <w:bookmarkEnd w:id="45"/>
    </w:p>
    <w:p w14:paraId="46A1A0BB" w14:textId="469CE4A3" w:rsidR="001C75E3" w:rsidRPr="002B5D31" w:rsidRDefault="00B11626" w:rsidP="009A4F53">
      <w:pPr>
        <w:pStyle w:val="30"/>
      </w:pPr>
      <w:bookmarkStart w:id="46" w:name="_Toc57991503"/>
      <w:r w:rsidRPr="002B5D31">
        <w:t>Общая информация</w:t>
      </w:r>
      <w:bookmarkEnd w:id="46"/>
    </w:p>
    <w:p w14:paraId="419FF967" w14:textId="53F90E98" w:rsidR="001C75E3" w:rsidRPr="002B5D31" w:rsidRDefault="001C75E3" w:rsidP="00245E14">
      <w:r w:rsidRPr="002B5D31">
        <w:t xml:space="preserve">Все параметры, определяющие порядок работы пользователей, </w:t>
      </w:r>
      <w:r w:rsidR="009A6628" w:rsidRPr="002B5D31">
        <w:t>содержатся</w:t>
      </w:r>
      <w:r w:rsidRPr="002B5D31">
        <w:t xml:space="preserve"> в файле основного сценария работы </w:t>
      </w:r>
      <w:proofErr w:type="spellStart"/>
      <w:r w:rsidRPr="002B5D31">
        <w:rPr>
          <w:b/>
          <w:bCs/>
          <w:shd w:val="clear" w:color="auto" w:fill="EFEFEF"/>
        </w:rPr>
        <w:t>main_process.json</w:t>
      </w:r>
      <w:proofErr w:type="spellEnd"/>
      <w:r w:rsidRPr="002B5D31">
        <w:t xml:space="preserve">, </w:t>
      </w:r>
      <w:r w:rsidR="00B11626" w:rsidRPr="002B5D31">
        <w:t>расположенном</w:t>
      </w:r>
      <w:r w:rsidRPr="002B5D31">
        <w:t xml:space="preserve"> в папке приложения ИРБ </w:t>
      </w:r>
      <w:r w:rsidR="00B11626" w:rsidRPr="002B5D31">
        <w:t xml:space="preserve">УИК </w:t>
      </w:r>
      <w:r w:rsidRPr="002B5D31">
        <w:t xml:space="preserve">по адресу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main_process.json</w:t>
      </w:r>
      <w:proofErr w:type="spellEnd"/>
      <w:r w:rsidR="00B11626" w:rsidRPr="002B5D31">
        <w:t xml:space="preserve"> (см.</w:t>
      </w:r>
      <w:r w:rsidR="00567D2D" w:rsidRPr="002B5D31">
        <w:t xml:space="preserve"> </w:t>
      </w:r>
      <w:r w:rsidR="00567D2D" w:rsidRPr="002B5D31">
        <w:fldChar w:fldCharType="begin"/>
      </w:r>
      <w:r w:rsidR="00567D2D" w:rsidRPr="002B5D31">
        <w:instrText xml:space="preserve"> REF _Ref47734340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</w:t>
      </w:r>
      <w:r w:rsidR="00567D2D" w:rsidRPr="002B5D31">
        <w:fldChar w:fldCharType="end"/>
      </w:r>
      <w:r w:rsidR="00B11626" w:rsidRPr="002B5D31">
        <w:t>).</w:t>
      </w:r>
    </w:p>
    <w:p w14:paraId="11A264A2" w14:textId="0F12E1F6" w:rsidR="001C75E3" w:rsidRPr="002B5D31" w:rsidRDefault="00BE6CBE" w:rsidP="00245E14">
      <w:pPr>
        <w:ind w:firstLine="0"/>
        <w:jc w:val="center"/>
      </w:pPr>
      <w:r w:rsidRPr="002B5D31">
        <w:rPr>
          <w:noProof/>
        </w:rPr>
        <w:drawing>
          <wp:inline distT="114300" distB="114300" distL="114300" distR="114300" wp14:anchorId="74DD77ED" wp14:editId="6F4EB5A2">
            <wp:extent cx="5725478" cy="2857158"/>
            <wp:effectExtent l="0" t="0" r="0" b="0"/>
            <wp:docPr id="2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r="17852"/>
                    <a:stretch>
                      <a:fillRect/>
                    </a:stretch>
                  </pic:blipFill>
                  <pic:spPr>
                    <a:xfrm>
                      <a:off x="0" y="0"/>
                      <a:ext cx="5725478" cy="2857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2F04F2" w14:textId="42C72FCA" w:rsidR="00245E14" w:rsidRPr="002B5D31" w:rsidRDefault="00245E14" w:rsidP="00245E14">
      <w:pPr>
        <w:ind w:firstLine="0"/>
      </w:pPr>
      <w:bookmarkStart w:id="47" w:name="_Ref47734340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</w:t>
      </w:r>
      <w:r w:rsidRPr="002B5D31">
        <w:rPr>
          <w:rStyle w:val="afff5"/>
          <w:b w:val="0"/>
          <w:szCs w:val="18"/>
        </w:rPr>
        <w:fldChar w:fldCharType="end"/>
      </w:r>
      <w:bookmarkEnd w:id="47"/>
      <w:r w:rsidR="00FC02A8" w:rsidRPr="002B5D31">
        <w:rPr>
          <w:bCs/>
          <w:szCs w:val="18"/>
        </w:rPr>
        <w:t> —</w:t>
      </w:r>
      <w:r w:rsidR="00C611EA" w:rsidRPr="002B5D31">
        <w:rPr>
          <w:bCs/>
          <w:szCs w:val="18"/>
        </w:rPr>
        <w:t xml:space="preserve"> Папка приложения ИРБ УИК</w:t>
      </w:r>
    </w:p>
    <w:p w14:paraId="1DFB493C" w14:textId="77777777" w:rsidR="001C75E3" w:rsidRPr="002B5D31" w:rsidRDefault="001C75E3" w:rsidP="00715783"/>
    <w:p w14:paraId="4C3546FB" w14:textId="55BAB114" w:rsidR="001C75E3" w:rsidRPr="002B5D31" w:rsidRDefault="00C611EA" w:rsidP="009170EB">
      <w:pPr>
        <w:keepNext/>
      </w:pPr>
      <w:r w:rsidRPr="002B5D31">
        <w:lastRenderedPageBreak/>
        <w:t xml:space="preserve">Файл основного сценария работы (см. </w:t>
      </w:r>
      <w:r w:rsidRPr="002B5D31">
        <w:fldChar w:fldCharType="begin"/>
      </w:r>
      <w:r w:rsidRPr="002B5D31">
        <w:instrText xml:space="preserve"> REF _Ref47734350 \h </w:instrText>
      </w:r>
      <w:r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2</w:t>
      </w:r>
      <w:r w:rsidRPr="002B5D31">
        <w:fldChar w:fldCharType="end"/>
      </w:r>
      <w:r w:rsidRPr="002B5D31">
        <w:t>) содержит</w:t>
      </w:r>
      <w:r w:rsidR="001C75E3" w:rsidRPr="002B5D31">
        <w:t>:</w:t>
      </w:r>
    </w:p>
    <w:p w14:paraId="32F0F043" w14:textId="6CF859E1" w:rsidR="001C75E3" w:rsidRPr="002B5D31" w:rsidRDefault="001C75E3" w:rsidP="009170EB">
      <w:pPr>
        <w:pStyle w:val="a2"/>
        <w:keepNext/>
      </w:pPr>
      <w:r w:rsidRPr="002B5D31">
        <w:t xml:space="preserve">ссылки на задачи, доступные пользователю на разных этапах избирательной кампании, </w:t>
      </w:r>
      <w:r w:rsidR="00C611EA" w:rsidRPr="002B5D31">
        <w:t xml:space="preserve">в различные </w:t>
      </w:r>
      <w:r w:rsidRPr="002B5D31">
        <w:t>дн</w:t>
      </w:r>
      <w:r w:rsidR="00C611EA" w:rsidRPr="002B5D31">
        <w:t>и</w:t>
      </w:r>
      <w:r w:rsidRPr="002B5D31">
        <w:t xml:space="preserve"> внутри этапа избирательной кампании, </w:t>
      </w:r>
      <w:r w:rsidR="00C611EA" w:rsidRPr="002B5D31">
        <w:t>в разное время</w:t>
      </w:r>
      <w:r w:rsidRPr="002B5D31">
        <w:t xml:space="preserve"> в течени</w:t>
      </w:r>
      <w:r w:rsidR="00C611EA" w:rsidRPr="002B5D31">
        <w:t>е</w:t>
      </w:r>
      <w:r w:rsidRPr="002B5D31">
        <w:t xml:space="preserve"> дня</w:t>
      </w:r>
      <w:r w:rsidR="00715783" w:rsidRPr="002B5D31">
        <w:t>;</w:t>
      </w:r>
    </w:p>
    <w:p w14:paraId="48C9D82F" w14:textId="1D28DE71" w:rsidR="001C75E3" w:rsidRPr="002B5D31" w:rsidRDefault="001C75E3" w:rsidP="00567D2D">
      <w:pPr>
        <w:pStyle w:val="a2"/>
        <w:keepNext/>
      </w:pPr>
      <w:r w:rsidRPr="002B5D31">
        <w:t>ссылки на документы, привязанные к тем или иным этапам избирательной кампании</w:t>
      </w:r>
      <w:r w:rsidR="00715783" w:rsidRPr="002B5D31">
        <w:t>.</w:t>
      </w:r>
    </w:p>
    <w:p w14:paraId="02776323" w14:textId="41D7577D" w:rsidR="001C75E3" w:rsidRPr="002B5D31" w:rsidRDefault="00C85BCC" w:rsidP="00715783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D442FB9" wp14:editId="3C49F942">
            <wp:extent cx="5939790" cy="27305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E951" w14:textId="56C74141" w:rsidR="00715783" w:rsidRPr="002B5D31" w:rsidRDefault="00715783" w:rsidP="00715783">
      <w:pPr>
        <w:ind w:firstLine="0"/>
      </w:pPr>
      <w:bookmarkStart w:id="48" w:name="_Ref47734350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2</w:t>
      </w:r>
      <w:r w:rsidRPr="002B5D31">
        <w:rPr>
          <w:rStyle w:val="afff5"/>
          <w:b w:val="0"/>
          <w:szCs w:val="18"/>
        </w:rPr>
        <w:fldChar w:fldCharType="end"/>
      </w:r>
      <w:bookmarkEnd w:id="48"/>
      <w:r w:rsidR="00FC02A8" w:rsidRPr="002B5D31">
        <w:rPr>
          <w:bCs/>
          <w:szCs w:val="18"/>
        </w:rPr>
        <w:t> —</w:t>
      </w:r>
      <w:r w:rsidR="00C611EA" w:rsidRPr="002B5D31">
        <w:rPr>
          <w:bCs/>
          <w:szCs w:val="18"/>
        </w:rPr>
        <w:t xml:space="preserve"> Вид </w:t>
      </w:r>
      <w:r w:rsidR="00C611EA" w:rsidRPr="002B5D31">
        <w:t>файла основного сценария работы</w:t>
      </w:r>
    </w:p>
    <w:p w14:paraId="3922E3F2" w14:textId="77777777" w:rsidR="001C75E3" w:rsidRPr="002B5D31" w:rsidRDefault="001C75E3" w:rsidP="00993B7C"/>
    <w:p w14:paraId="0A8F9788" w14:textId="010DA029" w:rsidR="001C75E3" w:rsidRPr="002B5D31" w:rsidRDefault="001C75E3" w:rsidP="00993B7C">
      <w:r w:rsidRPr="002B5D31">
        <w:rPr>
          <w:color w:val="000000"/>
        </w:rPr>
        <w:t xml:space="preserve">Подробная информация о параметрах файла основного сценария описана в </w:t>
      </w:r>
      <w:r w:rsidR="00C611EA" w:rsidRPr="002B5D31">
        <w:rPr>
          <w:color w:val="000000"/>
        </w:rPr>
        <w:t xml:space="preserve">п. </w:t>
      </w:r>
      <w:r w:rsidR="00C611EA" w:rsidRPr="002B5D31">
        <w:rPr>
          <w:color w:val="000000"/>
        </w:rPr>
        <w:fldChar w:fldCharType="begin"/>
      </w:r>
      <w:r w:rsidR="00C611EA" w:rsidRPr="002B5D31">
        <w:rPr>
          <w:color w:val="000000"/>
        </w:rPr>
        <w:instrText xml:space="preserve"> REF _Ref47785977 \r \h </w:instrText>
      </w:r>
      <w:r w:rsidR="00C611EA" w:rsidRPr="002B5D31">
        <w:rPr>
          <w:color w:val="000000"/>
        </w:rPr>
      </w:r>
      <w:r w:rsidR="00C611EA" w:rsidRPr="002B5D31">
        <w:rPr>
          <w:color w:val="000000"/>
        </w:rPr>
        <w:fldChar w:fldCharType="separate"/>
      </w:r>
      <w:r w:rsidR="009A06BD">
        <w:rPr>
          <w:color w:val="000000"/>
        </w:rPr>
        <w:t>5.3</w:t>
      </w:r>
      <w:r w:rsidR="00C611EA" w:rsidRPr="002B5D31">
        <w:rPr>
          <w:color w:val="000000"/>
        </w:rPr>
        <w:fldChar w:fldCharType="end"/>
      </w:r>
      <w:r w:rsidRPr="002B5D31">
        <w:rPr>
          <w:color w:val="000000"/>
        </w:rPr>
        <w:t>.</w:t>
      </w:r>
    </w:p>
    <w:p w14:paraId="41B4F401" w14:textId="24C7E8FD" w:rsidR="001C75E3" w:rsidRPr="002B5D31" w:rsidRDefault="001C75E3" w:rsidP="009A4F53">
      <w:pPr>
        <w:pStyle w:val="30"/>
      </w:pPr>
      <w:bookmarkStart w:id="49" w:name="_Toc14436380"/>
      <w:bookmarkStart w:id="50" w:name="_Ref47786903"/>
      <w:bookmarkStart w:id="51" w:name="_Toc57991504"/>
      <w:r w:rsidRPr="002B5D31">
        <w:t>Изменение основного сценария</w:t>
      </w:r>
      <w:bookmarkEnd w:id="49"/>
      <w:bookmarkEnd w:id="50"/>
      <w:bookmarkEnd w:id="51"/>
    </w:p>
    <w:p w14:paraId="56019BA9" w14:textId="309F52FA" w:rsidR="001C75E3" w:rsidRPr="002B5D31" w:rsidRDefault="00C611EA" w:rsidP="00993B7C">
      <w:r w:rsidRPr="002B5D31">
        <w:t>Предусмотрена возможность изменения названий</w:t>
      </w:r>
      <w:r w:rsidR="00993B7C" w:rsidRPr="002B5D31">
        <w:t xml:space="preserve"> этапов избирательной кампании.</w:t>
      </w:r>
    </w:p>
    <w:p w14:paraId="5D134E7A" w14:textId="2EFF0DA1" w:rsidR="00295CAF" w:rsidRPr="002B5D31" w:rsidRDefault="00295CAF" w:rsidP="00993B7C">
      <w:r w:rsidRPr="002B5D31">
        <w:t>Например, для изменения названия первого этапа:</w:t>
      </w:r>
    </w:p>
    <w:p w14:paraId="7EC9B62A" w14:textId="51D67F3D" w:rsidR="001C75E3" w:rsidRPr="002B5D31" w:rsidRDefault="00295CAF" w:rsidP="00A5650F">
      <w:pPr>
        <w:pStyle w:val="a1"/>
        <w:numPr>
          <w:ilvl w:val="0"/>
          <w:numId w:val="24"/>
        </w:numPr>
      </w:pPr>
      <w:r w:rsidRPr="002B5D31">
        <w:t>О</w:t>
      </w:r>
      <w:r w:rsidR="001C75E3" w:rsidRPr="002B5D31">
        <w:t>ткройте файл</w:t>
      </w:r>
      <w:r w:rsidR="001C75E3" w:rsidRPr="002B5D31">
        <w:rPr>
          <w:b/>
          <w:bCs/>
        </w:rPr>
        <w:t xml:space="preserve"> </w:t>
      </w:r>
      <w:proofErr w:type="spellStart"/>
      <w:r w:rsidR="001C75E3" w:rsidRPr="002B5D31">
        <w:rPr>
          <w:b/>
          <w:bCs/>
          <w:shd w:val="clear" w:color="auto" w:fill="EFEFEF"/>
        </w:rPr>
        <w:t>main_process.json</w:t>
      </w:r>
      <w:proofErr w:type="spellEnd"/>
      <w:r w:rsidR="001C75E3" w:rsidRPr="002B5D31">
        <w:t xml:space="preserve"> </w:t>
      </w:r>
      <w:r w:rsidRPr="002B5D31">
        <w:t xml:space="preserve">в </w:t>
      </w:r>
      <w:r w:rsidR="001C75E3" w:rsidRPr="002B5D31">
        <w:t>люб</w:t>
      </w:r>
      <w:r w:rsidRPr="002B5D31">
        <w:t>ом</w:t>
      </w:r>
      <w:r w:rsidR="001C75E3" w:rsidRPr="002B5D31">
        <w:t xml:space="preserve"> текстов</w:t>
      </w:r>
      <w:r w:rsidRPr="002B5D31">
        <w:t>ом</w:t>
      </w:r>
      <w:r w:rsidR="001C75E3" w:rsidRPr="002B5D31">
        <w:t xml:space="preserve"> редактор</w:t>
      </w:r>
      <w:r w:rsidRPr="002B5D31">
        <w:t>е</w:t>
      </w:r>
      <w:r w:rsidR="001C75E3" w:rsidRPr="002B5D31">
        <w:t>, из</w:t>
      </w:r>
      <w:r w:rsidR="00993B7C" w:rsidRPr="002B5D31">
        <w:t>мените название первого этапа с</w:t>
      </w:r>
      <w:r w:rsidR="001C75E3" w:rsidRPr="002B5D31">
        <w:t xml:space="preserve"> </w:t>
      </w:r>
      <w:r w:rsidR="00993B7C" w:rsidRPr="002B5D31">
        <w:t>«</w:t>
      </w:r>
      <w:r w:rsidR="001C75E3" w:rsidRPr="002B5D31">
        <w:t>Дни до дня, предш</w:t>
      </w:r>
      <w:r w:rsidRPr="002B5D31">
        <w:t>ествующего дню голосования»</w:t>
      </w:r>
      <w:r w:rsidR="00C63677">
        <w:t>, например,</w:t>
      </w:r>
      <w:r w:rsidRPr="002B5D31">
        <w:t xml:space="preserve"> на «</w:t>
      </w:r>
      <w:r w:rsidR="001C75E3" w:rsidRPr="002B5D31">
        <w:t>Несколько дней до дня, предшествующего дню голосования</w:t>
      </w:r>
      <w:r w:rsidR="00993B7C" w:rsidRPr="002B5D31">
        <w:t>»</w:t>
      </w:r>
      <w:r w:rsidRPr="002B5D31">
        <w:t xml:space="preserve"> (см. </w:t>
      </w:r>
      <w:r w:rsidR="00567D2D" w:rsidRPr="002B5D31">
        <w:fldChar w:fldCharType="begin"/>
      </w:r>
      <w:r w:rsidR="00567D2D" w:rsidRPr="002B5D31">
        <w:instrText xml:space="preserve"> REF _Ref47734362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3</w:t>
      </w:r>
      <w:r w:rsidR="00567D2D" w:rsidRPr="002B5D31">
        <w:fldChar w:fldCharType="end"/>
      </w:r>
      <w:r w:rsidRPr="002B5D31">
        <w:t>).</w:t>
      </w:r>
    </w:p>
    <w:p w14:paraId="0D9C613D" w14:textId="1A42E59A" w:rsidR="001C75E3" w:rsidRPr="002B5D31" w:rsidRDefault="00C85BCC" w:rsidP="00245E14">
      <w:pPr>
        <w:ind w:firstLine="0"/>
        <w:jc w:val="center"/>
      </w:pPr>
      <w:r>
        <w:rPr>
          <w:noProof/>
        </w:rPr>
        <w:drawing>
          <wp:inline distT="0" distB="0" distL="0" distR="0" wp14:anchorId="136F1280" wp14:editId="3C02F381">
            <wp:extent cx="5939790" cy="1019175"/>
            <wp:effectExtent l="0" t="0" r="381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7030"/>
                    <a:stretch/>
                  </pic:blipFill>
                  <pic:spPr bwMode="auto">
                    <a:xfrm>
                      <a:off x="0" y="0"/>
                      <a:ext cx="593979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5C1F5" w14:textId="40B4130B" w:rsidR="00715783" w:rsidRPr="002B5D31" w:rsidRDefault="00715783" w:rsidP="00715783">
      <w:pPr>
        <w:ind w:firstLine="0"/>
      </w:pPr>
      <w:bookmarkStart w:id="52" w:name="_Ref47734362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3</w:t>
      </w:r>
      <w:r w:rsidRPr="002B5D31">
        <w:rPr>
          <w:rStyle w:val="afff5"/>
          <w:b w:val="0"/>
          <w:szCs w:val="18"/>
        </w:rPr>
        <w:fldChar w:fldCharType="end"/>
      </w:r>
      <w:bookmarkEnd w:id="52"/>
      <w:r w:rsidR="00FC02A8" w:rsidRPr="002B5D31">
        <w:rPr>
          <w:bCs/>
          <w:szCs w:val="18"/>
        </w:rPr>
        <w:t> —</w:t>
      </w:r>
      <w:r w:rsidR="00295CAF" w:rsidRPr="002B5D31">
        <w:rPr>
          <w:bCs/>
          <w:szCs w:val="18"/>
        </w:rPr>
        <w:t xml:space="preserve"> Параметр «</w:t>
      </w:r>
      <w:r w:rsidR="00295CAF" w:rsidRPr="002B5D31">
        <w:t>Дни до дня, предшествующего дню голосования»</w:t>
      </w:r>
    </w:p>
    <w:p w14:paraId="33B9937F" w14:textId="55CD9B29" w:rsidR="001C75E3" w:rsidRPr="002B5D31" w:rsidRDefault="001C75E3" w:rsidP="00131D21">
      <w:pPr>
        <w:pStyle w:val="a1"/>
        <w:keepNext/>
      </w:pPr>
      <w:r w:rsidRPr="002B5D31">
        <w:lastRenderedPageBreak/>
        <w:t xml:space="preserve">Сохраните файл </w:t>
      </w:r>
      <w:proofErr w:type="spellStart"/>
      <w:r w:rsidRPr="002B5D31">
        <w:rPr>
          <w:b/>
          <w:bCs/>
          <w:shd w:val="clear" w:color="auto" w:fill="EFEFEF"/>
        </w:rPr>
        <w:t>main_process.json</w:t>
      </w:r>
      <w:proofErr w:type="spellEnd"/>
      <w:r w:rsidR="00295CAF" w:rsidRPr="002B5D31">
        <w:t xml:space="preserve"> (см. </w:t>
      </w:r>
      <w:r w:rsidR="00567D2D" w:rsidRPr="002B5D31">
        <w:fldChar w:fldCharType="begin"/>
      </w:r>
      <w:r w:rsidR="00567D2D" w:rsidRPr="002B5D31">
        <w:instrText xml:space="preserve"> REF _Ref47734375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4</w:t>
      </w:r>
      <w:r w:rsidR="00567D2D" w:rsidRPr="002B5D31">
        <w:fldChar w:fldCharType="end"/>
      </w:r>
      <w:r w:rsidR="00295CAF" w:rsidRPr="002B5D31">
        <w:t>).</w:t>
      </w:r>
    </w:p>
    <w:p w14:paraId="715C50D7" w14:textId="5B2442BD" w:rsidR="001C75E3" w:rsidRPr="002B5D31" w:rsidRDefault="001C75E3" w:rsidP="00245E14">
      <w:pPr>
        <w:ind w:firstLine="0"/>
        <w:jc w:val="center"/>
      </w:pPr>
      <w:r w:rsidRPr="002B5D31">
        <w:rPr>
          <w:noProof/>
          <w:color w:val="000000"/>
        </w:rPr>
        <w:drawing>
          <wp:inline distT="0" distB="0" distL="0" distR="0" wp14:anchorId="68D229BD" wp14:editId="7BADF1DA">
            <wp:extent cx="4457700" cy="1847850"/>
            <wp:effectExtent l="0" t="0" r="0" b="0"/>
            <wp:docPr id="18" name="Рисунок 18" descr="https://lh3.googleusercontent.com/pNsdkA5C9SjeTWKm5Zus1sIdt-XzdCJsjtgOX3YFQeXWnHvFW_LU-75CewhhDTlAtY_4mb1SPXyar6GXxuaSCNmFufxLQaZB06YJ5zNjr95uXQIV18PwzD0it1O-aZlH7PtR4o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pNsdkA5C9SjeTWKm5Zus1sIdt-XzdCJsjtgOX3YFQeXWnHvFW_LU-75CewhhDTlAtY_4mb1SPXyar6GXxuaSCNmFufxLQaZB06YJ5zNjr95uXQIV18PwzD0it1O-aZlH7PtR4oa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C5AB" w14:textId="5BE7050D" w:rsidR="00715783" w:rsidRPr="002B5D31" w:rsidRDefault="00715783" w:rsidP="00715783">
      <w:pPr>
        <w:ind w:firstLine="0"/>
      </w:pPr>
      <w:bookmarkStart w:id="53" w:name="_Ref47734375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4</w:t>
      </w:r>
      <w:r w:rsidRPr="002B5D31">
        <w:rPr>
          <w:rStyle w:val="afff5"/>
          <w:b w:val="0"/>
          <w:szCs w:val="18"/>
        </w:rPr>
        <w:fldChar w:fldCharType="end"/>
      </w:r>
      <w:bookmarkEnd w:id="53"/>
      <w:r w:rsidR="00FC02A8" w:rsidRPr="002B5D31">
        <w:rPr>
          <w:bCs/>
          <w:szCs w:val="18"/>
        </w:rPr>
        <w:t> —</w:t>
      </w:r>
      <w:r w:rsidR="00295CAF" w:rsidRPr="002B5D31">
        <w:rPr>
          <w:bCs/>
          <w:szCs w:val="18"/>
        </w:rPr>
        <w:t xml:space="preserve"> Сохранение файла</w:t>
      </w:r>
    </w:p>
    <w:p w14:paraId="7D9642E9" w14:textId="77777777" w:rsidR="001C75E3" w:rsidRPr="002B5D31" w:rsidRDefault="001C75E3" w:rsidP="00295CAF"/>
    <w:p w14:paraId="0891D9C3" w14:textId="77777777" w:rsidR="001C75E3" w:rsidRPr="002B5D31" w:rsidRDefault="001C75E3" w:rsidP="00295CAF">
      <w:r w:rsidRPr="002B5D31">
        <w:rPr>
          <w:color w:val="000000"/>
        </w:rPr>
        <w:t>Название этапа будет изменено.</w:t>
      </w:r>
    </w:p>
    <w:p w14:paraId="5E5BBDB8" w14:textId="2441EC82" w:rsidR="001C75E3" w:rsidRPr="002B5D31" w:rsidRDefault="001C75E3" w:rsidP="00993B7C">
      <w:pPr>
        <w:pStyle w:val="20"/>
      </w:pPr>
      <w:bookmarkStart w:id="54" w:name="_Toc14436381"/>
      <w:bookmarkStart w:id="55" w:name="_Toc57991505"/>
      <w:r w:rsidRPr="002B5D31">
        <w:t>Работа с задачами</w:t>
      </w:r>
      <w:bookmarkEnd w:id="54"/>
      <w:bookmarkEnd w:id="55"/>
    </w:p>
    <w:p w14:paraId="008A184F" w14:textId="620E351A" w:rsidR="001C75E3" w:rsidRPr="002B5D31" w:rsidRDefault="00B11626" w:rsidP="009A4F53">
      <w:pPr>
        <w:pStyle w:val="30"/>
      </w:pPr>
      <w:bookmarkStart w:id="56" w:name="_Toc57991506"/>
      <w:r w:rsidRPr="002B5D31">
        <w:t>Общая информация</w:t>
      </w:r>
      <w:bookmarkEnd w:id="56"/>
    </w:p>
    <w:p w14:paraId="4CD347B8" w14:textId="5F4F9217" w:rsidR="001C75E3" w:rsidRPr="002B5D31" w:rsidRDefault="001C75E3" w:rsidP="00993B7C">
      <w:r w:rsidRPr="002B5D31">
        <w:t xml:space="preserve">Задачи, на которые ссылается файл основного сценария, </w:t>
      </w:r>
      <w:r w:rsidR="00295CAF" w:rsidRPr="002B5D31">
        <w:t>расположены</w:t>
      </w:r>
      <w:r w:rsidRPr="002B5D31">
        <w:t xml:space="preserve"> в папке </w:t>
      </w:r>
      <w:r w:rsidR="00295CAF" w:rsidRPr="002B5D31">
        <w:t>ИРБ УИК</w:t>
      </w:r>
      <w:r w:rsidRPr="002B5D31">
        <w:t xml:space="preserve"> по адресу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tasks</w:t>
      </w:r>
      <w:proofErr w:type="spellEnd"/>
      <w:r w:rsidRPr="002B5D31">
        <w:t>.</w:t>
      </w:r>
    </w:p>
    <w:p w14:paraId="407C6294" w14:textId="11DDB43F" w:rsidR="001C75E3" w:rsidRPr="002B5D31" w:rsidRDefault="001C75E3" w:rsidP="00993B7C">
      <w:r w:rsidRPr="002B5D31">
        <w:t xml:space="preserve">Подробная информация о параметрах файлов задач </w:t>
      </w:r>
      <w:r w:rsidR="00295CAF" w:rsidRPr="002B5D31">
        <w:t xml:space="preserve">приведена в п. </w:t>
      </w:r>
      <w:r w:rsidR="00295CAF" w:rsidRPr="002B5D31">
        <w:fldChar w:fldCharType="begin"/>
      </w:r>
      <w:r w:rsidR="00295CAF" w:rsidRPr="002B5D31">
        <w:instrText xml:space="preserve"> REF _Ref47786361 \r \h </w:instrText>
      </w:r>
      <w:r w:rsidR="00295CAF" w:rsidRPr="002B5D31">
        <w:fldChar w:fldCharType="separate"/>
      </w:r>
      <w:r w:rsidR="009A06BD">
        <w:t>5.4</w:t>
      </w:r>
      <w:r w:rsidR="00295CAF" w:rsidRPr="002B5D31">
        <w:fldChar w:fldCharType="end"/>
      </w:r>
      <w:r w:rsidRPr="002B5D31">
        <w:t>.</w:t>
      </w:r>
    </w:p>
    <w:p w14:paraId="7EDEA9B2" w14:textId="2C55089D" w:rsidR="001C75E3" w:rsidRPr="002B5D31" w:rsidRDefault="001C75E3" w:rsidP="009A4F53">
      <w:pPr>
        <w:pStyle w:val="30"/>
      </w:pPr>
      <w:bookmarkStart w:id="57" w:name="_Toc14436383"/>
      <w:bookmarkStart w:id="58" w:name="_Toc57991507"/>
      <w:r w:rsidRPr="002B5D31">
        <w:lastRenderedPageBreak/>
        <w:t>Создание новой задачи</w:t>
      </w:r>
      <w:bookmarkEnd w:id="57"/>
      <w:bookmarkEnd w:id="58"/>
    </w:p>
    <w:p w14:paraId="3F20FB03" w14:textId="07A17ACF" w:rsidR="001C75E3" w:rsidRPr="002B5D31" w:rsidRDefault="001C75E3" w:rsidP="000052CD">
      <w:pPr>
        <w:keepNext/>
      </w:pPr>
      <w:r w:rsidRPr="002B5D31">
        <w:t>Чтобы создать новую задачу и привязать ее к определенному дню и времени избирательной кампании:</w:t>
      </w:r>
    </w:p>
    <w:p w14:paraId="6F4A8AE9" w14:textId="2B7C22FC" w:rsidR="001C75E3" w:rsidRPr="002B5D31" w:rsidRDefault="001C75E3" w:rsidP="00A5650F">
      <w:pPr>
        <w:pStyle w:val="a1"/>
        <w:keepNext/>
        <w:numPr>
          <w:ilvl w:val="0"/>
          <w:numId w:val="19"/>
        </w:numPr>
      </w:pPr>
      <w:r w:rsidRPr="002B5D31">
        <w:t xml:space="preserve">Средствами операционной системы создайте новый текстовый файл формата JSON в папке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tasks</w:t>
      </w:r>
      <w:proofErr w:type="spellEnd"/>
      <w:r w:rsidRPr="002B5D31">
        <w:t xml:space="preserve">. </w:t>
      </w:r>
      <w:r w:rsidR="00295CAF" w:rsidRPr="002B5D31">
        <w:t>Для этого можно использовать</w:t>
      </w:r>
      <w:r w:rsidRPr="002B5D31">
        <w:t xml:space="preserve"> любой текстовый редактор, поддерживающий работу с файлами формата JSON</w:t>
      </w:r>
      <w:r w:rsidR="00295CAF" w:rsidRPr="002B5D31">
        <w:t xml:space="preserve"> (см. </w:t>
      </w:r>
      <w:r w:rsidR="00567D2D" w:rsidRPr="002B5D31">
        <w:fldChar w:fldCharType="begin"/>
      </w:r>
      <w:r w:rsidR="00567D2D" w:rsidRPr="002B5D31">
        <w:instrText xml:space="preserve"> REF _Ref47734387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5</w:t>
      </w:r>
      <w:r w:rsidR="00567D2D" w:rsidRPr="002B5D31">
        <w:fldChar w:fldCharType="end"/>
      </w:r>
      <w:r w:rsidR="00295CAF" w:rsidRPr="002B5D31">
        <w:t>).</w:t>
      </w:r>
    </w:p>
    <w:p w14:paraId="78634B05" w14:textId="71AC0B0B" w:rsidR="001C75E3" w:rsidRPr="002B5D31" w:rsidRDefault="001C75E3" w:rsidP="00245E14">
      <w:pPr>
        <w:ind w:firstLine="0"/>
        <w:jc w:val="center"/>
      </w:pPr>
      <w:r w:rsidRPr="002B5D31">
        <w:rPr>
          <w:noProof/>
          <w:color w:val="000000"/>
        </w:rPr>
        <w:drawing>
          <wp:inline distT="0" distB="0" distL="0" distR="0" wp14:anchorId="61981518" wp14:editId="2CE14F74">
            <wp:extent cx="4977517" cy="3977052"/>
            <wp:effectExtent l="0" t="0" r="0" b="4445"/>
            <wp:docPr id="17" name="Рисунок 17" descr="https://lh5.googleusercontent.com/HceIPVt5DiF5VEUGck-teeZlZzGLCH70qurZvf8RlPN5D7cv7OhL5bcQ2Ekzpg70id2xCLFI47Rh3asAx58kYOSiHUveoYwaMR-Wjf9VDVKsRjJivPQn2SSNVvyr2fjwYuCRxz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HceIPVt5DiF5VEUGck-teeZlZzGLCH70qurZvf8RlPN5D7cv7OhL5bcQ2Ekzpg70id2xCLFI47Rh3asAx58kYOSiHUveoYwaMR-Wjf9VDVKsRjJivPQn2SSNVvyr2fjwYuCRxzh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58" cy="39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EC91" w14:textId="7B9C2C4E" w:rsidR="00715783" w:rsidRPr="002B5D31" w:rsidRDefault="00715783" w:rsidP="00715783">
      <w:pPr>
        <w:ind w:firstLine="0"/>
      </w:pPr>
      <w:bookmarkStart w:id="59" w:name="_Ref47734387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5</w:t>
      </w:r>
      <w:r w:rsidRPr="002B5D31">
        <w:rPr>
          <w:rStyle w:val="afff5"/>
          <w:b w:val="0"/>
          <w:szCs w:val="18"/>
        </w:rPr>
        <w:fldChar w:fldCharType="end"/>
      </w:r>
      <w:bookmarkEnd w:id="59"/>
      <w:r w:rsidR="00FC02A8" w:rsidRPr="002B5D31">
        <w:rPr>
          <w:bCs/>
          <w:szCs w:val="18"/>
        </w:rPr>
        <w:t> —</w:t>
      </w:r>
      <w:r w:rsidR="00295CAF" w:rsidRPr="002B5D31">
        <w:rPr>
          <w:bCs/>
          <w:szCs w:val="18"/>
        </w:rPr>
        <w:t xml:space="preserve"> Создание текстового документа</w:t>
      </w:r>
    </w:p>
    <w:p w14:paraId="0F422018" w14:textId="77777777" w:rsidR="00715783" w:rsidRPr="002B5D31" w:rsidRDefault="00715783" w:rsidP="00295CAF"/>
    <w:p w14:paraId="1441FF8C" w14:textId="5AB1ED41" w:rsidR="001C75E3" w:rsidRPr="002B5D31" w:rsidRDefault="001C75E3" w:rsidP="00993B7C">
      <w:pPr>
        <w:pStyle w:val="a1"/>
      </w:pPr>
      <w:r w:rsidRPr="002B5D31">
        <w:t>Укажите имя файла</w:t>
      </w:r>
      <w:r w:rsidR="00993B7C" w:rsidRPr="002B5D31">
        <w:t>.</w:t>
      </w:r>
    </w:p>
    <w:p w14:paraId="589A1DC6" w14:textId="77777777" w:rsidR="001C75E3" w:rsidRPr="002B5D31" w:rsidRDefault="001C75E3" w:rsidP="00993B7C">
      <w:r w:rsidRPr="002B5D31">
        <w:t>Имя файла должно соответствовать следующим требованиям:</w:t>
      </w:r>
    </w:p>
    <w:p w14:paraId="38303BB8" w14:textId="1522F4F8" w:rsidR="001C75E3" w:rsidRPr="002B5D31" w:rsidRDefault="001C75E3" w:rsidP="00993B7C">
      <w:r w:rsidRPr="002B5D31">
        <w:rPr>
          <w:b/>
          <w:bCs/>
          <w:shd w:val="clear" w:color="auto" w:fill="EFEFEF"/>
        </w:rPr>
        <w:t>Т</w:t>
      </w:r>
      <w:r w:rsidR="00FC02A8" w:rsidRPr="002B5D31">
        <w:t> —</w:t>
      </w:r>
      <w:r w:rsidRPr="002B5D31">
        <w:t xml:space="preserve"> цифра 1</w:t>
      </w:r>
      <w:r w:rsidR="00295CAF" w:rsidRPr="002B5D31">
        <w:t>, 2</w:t>
      </w:r>
      <w:r w:rsidRPr="002B5D31">
        <w:t xml:space="preserve"> или </w:t>
      </w:r>
      <w:r w:rsidR="00295CAF" w:rsidRPr="002B5D31">
        <w:t>3</w:t>
      </w:r>
      <w:r w:rsidR="00FC02A8" w:rsidRPr="002B5D31">
        <w:t> —</w:t>
      </w:r>
      <w:r w:rsidRPr="002B5D31">
        <w:t xml:space="preserve"> тип задачи, где:</w:t>
      </w:r>
    </w:p>
    <w:p w14:paraId="2D6FC6A1" w14:textId="5680B7C4" w:rsidR="001C75E3" w:rsidRPr="002B5D31" w:rsidRDefault="001C75E3" w:rsidP="00993B7C">
      <w:r w:rsidRPr="002B5D31">
        <w:tab/>
        <w:t>1</w:t>
      </w:r>
      <w:r w:rsidR="00FC02A8" w:rsidRPr="002B5D31">
        <w:t> —</w:t>
      </w:r>
      <w:r w:rsidRPr="002B5D31">
        <w:t xml:space="preserve"> задача по запросу</w:t>
      </w:r>
      <w:r w:rsidR="00BE6CBE" w:rsidRPr="002B5D31">
        <w:t xml:space="preserve"> (по требованию)</w:t>
      </w:r>
      <w:r w:rsidRPr="002B5D31">
        <w:t>;</w:t>
      </w:r>
    </w:p>
    <w:p w14:paraId="3423DE96" w14:textId="38EEDCB4" w:rsidR="001C75E3" w:rsidRPr="002B5D31" w:rsidRDefault="001C75E3" w:rsidP="00993B7C">
      <w:r w:rsidRPr="002B5D31">
        <w:tab/>
        <w:t>2</w:t>
      </w:r>
      <w:r w:rsidR="00FC02A8" w:rsidRPr="002B5D31">
        <w:t> —</w:t>
      </w:r>
      <w:r w:rsidRPr="002B5D31">
        <w:t xml:space="preserve"> автоматическая задача</w:t>
      </w:r>
      <w:r w:rsidR="00BE6CBE" w:rsidRPr="002B5D31">
        <w:t xml:space="preserve"> (по времени)</w:t>
      </w:r>
      <w:r w:rsidRPr="002B5D31">
        <w:t>;</w:t>
      </w:r>
    </w:p>
    <w:p w14:paraId="5F1F0100" w14:textId="10F5D632" w:rsidR="001C75E3" w:rsidRPr="002B5D31" w:rsidRDefault="001C75E3" w:rsidP="00993B7C">
      <w:r w:rsidRPr="002B5D31">
        <w:tab/>
        <w:t>3</w:t>
      </w:r>
      <w:r w:rsidR="00FC02A8" w:rsidRPr="002B5D31">
        <w:t> —</w:t>
      </w:r>
      <w:r w:rsidRPr="002B5D31">
        <w:t xml:space="preserve"> отвязанная задача.</w:t>
      </w:r>
    </w:p>
    <w:p w14:paraId="4376350A" w14:textId="3E3FDAFB" w:rsidR="001C75E3" w:rsidRPr="002B5D31" w:rsidRDefault="001C75E3" w:rsidP="00993B7C">
      <w:r w:rsidRPr="002B5D31">
        <w:rPr>
          <w:b/>
          <w:bCs/>
          <w:shd w:val="clear" w:color="auto" w:fill="EFEFEF"/>
        </w:rPr>
        <w:t>ЭЭ</w:t>
      </w:r>
      <w:r w:rsidR="00FC02A8" w:rsidRPr="002B5D31">
        <w:t> —</w:t>
      </w:r>
      <w:r w:rsidRPr="002B5D31">
        <w:t xml:space="preserve"> число от 01 до 31, показывающее, на каких этапах избирательной кампании реализуется задача, где</w:t>
      </w:r>
      <w:r w:rsidR="00BE6CBE" w:rsidRPr="002B5D31">
        <w:t xml:space="preserve"> в качестве исходных используются следующие данные</w:t>
      </w:r>
      <w:r w:rsidR="00F12877">
        <w:t xml:space="preserve"> (если задача используется на нескольких этапах, </w:t>
      </w:r>
      <w:r w:rsidR="00810278">
        <w:t xml:space="preserve">то </w:t>
      </w:r>
      <w:r w:rsidR="00810278" w:rsidRPr="002B5D31">
        <w:rPr>
          <w:b/>
          <w:bCs/>
          <w:shd w:val="clear" w:color="auto" w:fill="EFEFEF"/>
        </w:rPr>
        <w:t>ЭЭ</w:t>
      </w:r>
      <w:r w:rsidR="00810278">
        <w:t xml:space="preserve"> определяется как сумма</w:t>
      </w:r>
      <w:r w:rsidR="00F12877">
        <w:t>)</w:t>
      </w:r>
      <w:r w:rsidR="00295CAF" w:rsidRPr="002B5D31">
        <w:t>:</w:t>
      </w:r>
    </w:p>
    <w:p w14:paraId="28DDAAE2" w14:textId="5A84132F" w:rsidR="001C75E3" w:rsidRPr="002B5D31" w:rsidRDefault="001C75E3" w:rsidP="00993B7C">
      <w:r w:rsidRPr="002B5D31">
        <w:tab/>
        <w:t>1</w:t>
      </w:r>
      <w:r w:rsidR="00FC02A8" w:rsidRPr="002B5D31">
        <w:t> —</w:t>
      </w:r>
      <w:r w:rsidRPr="002B5D31">
        <w:t xml:space="preserve"> дни до дня, предшествующего дню голосования;</w:t>
      </w:r>
    </w:p>
    <w:p w14:paraId="5AF1694E" w14:textId="17E0CF36" w:rsidR="001C75E3" w:rsidRPr="002B5D31" w:rsidRDefault="001C75E3" w:rsidP="00993B7C">
      <w:r w:rsidRPr="002B5D31">
        <w:lastRenderedPageBreak/>
        <w:tab/>
        <w:t>2</w:t>
      </w:r>
      <w:r w:rsidR="00FC02A8" w:rsidRPr="002B5D31">
        <w:t> —</w:t>
      </w:r>
      <w:r w:rsidRPr="002B5D31">
        <w:t xml:space="preserve"> день, предшествующий дню голосования;</w:t>
      </w:r>
    </w:p>
    <w:p w14:paraId="7A61C0EE" w14:textId="32C0A0B5" w:rsidR="001C75E3" w:rsidRPr="002B5D31" w:rsidRDefault="00295CAF" w:rsidP="00993B7C">
      <w:r w:rsidRPr="002B5D31">
        <w:tab/>
      </w:r>
      <w:r w:rsidR="00F12877">
        <w:t>4</w:t>
      </w:r>
      <w:r w:rsidR="00FC02A8" w:rsidRPr="002B5D31">
        <w:t> —</w:t>
      </w:r>
      <w:r w:rsidR="001C75E3" w:rsidRPr="002B5D31">
        <w:t xml:space="preserve"> день голосования (до подсчета голосов и установления итогов голосования);</w:t>
      </w:r>
    </w:p>
    <w:p w14:paraId="1333645F" w14:textId="22E20B35" w:rsidR="001C75E3" w:rsidRPr="002B5D31" w:rsidRDefault="001C75E3" w:rsidP="00993B7C">
      <w:r w:rsidRPr="002B5D31">
        <w:tab/>
      </w:r>
      <w:r w:rsidR="00F12877">
        <w:t>8</w:t>
      </w:r>
      <w:r w:rsidR="00FC02A8" w:rsidRPr="002B5D31">
        <w:t> —</w:t>
      </w:r>
      <w:r w:rsidRPr="002B5D31">
        <w:t xml:space="preserve"> подсчет голосов и установление итогов голосования;</w:t>
      </w:r>
    </w:p>
    <w:p w14:paraId="359E585E" w14:textId="01D87237" w:rsidR="001C75E3" w:rsidRPr="002B5D31" w:rsidRDefault="001C75E3" w:rsidP="00993B7C">
      <w:r w:rsidRPr="002B5D31">
        <w:tab/>
      </w:r>
      <w:r w:rsidR="00F12877">
        <w:t xml:space="preserve">16 </w:t>
      </w:r>
      <w:r w:rsidR="00FC02A8" w:rsidRPr="002B5D31">
        <w:t>—</w:t>
      </w:r>
      <w:r w:rsidRPr="002B5D31">
        <w:t xml:space="preserve"> дни после дня голосования.</w:t>
      </w:r>
    </w:p>
    <w:p w14:paraId="16B0EF69" w14:textId="6BBFD3EB" w:rsidR="001C75E3" w:rsidRPr="002B5D31" w:rsidRDefault="001C75E3" w:rsidP="00993B7C">
      <w:r w:rsidRPr="002B5D31">
        <w:rPr>
          <w:b/>
          <w:bCs/>
          <w:shd w:val="clear" w:color="auto" w:fill="EFEFEF"/>
        </w:rPr>
        <w:t>ЗЗ</w:t>
      </w:r>
      <w:r w:rsidR="00295CAF" w:rsidRPr="002B5D31">
        <w:t> </w:t>
      </w:r>
      <w:r w:rsidR="00BE6CBE" w:rsidRPr="002B5D31">
        <w:rPr>
          <w:b/>
        </w:rPr>
        <w:t xml:space="preserve">или </w:t>
      </w:r>
      <w:r w:rsidR="00BE6CBE" w:rsidRPr="002B5D31">
        <w:rPr>
          <w:b/>
          <w:bCs/>
          <w:shd w:val="clear" w:color="auto" w:fill="EFEFEF"/>
        </w:rPr>
        <w:t>ЗЗЗ</w:t>
      </w:r>
      <w:r w:rsidR="00295CAF" w:rsidRPr="002B5D31">
        <w:t>—</w:t>
      </w:r>
      <w:r w:rsidRPr="002B5D31">
        <w:t xml:space="preserve"> число от 01 до 99</w:t>
      </w:r>
      <w:r w:rsidR="00BE6CBE" w:rsidRPr="002B5D31">
        <w:t>9</w:t>
      </w:r>
      <w:r w:rsidR="00FC02A8" w:rsidRPr="002B5D31">
        <w:t> —</w:t>
      </w:r>
      <w:r w:rsidRPr="002B5D31">
        <w:t xml:space="preserve"> индивидуальный код задачи в рамках перечня задач одного типа;</w:t>
      </w:r>
    </w:p>
    <w:p w14:paraId="12CE0954" w14:textId="1BAA8A6D" w:rsidR="00295CAF" w:rsidRPr="002B5D31" w:rsidRDefault="001C75E3" w:rsidP="00993B7C">
      <w:r w:rsidRPr="002B5D31">
        <w:rPr>
          <w:b/>
          <w:bCs/>
          <w:shd w:val="clear" w:color="auto" w:fill="EFEFEF"/>
        </w:rPr>
        <w:t>ПП</w:t>
      </w:r>
      <w:r w:rsidR="00FC02A8" w:rsidRPr="002B5D31">
        <w:t> —</w:t>
      </w:r>
      <w:r w:rsidRPr="002B5D31">
        <w:t xml:space="preserve"> число от 01 до 99</w:t>
      </w:r>
      <w:r w:rsidR="00FC02A8" w:rsidRPr="002B5D31">
        <w:t> —</w:t>
      </w:r>
      <w:r w:rsidRPr="002B5D31">
        <w:t xml:space="preserve"> индивидуальный код подзадачи, вызов которой возможен в рамках основной задачи.</w:t>
      </w:r>
    </w:p>
    <w:p w14:paraId="10D1BEB7" w14:textId="74C8FF69" w:rsidR="00BE6CBE" w:rsidRPr="002B5D31" w:rsidRDefault="00BE6CBE" w:rsidP="00773B39">
      <w:r w:rsidRPr="002B5D31">
        <w:rPr>
          <w:b/>
          <w:bCs/>
          <w:shd w:val="clear" w:color="auto" w:fill="EFEFEF"/>
        </w:rPr>
        <w:t>ННН</w:t>
      </w:r>
      <w:r w:rsidRPr="002B5D31">
        <w:t xml:space="preserve"> или </w:t>
      </w:r>
      <w:r w:rsidRPr="002B5D31">
        <w:rPr>
          <w:b/>
          <w:bCs/>
          <w:shd w:val="clear" w:color="auto" w:fill="EFEFEF"/>
        </w:rPr>
        <w:t>НННН</w:t>
      </w:r>
      <w:r w:rsidR="00FC02A8" w:rsidRPr="002B5D31">
        <w:t> —</w:t>
      </w:r>
      <w:r w:rsidRPr="002B5D31">
        <w:t xml:space="preserve"> </w:t>
      </w:r>
      <w:r w:rsidR="00D51E30">
        <w:t xml:space="preserve">опциональная позиция, </w:t>
      </w:r>
      <w:r w:rsidRPr="002B5D31">
        <w:t>число от 00</w:t>
      </w:r>
      <w:r w:rsidR="00D51E30">
        <w:t>1</w:t>
      </w:r>
      <w:r w:rsidRPr="002B5D31">
        <w:t xml:space="preserve"> до </w:t>
      </w:r>
      <w:r w:rsidR="00D51E30">
        <w:t>9999</w:t>
      </w:r>
      <w:r w:rsidRPr="002B5D31">
        <w:t xml:space="preserve">, </w:t>
      </w:r>
      <w:r w:rsidR="00D51E30">
        <w:t>номер модификации задачи, в зависимости от настроек</w:t>
      </w:r>
      <w:r w:rsidR="004D6FDC">
        <w:t>.</w:t>
      </w:r>
    </w:p>
    <w:p w14:paraId="1CDD39C8" w14:textId="70E7E7AA" w:rsidR="001C75E3" w:rsidRPr="002B5D31" w:rsidRDefault="00295CAF" w:rsidP="00993B7C">
      <w:r w:rsidRPr="002B5D31">
        <w:t xml:space="preserve">Пример имени файла задачи приведен на </w:t>
      </w:r>
      <w:r w:rsidR="00567D2D" w:rsidRPr="002B5D31">
        <w:fldChar w:fldCharType="begin"/>
      </w:r>
      <w:r w:rsidR="00567D2D" w:rsidRPr="002B5D31">
        <w:instrText xml:space="preserve"> REF _Ref47734400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6</w:t>
      </w:r>
      <w:r w:rsidR="00567D2D" w:rsidRPr="002B5D31">
        <w:fldChar w:fldCharType="end"/>
      </w:r>
      <w:r w:rsidRPr="002B5D31">
        <w:t>.</w:t>
      </w:r>
    </w:p>
    <w:p w14:paraId="54E96F9D" w14:textId="467B8A76" w:rsidR="001C75E3" w:rsidRPr="002B5D31" w:rsidRDefault="00A11E51" w:rsidP="00245E14">
      <w:pPr>
        <w:ind w:firstLine="0"/>
        <w:jc w:val="center"/>
      </w:pPr>
      <w:r w:rsidRPr="002B5D31">
        <w:rPr>
          <w:noProof/>
        </w:rPr>
        <w:drawing>
          <wp:inline distT="0" distB="0" distL="0" distR="0" wp14:anchorId="0C7BAB89" wp14:editId="1AEF7769">
            <wp:extent cx="5641145" cy="16244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5430" cy="16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6B31" w14:textId="08E3F6C4" w:rsidR="00715783" w:rsidRPr="002B5D31" w:rsidRDefault="00715783" w:rsidP="00715783">
      <w:pPr>
        <w:ind w:firstLine="0"/>
      </w:pPr>
      <w:bookmarkStart w:id="60" w:name="_Ref47734400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6</w:t>
      </w:r>
      <w:r w:rsidRPr="002B5D31">
        <w:rPr>
          <w:rStyle w:val="afff5"/>
          <w:b w:val="0"/>
          <w:szCs w:val="18"/>
        </w:rPr>
        <w:fldChar w:fldCharType="end"/>
      </w:r>
      <w:bookmarkEnd w:id="60"/>
      <w:r w:rsidR="00FC02A8" w:rsidRPr="002B5D31">
        <w:rPr>
          <w:bCs/>
          <w:szCs w:val="18"/>
        </w:rPr>
        <w:t> —</w:t>
      </w:r>
      <w:r w:rsidR="00295CAF" w:rsidRPr="002B5D31">
        <w:rPr>
          <w:bCs/>
          <w:szCs w:val="18"/>
        </w:rPr>
        <w:t xml:space="preserve"> Имена файлов задач</w:t>
      </w:r>
    </w:p>
    <w:p w14:paraId="1A6BC8DB" w14:textId="77777777" w:rsidR="001C75E3" w:rsidRPr="002B5D31" w:rsidRDefault="001C75E3" w:rsidP="00993B7C"/>
    <w:p w14:paraId="340545D6" w14:textId="77493E6D" w:rsidR="001C75E3" w:rsidRPr="002B5D31" w:rsidRDefault="00295CAF" w:rsidP="00993B7C">
      <w:r w:rsidRPr="002B5D31">
        <w:rPr>
          <w:color w:val="000000"/>
        </w:rPr>
        <w:t xml:space="preserve">На </w:t>
      </w:r>
      <w:r w:rsidRPr="002B5D31">
        <w:fldChar w:fldCharType="begin"/>
      </w:r>
      <w:r w:rsidRPr="002B5D31">
        <w:instrText xml:space="preserve"> REF _Ref47734400 \h </w:instrText>
      </w:r>
      <w:r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6</w:t>
      </w:r>
      <w:r w:rsidRPr="002B5D31">
        <w:fldChar w:fldCharType="end"/>
      </w:r>
      <w:r w:rsidRPr="002B5D31">
        <w:t xml:space="preserve"> выделена задача</w:t>
      </w:r>
      <w:r w:rsidR="001C75E3" w:rsidRPr="002B5D31">
        <w:rPr>
          <w:color w:val="000000"/>
        </w:rPr>
        <w:t xml:space="preserve"> со следующими параметрами:</w:t>
      </w:r>
    </w:p>
    <w:p w14:paraId="4954F922" w14:textId="77777777" w:rsidR="001C75E3" w:rsidRPr="002B5D31" w:rsidRDefault="001C75E3" w:rsidP="00993B7C">
      <w:pPr>
        <w:pStyle w:val="a2"/>
      </w:pPr>
      <w:r w:rsidRPr="002B5D31">
        <w:t>задача по запросу;</w:t>
      </w:r>
    </w:p>
    <w:p w14:paraId="5BE677C0" w14:textId="62A93B3B" w:rsidR="001C75E3" w:rsidRPr="002B5D31" w:rsidRDefault="001C75E3" w:rsidP="00993B7C">
      <w:pPr>
        <w:pStyle w:val="a2"/>
      </w:pPr>
      <w:r w:rsidRPr="002B5D31">
        <w:t>привязанная к</w:t>
      </w:r>
      <w:r w:rsidR="00147D5D" w:rsidRPr="002B5D31">
        <w:t xml:space="preserve"> дням до дня, предшествующего дню голосования и дню, предшествующему</w:t>
      </w:r>
      <w:r w:rsidRPr="002B5D31">
        <w:t xml:space="preserve"> дню голосования;</w:t>
      </w:r>
    </w:p>
    <w:p w14:paraId="338CD7E5" w14:textId="6F67E7A5" w:rsidR="001C75E3" w:rsidRPr="002B5D31" w:rsidRDefault="00695E3C" w:rsidP="00993B7C">
      <w:pPr>
        <w:pStyle w:val="a2"/>
      </w:pPr>
      <w:r w:rsidRPr="002B5D31">
        <w:t>порядковый номер задачи 98.</w:t>
      </w:r>
    </w:p>
    <w:p w14:paraId="2A6D3140" w14:textId="77777777" w:rsidR="001C75E3" w:rsidRPr="002B5D31" w:rsidRDefault="001C75E3" w:rsidP="00993B7C">
      <w:pPr>
        <w:pStyle w:val="a1"/>
      </w:pPr>
      <w:r w:rsidRPr="002B5D31">
        <w:t>Заполните файл задачи.</w:t>
      </w:r>
    </w:p>
    <w:p w14:paraId="122258B4" w14:textId="4BB944CE" w:rsidR="00295CAF" w:rsidRPr="002B5D31" w:rsidRDefault="001C75E3" w:rsidP="00295CAF">
      <w:r w:rsidRPr="002B5D31">
        <w:t xml:space="preserve">Требования к правилам заполнения задач </w:t>
      </w:r>
      <w:r w:rsidR="00295CAF" w:rsidRPr="002B5D31">
        <w:t xml:space="preserve">изложены в п. </w:t>
      </w:r>
      <w:r w:rsidR="00295CAF" w:rsidRPr="002B5D31">
        <w:fldChar w:fldCharType="begin"/>
      </w:r>
      <w:r w:rsidR="00295CAF" w:rsidRPr="002B5D31">
        <w:instrText xml:space="preserve"> REF _Ref47786788 \r \h </w:instrText>
      </w:r>
      <w:r w:rsidR="00295CAF" w:rsidRPr="002B5D31">
        <w:fldChar w:fldCharType="separate"/>
      </w:r>
      <w:r w:rsidR="009A06BD">
        <w:t>5.4</w:t>
      </w:r>
      <w:r w:rsidR="00295CAF" w:rsidRPr="002B5D31">
        <w:fldChar w:fldCharType="end"/>
      </w:r>
      <w:r w:rsidR="00295CAF" w:rsidRPr="002B5D31">
        <w:t>.</w:t>
      </w:r>
    </w:p>
    <w:p w14:paraId="4289CE2A" w14:textId="23996EAA" w:rsidR="001C75E3" w:rsidRPr="002B5D31" w:rsidRDefault="001C75E3" w:rsidP="00567D2D">
      <w:pPr>
        <w:keepNext/>
      </w:pPr>
      <w:r w:rsidRPr="002B5D31">
        <w:lastRenderedPageBreak/>
        <w:t>Пример заполнения задачи</w:t>
      </w:r>
      <w:r w:rsidR="00BA7090" w:rsidRPr="002B5D31">
        <w:t xml:space="preserve"> приведен на </w:t>
      </w:r>
      <w:r w:rsidR="00567D2D" w:rsidRPr="002B5D31">
        <w:fldChar w:fldCharType="begin"/>
      </w:r>
      <w:r w:rsidR="00567D2D" w:rsidRPr="002B5D31">
        <w:instrText xml:space="preserve"> REF _Ref47734405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7</w:t>
      </w:r>
      <w:r w:rsidR="00567D2D" w:rsidRPr="002B5D31">
        <w:fldChar w:fldCharType="end"/>
      </w:r>
      <w:r w:rsidR="00BA7090" w:rsidRPr="002B5D31">
        <w:t>.</w:t>
      </w:r>
    </w:p>
    <w:p w14:paraId="783E638F" w14:textId="40FA3725" w:rsidR="001C75E3" w:rsidRPr="002B5D31" w:rsidRDefault="001C75E3" w:rsidP="00567D2D">
      <w:pPr>
        <w:keepNext/>
        <w:ind w:firstLine="0"/>
        <w:jc w:val="center"/>
      </w:pPr>
      <w:r w:rsidRPr="002B5D31">
        <w:rPr>
          <w:noProof/>
          <w:color w:val="000000"/>
        </w:rPr>
        <w:drawing>
          <wp:inline distT="0" distB="0" distL="0" distR="0" wp14:anchorId="16A09CD6" wp14:editId="2F9DEC1E">
            <wp:extent cx="5862079" cy="2924175"/>
            <wp:effectExtent l="0" t="0" r="5715" b="0"/>
            <wp:docPr id="14" name="Рисунок 14" descr="https://lh5.googleusercontent.com/y2JKL12ZarLdTIOpfLwlZz6VpubCmaFfj1IFpamwJkJw3Gt37Emy9nT7EV3T9p9GIOCslnTa-D53G9xOjOenEDlGS0zQziIASTJwSQ6_0-342ngVd_WU8_zlHc-LY3u0VhzWfxX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y2JKL12ZarLdTIOpfLwlZz6VpubCmaFfj1IFpamwJkJw3Gt37Emy9nT7EV3T9p9GIOCslnTa-D53G9xOjOenEDlGS0zQziIASTJwSQ6_0-342ngVd_WU8_zlHc-LY3u0VhzWfxXj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70"/>
                    <a:stretch/>
                  </pic:blipFill>
                  <pic:spPr bwMode="auto">
                    <a:xfrm>
                      <a:off x="0" y="0"/>
                      <a:ext cx="5877156" cy="29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E54AC" w14:textId="06A5268A" w:rsidR="001C75E3" w:rsidRPr="002B5D31" w:rsidRDefault="001C75E3" w:rsidP="00245E14">
      <w:pPr>
        <w:ind w:firstLine="0"/>
        <w:jc w:val="center"/>
      </w:pPr>
      <w:r w:rsidRPr="002B5D31">
        <w:rPr>
          <w:noProof/>
          <w:color w:val="000000"/>
        </w:rPr>
        <w:drawing>
          <wp:inline distT="0" distB="0" distL="0" distR="0" wp14:anchorId="2AAD79E9" wp14:editId="0F999D97">
            <wp:extent cx="5972175" cy="2543704"/>
            <wp:effectExtent l="0" t="0" r="0" b="9525"/>
            <wp:docPr id="13" name="Рисунок 13" descr="https://lh3.googleusercontent.com/9n1wtEhABZbXAwmkgODO01iIOTaNWM1RPUvvPPP8IAOcHiU1IyVK2DaynVsQA6xlqojAE-I6zaPY9fiTUixWBuDEveWst9e5Zz7BTNmg674YcSQumxyNTPSuBBTdGARSzYt7_R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9n1wtEhABZbXAwmkgODO01iIOTaNWM1RPUvvPPP8IAOcHiU1IyVK2DaynVsQA6xlqojAE-I6zaPY9fiTUixWBuDEveWst9e5Zz7BTNmg674YcSQumxyNTPSuBBTdGARSzYt7_Rnb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69"/>
                    <a:stretch/>
                  </pic:blipFill>
                  <pic:spPr bwMode="auto">
                    <a:xfrm>
                      <a:off x="0" y="0"/>
                      <a:ext cx="5995254" cy="25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9FBA8" w14:textId="211869DB" w:rsidR="00715783" w:rsidRPr="002B5D31" w:rsidRDefault="00715783" w:rsidP="00715783">
      <w:pPr>
        <w:ind w:firstLine="0"/>
      </w:pPr>
      <w:bookmarkStart w:id="61" w:name="_Ref47734405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7</w:t>
      </w:r>
      <w:r w:rsidRPr="002B5D31">
        <w:rPr>
          <w:rStyle w:val="afff5"/>
          <w:b w:val="0"/>
          <w:szCs w:val="18"/>
        </w:rPr>
        <w:fldChar w:fldCharType="end"/>
      </w:r>
      <w:bookmarkEnd w:id="61"/>
      <w:r w:rsidR="00FC02A8" w:rsidRPr="002B5D31">
        <w:rPr>
          <w:bCs/>
          <w:szCs w:val="18"/>
        </w:rPr>
        <w:t> —</w:t>
      </w:r>
      <w:r w:rsidR="00BA7090" w:rsidRPr="002B5D31">
        <w:rPr>
          <w:bCs/>
          <w:szCs w:val="18"/>
        </w:rPr>
        <w:t xml:space="preserve"> Пример заполнения задачи</w:t>
      </w:r>
    </w:p>
    <w:p w14:paraId="6582F75D" w14:textId="77777777" w:rsidR="001C75E3" w:rsidRPr="002B5D31" w:rsidRDefault="001C75E3" w:rsidP="00993B7C"/>
    <w:p w14:paraId="6C58A36B" w14:textId="6D2C9A51" w:rsidR="001C75E3" w:rsidRPr="002B5D31" w:rsidRDefault="001C75E3" w:rsidP="000052CD">
      <w:pPr>
        <w:pStyle w:val="a1"/>
        <w:keepNext/>
      </w:pPr>
      <w:r w:rsidRPr="002B5D31">
        <w:t>Сохраните файл с задачей</w:t>
      </w:r>
      <w:r w:rsidR="00BA7090" w:rsidRPr="002B5D31">
        <w:t xml:space="preserve"> (см. </w:t>
      </w:r>
      <w:r w:rsidR="00567D2D" w:rsidRPr="002B5D31">
        <w:fldChar w:fldCharType="begin"/>
      </w:r>
      <w:r w:rsidR="00567D2D" w:rsidRPr="002B5D31">
        <w:instrText xml:space="preserve"> REF _Ref47734425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8</w:t>
      </w:r>
      <w:r w:rsidR="00567D2D" w:rsidRPr="002B5D31">
        <w:fldChar w:fldCharType="end"/>
      </w:r>
      <w:r w:rsidR="00BA7090" w:rsidRPr="002B5D31">
        <w:t>).</w:t>
      </w:r>
    </w:p>
    <w:p w14:paraId="5FAACFA2" w14:textId="58563EB8" w:rsidR="001C75E3" w:rsidRPr="002B5D31" w:rsidRDefault="001C75E3" w:rsidP="00245E14">
      <w:pPr>
        <w:ind w:firstLine="0"/>
        <w:jc w:val="center"/>
      </w:pPr>
      <w:r w:rsidRPr="002B5D31">
        <w:rPr>
          <w:noProof/>
          <w:color w:val="000000"/>
        </w:rPr>
        <w:drawing>
          <wp:inline distT="0" distB="0" distL="0" distR="0" wp14:anchorId="5C2AB403" wp14:editId="5DBA8A3D">
            <wp:extent cx="4457700" cy="1971675"/>
            <wp:effectExtent l="0" t="0" r="0" b="9525"/>
            <wp:docPr id="12" name="Рисунок 12" descr="https://lh3.googleusercontent.com/pNsdkA5C9SjeTWKm5Zus1sIdt-XzdCJsjtgOX3YFQeXWnHvFW_LU-75CewhhDTlAtY_4mb1SPXyar6GXxuaSCNmFufxLQaZB06YJ5zNjr95uXQIV18PwzD0it1O-aZlH7PtR4o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NsdkA5C9SjeTWKm5Zus1sIdt-XzdCJsjtgOX3YFQeXWnHvFW_LU-75CewhhDTlAtY_4mb1SPXyar6GXxuaSCNmFufxLQaZB06YJ5zNjr95uXQIV18PwzD0it1O-aZlH7PtR4oa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85976" w14:textId="78B7CD81" w:rsidR="00715783" w:rsidRPr="002B5D31" w:rsidRDefault="00715783" w:rsidP="00715783">
      <w:pPr>
        <w:ind w:firstLine="0"/>
      </w:pPr>
      <w:bookmarkStart w:id="62" w:name="_Ref47734425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8</w:t>
      </w:r>
      <w:r w:rsidRPr="002B5D31">
        <w:rPr>
          <w:rStyle w:val="afff5"/>
          <w:b w:val="0"/>
          <w:szCs w:val="18"/>
        </w:rPr>
        <w:fldChar w:fldCharType="end"/>
      </w:r>
      <w:bookmarkEnd w:id="62"/>
      <w:r w:rsidR="00FC02A8" w:rsidRPr="002B5D31">
        <w:rPr>
          <w:bCs/>
          <w:szCs w:val="18"/>
        </w:rPr>
        <w:t> —</w:t>
      </w:r>
      <w:r w:rsidR="00BA7090" w:rsidRPr="002B5D31">
        <w:rPr>
          <w:bCs/>
          <w:szCs w:val="18"/>
        </w:rPr>
        <w:t xml:space="preserve"> Сохранение файла с задачей</w:t>
      </w:r>
    </w:p>
    <w:p w14:paraId="36EC75EF" w14:textId="77777777" w:rsidR="001C75E3" w:rsidRPr="002B5D31" w:rsidRDefault="001C75E3" w:rsidP="00993B7C"/>
    <w:p w14:paraId="287523DF" w14:textId="77777777" w:rsidR="001C75E3" w:rsidRPr="002B5D31" w:rsidRDefault="001C75E3" w:rsidP="00993B7C">
      <w:pPr>
        <w:pStyle w:val="a1"/>
      </w:pPr>
      <w:r w:rsidRPr="002B5D31">
        <w:t>Внесите ссылку на задачу в файл основного сценария.</w:t>
      </w:r>
    </w:p>
    <w:p w14:paraId="344B52B9" w14:textId="3AC22CB7" w:rsidR="001C75E3" w:rsidRPr="002B5D31" w:rsidRDefault="001C75E3" w:rsidP="00993B7C">
      <w:r w:rsidRPr="002B5D31">
        <w:t xml:space="preserve">Откройте файл основного сценария </w:t>
      </w:r>
      <w:r w:rsidR="00BA7090" w:rsidRPr="002B5D31">
        <w:t>в соответствии с указаниями, приведенными в п. </w:t>
      </w:r>
      <w:r w:rsidR="00BA7090" w:rsidRPr="002B5D31">
        <w:fldChar w:fldCharType="begin"/>
      </w:r>
      <w:r w:rsidR="00BA7090" w:rsidRPr="002B5D31">
        <w:instrText xml:space="preserve"> REF _Ref47786903 \r \h </w:instrText>
      </w:r>
      <w:r w:rsidR="00BA7090" w:rsidRPr="002B5D31">
        <w:fldChar w:fldCharType="separate"/>
      </w:r>
      <w:r w:rsidR="009A06BD">
        <w:t>4.1.2</w:t>
      </w:r>
      <w:r w:rsidR="00BA7090" w:rsidRPr="002B5D31">
        <w:fldChar w:fldCharType="end"/>
      </w:r>
      <w:r w:rsidRPr="002B5D31">
        <w:t>. Внесите ссылку на задачу в перечень задач, привязанных к тому или иному этапу изби</w:t>
      </w:r>
      <w:r w:rsidR="00BA7090" w:rsidRPr="002B5D31">
        <w:t>рательной кампании и дню этапа.</w:t>
      </w:r>
    </w:p>
    <w:p w14:paraId="5576DC1C" w14:textId="17549555" w:rsidR="001C75E3" w:rsidRPr="002B5D31" w:rsidRDefault="00BA7090" w:rsidP="00993B7C">
      <w:r w:rsidRPr="002B5D31">
        <w:t xml:space="preserve">На </w:t>
      </w:r>
      <w:r w:rsidRPr="002B5D31">
        <w:fldChar w:fldCharType="begin"/>
      </w:r>
      <w:r w:rsidRPr="002B5D31">
        <w:instrText xml:space="preserve"> REF _Ref47734435 \h </w:instrText>
      </w:r>
      <w:r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9</w:t>
      </w:r>
      <w:r w:rsidRPr="002B5D31">
        <w:fldChar w:fldCharType="end"/>
      </w:r>
      <w:r w:rsidRPr="002B5D31">
        <w:t xml:space="preserve"> приведен пример добавления </w:t>
      </w:r>
      <w:r w:rsidR="00B20E5C">
        <w:t xml:space="preserve">отвязанной </w:t>
      </w:r>
      <w:r w:rsidRPr="002B5D31">
        <w:t>задачи в этап</w:t>
      </w:r>
      <w:r w:rsidR="001C75E3" w:rsidRPr="002B5D31">
        <w:t xml:space="preserve"> </w:t>
      </w:r>
      <w:r w:rsidR="00E57010" w:rsidRPr="002B5D31">
        <w:t>«</w:t>
      </w:r>
      <w:r w:rsidR="001C75E3" w:rsidRPr="002B5D31">
        <w:t>День, предшествующий дню голосования</w:t>
      </w:r>
      <w:r w:rsidR="00E57010" w:rsidRPr="002B5D31">
        <w:t>»</w:t>
      </w:r>
      <w:r w:rsidRPr="002B5D31">
        <w:t>.</w:t>
      </w:r>
    </w:p>
    <w:p w14:paraId="79A25BC8" w14:textId="72D6EE6D" w:rsidR="001C75E3" w:rsidRPr="002B5D31" w:rsidRDefault="00C85BCC" w:rsidP="00245E14">
      <w:pPr>
        <w:ind w:firstLine="0"/>
        <w:jc w:val="center"/>
      </w:pPr>
      <w:r>
        <w:rPr>
          <w:noProof/>
        </w:rPr>
        <w:drawing>
          <wp:inline distT="0" distB="0" distL="0" distR="0" wp14:anchorId="3A85B732" wp14:editId="35E7D197">
            <wp:extent cx="5939790" cy="314325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F608" w14:textId="64563A05" w:rsidR="00715783" w:rsidRPr="002B5D31" w:rsidRDefault="00715783" w:rsidP="00715783">
      <w:pPr>
        <w:ind w:firstLine="0"/>
      </w:pPr>
      <w:bookmarkStart w:id="63" w:name="_Ref47734435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9</w:t>
      </w:r>
      <w:r w:rsidRPr="002B5D31">
        <w:rPr>
          <w:rStyle w:val="afff5"/>
          <w:b w:val="0"/>
          <w:szCs w:val="18"/>
        </w:rPr>
        <w:fldChar w:fldCharType="end"/>
      </w:r>
      <w:bookmarkEnd w:id="63"/>
      <w:r w:rsidR="00FC02A8" w:rsidRPr="002B5D31">
        <w:rPr>
          <w:bCs/>
          <w:szCs w:val="18"/>
        </w:rPr>
        <w:t> —</w:t>
      </w:r>
      <w:r w:rsidR="00BA7090" w:rsidRPr="002B5D31">
        <w:rPr>
          <w:bCs/>
          <w:szCs w:val="18"/>
        </w:rPr>
        <w:t xml:space="preserve"> </w:t>
      </w:r>
      <w:r w:rsidR="00BA7090" w:rsidRPr="002B5D31">
        <w:t>Добавление задачи в этап «День, предшествующий дню голосования»</w:t>
      </w:r>
    </w:p>
    <w:p w14:paraId="15ACE042" w14:textId="77777777" w:rsidR="00715783" w:rsidRPr="002B5D31" w:rsidRDefault="00715783" w:rsidP="00993B7C"/>
    <w:p w14:paraId="64A7F859" w14:textId="1BF67042" w:rsidR="001C75E3" w:rsidRPr="002B5D31" w:rsidRDefault="001C75E3" w:rsidP="009A4F53">
      <w:pPr>
        <w:pStyle w:val="30"/>
      </w:pPr>
      <w:bookmarkStart w:id="64" w:name="_Toc14436384"/>
      <w:bookmarkStart w:id="65" w:name="_Toc57991508"/>
      <w:r w:rsidRPr="002B5D31">
        <w:t>Изменение задачи</w:t>
      </w:r>
      <w:bookmarkEnd w:id="64"/>
      <w:bookmarkEnd w:id="65"/>
    </w:p>
    <w:p w14:paraId="1AEF4F5E" w14:textId="67A254A3" w:rsidR="001C75E3" w:rsidRPr="002B5D31" w:rsidRDefault="001C75E3" w:rsidP="00993B7C">
      <w:r w:rsidRPr="002B5D31">
        <w:t xml:space="preserve">Чтобы </w:t>
      </w:r>
      <w:r w:rsidR="00A11E51" w:rsidRPr="002B5D31">
        <w:t>идентифицировать</w:t>
      </w:r>
      <w:r w:rsidRPr="002B5D31">
        <w:t xml:space="preserve"> задачу, которую необходимо отредактировать, откройте файл </w:t>
      </w:r>
      <w:proofErr w:type="spellStart"/>
      <w:r w:rsidRPr="002B5D31">
        <w:rPr>
          <w:b/>
          <w:bCs/>
          <w:shd w:val="clear" w:color="auto" w:fill="EFEFEF"/>
        </w:rPr>
        <w:t>main_process.json</w:t>
      </w:r>
      <w:proofErr w:type="spellEnd"/>
      <w:r w:rsidRPr="002B5D31">
        <w:t xml:space="preserve"> и </w:t>
      </w:r>
      <w:r w:rsidR="00A11E51" w:rsidRPr="002B5D31">
        <w:t>найдите</w:t>
      </w:r>
      <w:r w:rsidRPr="002B5D31">
        <w:t xml:space="preserve"> идентификатор </w:t>
      </w:r>
      <w:r w:rsidR="00A11E51" w:rsidRPr="002B5D31">
        <w:t>необходимой</w:t>
      </w:r>
      <w:r w:rsidRPr="002B5D31">
        <w:t xml:space="preserve"> задачи на соответствующем этапе избирательной кампании.</w:t>
      </w:r>
    </w:p>
    <w:p w14:paraId="333868ED" w14:textId="5AEE54F2" w:rsidR="001C75E3" w:rsidRPr="002B5D31" w:rsidRDefault="001C75E3" w:rsidP="00993B7C">
      <w:r w:rsidRPr="002B5D31">
        <w:t xml:space="preserve">Чтобы изменить существующую задачу, откройте файл задачи в папке </w:t>
      </w:r>
      <w:proofErr w:type="spellStart"/>
      <w:r w:rsidRPr="002B5D31">
        <w:rPr>
          <w:b/>
          <w:shd w:val="clear" w:color="auto" w:fill="EFEFEF"/>
        </w:rPr>
        <w:t>content</w:t>
      </w:r>
      <w:proofErr w:type="spellEnd"/>
      <w:r w:rsidRPr="002B5D31">
        <w:rPr>
          <w:b/>
          <w:shd w:val="clear" w:color="auto" w:fill="EFEFEF"/>
        </w:rPr>
        <w:t xml:space="preserve"> / </w:t>
      </w:r>
      <w:proofErr w:type="spellStart"/>
      <w:r w:rsidRPr="002B5D31">
        <w:rPr>
          <w:b/>
          <w:shd w:val="clear" w:color="auto" w:fill="EFEFEF"/>
        </w:rPr>
        <w:t>data</w:t>
      </w:r>
      <w:proofErr w:type="spellEnd"/>
      <w:r w:rsidRPr="002B5D31">
        <w:rPr>
          <w:b/>
          <w:shd w:val="clear" w:color="auto" w:fill="EFEFEF"/>
        </w:rPr>
        <w:t xml:space="preserve"> / </w:t>
      </w:r>
      <w:proofErr w:type="spellStart"/>
      <w:r w:rsidRPr="002B5D31">
        <w:rPr>
          <w:b/>
          <w:shd w:val="clear" w:color="auto" w:fill="EFEFEF"/>
        </w:rPr>
        <w:t>tasks</w:t>
      </w:r>
      <w:proofErr w:type="spellEnd"/>
      <w:r w:rsidRPr="002B5D31">
        <w:t>. Внесите в параметр</w:t>
      </w:r>
      <w:r w:rsidR="00A11E51" w:rsidRPr="002B5D31">
        <w:t>ы задачи необходимые изменения.</w:t>
      </w:r>
    </w:p>
    <w:p w14:paraId="1B88B20C" w14:textId="72F47DFC" w:rsidR="001C75E3" w:rsidRPr="002B5D31" w:rsidRDefault="00A11E51" w:rsidP="00567D2D">
      <w:pPr>
        <w:keepNext/>
      </w:pPr>
      <w:r w:rsidRPr="002B5D31">
        <w:lastRenderedPageBreak/>
        <w:t xml:space="preserve">На </w:t>
      </w:r>
      <w:r w:rsidRPr="002B5D31">
        <w:fldChar w:fldCharType="begin"/>
      </w:r>
      <w:r w:rsidRPr="002B5D31">
        <w:instrText xml:space="preserve"> REF _Ref47734442 \h </w:instrText>
      </w:r>
      <w:r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10</w:t>
      </w:r>
      <w:r w:rsidRPr="002B5D31">
        <w:fldChar w:fldCharType="end"/>
      </w:r>
      <w:r w:rsidRPr="002B5D31">
        <w:t xml:space="preserve"> приведен пример изменения</w:t>
      </w:r>
      <w:r w:rsidR="001C75E3" w:rsidRPr="002B5D31">
        <w:t xml:space="preserve"> названия зада</w:t>
      </w:r>
      <w:r w:rsidRPr="002B5D31">
        <w:t>чи с идентификатором 1.01.</w:t>
      </w:r>
      <w:r w:rsidR="00BE6CBE" w:rsidRPr="002B5D31">
        <w:t>09</w:t>
      </w:r>
      <w:r w:rsidRPr="002B5D31">
        <w:t>.00.</w:t>
      </w:r>
    </w:p>
    <w:p w14:paraId="66232CC1" w14:textId="369818E5" w:rsidR="001C75E3" w:rsidRPr="002B5D31" w:rsidRDefault="00BE6CBE" w:rsidP="00715783">
      <w:pPr>
        <w:ind w:firstLine="0"/>
        <w:jc w:val="center"/>
      </w:pPr>
      <w:r w:rsidRPr="002B5D31">
        <w:rPr>
          <w:noProof/>
        </w:rPr>
        <w:drawing>
          <wp:inline distT="114300" distB="114300" distL="114300" distR="114300" wp14:anchorId="7C7ED60C" wp14:editId="58031757">
            <wp:extent cx="5939790" cy="2667000"/>
            <wp:effectExtent l="0" t="0" r="3810" b="0"/>
            <wp:docPr id="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149F07" w14:textId="283832A7" w:rsidR="00715783" w:rsidRPr="002B5D31" w:rsidRDefault="00715783" w:rsidP="00715783">
      <w:pPr>
        <w:ind w:firstLine="0"/>
      </w:pPr>
      <w:bookmarkStart w:id="66" w:name="_Ref47734442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10</w:t>
      </w:r>
      <w:r w:rsidRPr="002B5D31">
        <w:rPr>
          <w:rStyle w:val="afff5"/>
          <w:b w:val="0"/>
          <w:szCs w:val="18"/>
        </w:rPr>
        <w:fldChar w:fldCharType="end"/>
      </w:r>
      <w:bookmarkEnd w:id="66"/>
      <w:r w:rsidR="00FC02A8" w:rsidRPr="002B5D31">
        <w:rPr>
          <w:bCs/>
          <w:szCs w:val="18"/>
        </w:rPr>
        <w:t> —</w:t>
      </w:r>
      <w:r w:rsidR="003B191D" w:rsidRPr="002B5D31">
        <w:rPr>
          <w:bCs/>
          <w:szCs w:val="18"/>
        </w:rPr>
        <w:t xml:space="preserve"> </w:t>
      </w:r>
      <w:r w:rsidR="003B191D" w:rsidRPr="002B5D31">
        <w:t>Изменение названия задачи с идентификатором 1.01.</w:t>
      </w:r>
      <w:r w:rsidR="00BE6CBE" w:rsidRPr="002B5D31">
        <w:t>09</w:t>
      </w:r>
      <w:r w:rsidR="003B191D" w:rsidRPr="002B5D31">
        <w:t>.00</w:t>
      </w:r>
    </w:p>
    <w:p w14:paraId="12A25146" w14:textId="77777777" w:rsidR="00715783" w:rsidRPr="002B5D31" w:rsidRDefault="00715783" w:rsidP="00993B7C"/>
    <w:p w14:paraId="2EB785A2" w14:textId="7E67B5DA" w:rsidR="001C75E3" w:rsidRPr="002B5D31" w:rsidRDefault="001C75E3" w:rsidP="00993B7C">
      <w:r w:rsidRPr="002B5D31">
        <w:t>Сохраните файл задачи</w:t>
      </w:r>
      <w:r w:rsidR="003B191D" w:rsidRPr="002B5D31">
        <w:t xml:space="preserve"> (см. </w:t>
      </w:r>
      <w:r w:rsidR="00567D2D" w:rsidRPr="002B5D31">
        <w:fldChar w:fldCharType="begin"/>
      </w:r>
      <w:r w:rsidR="00567D2D" w:rsidRPr="002B5D31">
        <w:instrText xml:space="preserve"> REF _Ref47734467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11</w:t>
      </w:r>
      <w:r w:rsidR="00567D2D" w:rsidRPr="002B5D31">
        <w:fldChar w:fldCharType="end"/>
      </w:r>
      <w:r w:rsidR="003B191D" w:rsidRPr="002B5D31">
        <w:t>).</w:t>
      </w:r>
    </w:p>
    <w:p w14:paraId="518E74B0" w14:textId="58DB244E" w:rsidR="001C75E3" w:rsidRPr="002B5D31" w:rsidRDefault="001C75E3" w:rsidP="00715783">
      <w:pPr>
        <w:ind w:firstLine="0"/>
        <w:jc w:val="center"/>
      </w:pPr>
      <w:r w:rsidRPr="002B5D31">
        <w:rPr>
          <w:noProof/>
          <w:color w:val="000000"/>
        </w:rPr>
        <w:drawing>
          <wp:inline distT="0" distB="0" distL="0" distR="0" wp14:anchorId="445CDC38" wp14:editId="07BC2B70">
            <wp:extent cx="4457700" cy="1971675"/>
            <wp:effectExtent l="0" t="0" r="0" b="9525"/>
            <wp:docPr id="9" name="Рисунок 9" descr="https://lh3.googleusercontent.com/pNsdkA5C9SjeTWKm5Zus1sIdt-XzdCJsjtgOX3YFQeXWnHvFW_LU-75CewhhDTlAtY_4mb1SPXyar6GXxuaSCNmFufxLQaZB06YJ5zNjr95uXQIV18PwzD0it1O-aZlH7PtR4o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NsdkA5C9SjeTWKm5Zus1sIdt-XzdCJsjtgOX3YFQeXWnHvFW_LU-75CewhhDTlAtY_4mb1SPXyar6GXxuaSCNmFufxLQaZB06YJ5zNjr95uXQIV18PwzD0it1O-aZlH7PtR4oa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10478" w14:textId="286CA2A2" w:rsidR="00715783" w:rsidRPr="002B5D31" w:rsidRDefault="00715783" w:rsidP="00715783">
      <w:pPr>
        <w:ind w:firstLine="0"/>
      </w:pPr>
      <w:bookmarkStart w:id="67" w:name="_Ref47734467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11</w:t>
      </w:r>
      <w:r w:rsidRPr="002B5D31">
        <w:rPr>
          <w:rStyle w:val="afff5"/>
          <w:b w:val="0"/>
          <w:szCs w:val="18"/>
        </w:rPr>
        <w:fldChar w:fldCharType="end"/>
      </w:r>
      <w:bookmarkEnd w:id="67"/>
      <w:r w:rsidR="00FC02A8" w:rsidRPr="002B5D31">
        <w:rPr>
          <w:bCs/>
          <w:szCs w:val="18"/>
        </w:rPr>
        <w:t> —</w:t>
      </w:r>
      <w:r w:rsidR="003B191D" w:rsidRPr="002B5D31">
        <w:rPr>
          <w:bCs/>
          <w:szCs w:val="18"/>
        </w:rPr>
        <w:t xml:space="preserve"> Сохранение файла задачи</w:t>
      </w:r>
    </w:p>
    <w:p w14:paraId="4A25BD03" w14:textId="77777777" w:rsidR="00715783" w:rsidRPr="002B5D31" w:rsidRDefault="00715783" w:rsidP="00993B7C"/>
    <w:p w14:paraId="611F5FCC" w14:textId="1EA28699" w:rsidR="001C75E3" w:rsidRPr="002B5D31" w:rsidRDefault="001C75E3" w:rsidP="009A4F53">
      <w:pPr>
        <w:pStyle w:val="30"/>
      </w:pPr>
      <w:bookmarkStart w:id="68" w:name="_Toc14436385"/>
      <w:bookmarkStart w:id="69" w:name="_Toc57991509"/>
      <w:r w:rsidRPr="002B5D31">
        <w:t>Удаление существующей задачи</w:t>
      </w:r>
      <w:bookmarkEnd w:id="68"/>
      <w:bookmarkEnd w:id="69"/>
    </w:p>
    <w:p w14:paraId="0BAB097A" w14:textId="5ACBB2C1" w:rsidR="001C75E3" w:rsidRPr="002B5D31" w:rsidRDefault="001C75E3" w:rsidP="000052CD">
      <w:pPr>
        <w:keepNext/>
      </w:pPr>
      <w:r w:rsidRPr="002B5D31">
        <w:t>Чтобы удалить задачу:</w:t>
      </w:r>
    </w:p>
    <w:p w14:paraId="351EFDF6" w14:textId="2AC32979" w:rsidR="001C75E3" w:rsidRPr="002B5D31" w:rsidRDefault="001C75E3" w:rsidP="00A5650F">
      <w:pPr>
        <w:pStyle w:val="a1"/>
        <w:numPr>
          <w:ilvl w:val="0"/>
          <w:numId w:val="20"/>
        </w:numPr>
      </w:pPr>
      <w:r w:rsidRPr="002B5D31">
        <w:t>Удалит</w:t>
      </w:r>
      <w:r w:rsidR="003B191D" w:rsidRPr="002B5D31">
        <w:t>е</w:t>
      </w:r>
      <w:r w:rsidRPr="002B5D31">
        <w:t xml:space="preserve"> ссылку на задачу в файле основного сценария.</w:t>
      </w:r>
    </w:p>
    <w:p w14:paraId="374EF8B6" w14:textId="5DCB7CF4" w:rsidR="001C75E3" w:rsidRPr="002B5D31" w:rsidRDefault="003B191D" w:rsidP="00131D21">
      <w:pPr>
        <w:keepNext/>
      </w:pPr>
      <w:r w:rsidRPr="002B5D31">
        <w:lastRenderedPageBreak/>
        <w:t xml:space="preserve">На </w:t>
      </w:r>
      <w:r w:rsidRPr="002B5D31">
        <w:fldChar w:fldCharType="begin"/>
      </w:r>
      <w:r w:rsidRPr="002B5D31">
        <w:instrText xml:space="preserve"> REF _Ref47734476 \h </w:instrText>
      </w:r>
      <w:r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12</w:t>
      </w:r>
      <w:r w:rsidRPr="002B5D31">
        <w:fldChar w:fldCharType="end"/>
      </w:r>
      <w:r w:rsidRPr="002B5D31">
        <w:t xml:space="preserve"> приведен пример </w:t>
      </w:r>
      <w:r w:rsidR="001C75E3" w:rsidRPr="002B5D31">
        <w:t>удаления ссылки на зада</w:t>
      </w:r>
      <w:r w:rsidR="00C85BCC">
        <w:t>чу с идентификатором 3.01.30</w:t>
      </w:r>
      <w:r w:rsidRPr="002B5D31">
        <w:t>.00.</w:t>
      </w:r>
      <w:r w:rsidR="00C85BCC">
        <w:t>64.</w:t>
      </w:r>
    </w:p>
    <w:p w14:paraId="2C9A901F" w14:textId="2204E742" w:rsidR="001C75E3" w:rsidRPr="002B5D31" w:rsidRDefault="00C85BCC" w:rsidP="00715783">
      <w:pPr>
        <w:ind w:firstLine="0"/>
        <w:jc w:val="center"/>
      </w:pPr>
      <w:r>
        <w:rPr>
          <w:noProof/>
        </w:rPr>
        <w:drawing>
          <wp:inline distT="0" distB="0" distL="0" distR="0" wp14:anchorId="3128A585" wp14:editId="76D066F6">
            <wp:extent cx="5937554" cy="253365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3567" b="17464"/>
                    <a:stretch/>
                  </pic:blipFill>
                  <pic:spPr bwMode="auto">
                    <a:xfrm>
                      <a:off x="0" y="0"/>
                      <a:ext cx="5965017" cy="254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5240C" w14:textId="36CC35CA" w:rsidR="00715783" w:rsidRPr="002B5D31" w:rsidRDefault="00715783" w:rsidP="00715783">
      <w:pPr>
        <w:ind w:firstLine="0"/>
      </w:pPr>
      <w:bookmarkStart w:id="70" w:name="_Ref47734476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12</w:t>
      </w:r>
      <w:r w:rsidRPr="002B5D31">
        <w:rPr>
          <w:rStyle w:val="afff5"/>
          <w:b w:val="0"/>
          <w:szCs w:val="18"/>
        </w:rPr>
        <w:fldChar w:fldCharType="end"/>
      </w:r>
      <w:bookmarkEnd w:id="70"/>
      <w:r w:rsidR="00FC02A8" w:rsidRPr="002B5D31">
        <w:rPr>
          <w:bCs/>
          <w:szCs w:val="18"/>
        </w:rPr>
        <w:t> —</w:t>
      </w:r>
      <w:r w:rsidR="003B191D" w:rsidRPr="002B5D31">
        <w:rPr>
          <w:bCs/>
          <w:szCs w:val="18"/>
        </w:rPr>
        <w:t xml:space="preserve"> </w:t>
      </w:r>
      <w:r w:rsidR="003B191D" w:rsidRPr="002B5D31">
        <w:t xml:space="preserve">Удаление ссылки на </w:t>
      </w:r>
      <w:r w:rsidR="00605865">
        <w:t>задачу с идентификатором 3.01.30</w:t>
      </w:r>
      <w:r w:rsidR="003B191D" w:rsidRPr="002B5D31">
        <w:t>.00</w:t>
      </w:r>
      <w:r w:rsidR="00605865">
        <w:t>.64</w:t>
      </w:r>
    </w:p>
    <w:p w14:paraId="4097AF55" w14:textId="77777777" w:rsidR="001C75E3" w:rsidRPr="002B5D31" w:rsidRDefault="001C75E3" w:rsidP="00993B7C"/>
    <w:p w14:paraId="162E20F4" w14:textId="27FFA257" w:rsidR="001C75E3" w:rsidRPr="002B5D31" w:rsidRDefault="001C75E3" w:rsidP="003B191D">
      <w:pPr>
        <w:pStyle w:val="a1"/>
        <w:keepNext/>
      </w:pPr>
      <w:r w:rsidRPr="002B5D31">
        <w:t>Сохраните файл основного сценария</w:t>
      </w:r>
      <w:r w:rsidR="003B191D" w:rsidRPr="002B5D31">
        <w:t xml:space="preserve"> (см. </w:t>
      </w:r>
      <w:r w:rsidR="00567D2D" w:rsidRPr="002B5D31">
        <w:fldChar w:fldCharType="begin"/>
      </w:r>
      <w:r w:rsidR="00567D2D" w:rsidRPr="002B5D31">
        <w:instrText xml:space="preserve"> REF _Ref47734481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13</w:t>
      </w:r>
      <w:r w:rsidR="00567D2D" w:rsidRPr="002B5D31">
        <w:fldChar w:fldCharType="end"/>
      </w:r>
      <w:r w:rsidR="003B191D" w:rsidRPr="002B5D31">
        <w:t>).</w:t>
      </w:r>
    </w:p>
    <w:p w14:paraId="02B2F8A7" w14:textId="7465342C" w:rsidR="001C75E3" w:rsidRPr="002B5D31" w:rsidRDefault="001C75E3" w:rsidP="00715783">
      <w:pPr>
        <w:ind w:firstLine="0"/>
        <w:jc w:val="center"/>
      </w:pPr>
      <w:r w:rsidRPr="002B5D31">
        <w:rPr>
          <w:noProof/>
          <w:color w:val="000000"/>
        </w:rPr>
        <w:drawing>
          <wp:inline distT="0" distB="0" distL="0" distR="0" wp14:anchorId="7A3FA8A1" wp14:editId="7036764C">
            <wp:extent cx="4457700" cy="1676400"/>
            <wp:effectExtent l="0" t="0" r="0" b="0"/>
            <wp:docPr id="7" name="Рисунок 7" descr="https://lh3.googleusercontent.com/pNsdkA5C9SjeTWKm5Zus1sIdt-XzdCJsjtgOX3YFQeXWnHvFW_LU-75CewhhDTlAtY_4mb1SPXyar6GXxuaSCNmFufxLQaZB06YJ5zNjr95uXQIV18PwzD0it1O-aZlH7PtR4o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pNsdkA5C9SjeTWKm5Zus1sIdt-XzdCJsjtgOX3YFQeXWnHvFW_LU-75CewhhDTlAtY_4mb1SPXyar6GXxuaSCNmFufxLQaZB06YJ5zNjr95uXQIV18PwzD0it1O-aZlH7PtR4oa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9988" w14:textId="26AA6E54" w:rsidR="00715783" w:rsidRPr="002B5D31" w:rsidRDefault="00715783" w:rsidP="00715783">
      <w:pPr>
        <w:ind w:firstLine="0"/>
      </w:pPr>
      <w:bookmarkStart w:id="71" w:name="_Ref47734481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13</w:t>
      </w:r>
      <w:r w:rsidRPr="002B5D31">
        <w:rPr>
          <w:rStyle w:val="afff5"/>
          <w:b w:val="0"/>
          <w:szCs w:val="18"/>
        </w:rPr>
        <w:fldChar w:fldCharType="end"/>
      </w:r>
      <w:bookmarkEnd w:id="71"/>
      <w:r w:rsidR="00FC02A8" w:rsidRPr="002B5D31">
        <w:rPr>
          <w:bCs/>
          <w:szCs w:val="18"/>
        </w:rPr>
        <w:t> —</w:t>
      </w:r>
      <w:r w:rsidR="003B191D" w:rsidRPr="002B5D31">
        <w:rPr>
          <w:bCs/>
          <w:szCs w:val="18"/>
        </w:rPr>
        <w:t xml:space="preserve"> Сохранение файла основного сценария</w:t>
      </w:r>
    </w:p>
    <w:p w14:paraId="26F9C123" w14:textId="77777777" w:rsidR="001C75E3" w:rsidRPr="002B5D31" w:rsidRDefault="001C75E3" w:rsidP="00993B7C"/>
    <w:p w14:paraId="56732479" w14:textId="633377EA" w:rsidR="001C75E3" w:rsidRPr="002B5D31" w:rsidRDefault="001C75E3" w:rsidP="00993B7C">
      <w:pPr>
        <w:pStyle w:val="a1"/>
      </w:pPr>
      <w:r w:rsidRPr="002B5D31">
        <w:t>Удалит</w:t>
      </w:r>
      <w:r w:rsidR="003B191D" w:rsidRPr="002B5D31">
        <w:t>е</w:t>
      </w:r>
      <w:r w:rsidRPr="002B5D31">
        <w:t xml:space="preserve"> файл с задачей из папки</w:t>
      </w:r>
      <w:r w:rsidRPr="002B5D31">
        <w:rPr>
          <w:b/>
          <w:bCs/>
          <w:shd w:val="clear" w:color="auto" w:fill="EFEFEF"/>
        </w:rPr>
        <w:t xml:space="preserve">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tasks</w:t>
      </w:r>
      <w:proofErr w:type="spellEnd"/>
      <w:r w:rsidRPr="002B5D31">
        <w:t>.</w:t>
      </w:r>
    </w:p>
    <w:p w14:paraId="4C819897" w14:textId="47987F11" w:rsidR="001C75E3" w:rsidRPr="002B5D31" w:rsidRDefault="003B191D" w:rsidP="00131D21">
      <w:pPr>
        <w:keepNext/>
      </w:pPr>
      <w:r w:rsidRPr="002B5D31">
        <w:lastRenderedPageBreak/>
        <w:t xml:space="preserve">На </w:t>
      </w:r>
      <w:r w:rsidRPr="002B5D31">
        <w:fldChar w:fldCharType="begin"/>
      </w:r>
      <w:r w:rsidRPr="002B5D31">
        <w:instrText xml:space="preserve"> REF _Ref47734486 \h </w:instrText>
      </w:r>
      <w:r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14</w:t>
      </w:r>
      <w:r w:rsidRPr="002B5D31">
        <w:fldChar w:fldCharType="end"/>
      </w:r>
      <w:r w:rsidRPr="002B5D31">
        <w:t xml:space="preserve"> приведен пример выделения и удаления</w:t>
      </w:r>
      <w:r w:rsidR="001C75E3" w:rsidRPr="002B5D31">
        <w:t xml:space="preserve"> средствами операционной системы файл</w:t>
      </w:r>
      <w:r w:rsidR="00061CC8">
        <w:t>а с задачей 3.01.30</w:t>
      </w:r>
      <w:r w:rsidRPr="002B5D31">
        <w:t>.00.</w:t>
      </w:r>
      <w:r w:rsidR="00061CC8">
        <w:t>64.</w:t>
      </w:r>
    </w:p>
    <w:p w14:paraId="64F387BE" w14:textId="15511C30" w:rsidR="001C75E3" w:rsidRPr="002B5D31" w:rsidRDefault="00605865" w:rsidP="00567D2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3B323A5" wp14:editId="6A6B5259">
            <wp:extent cx="5448300" cy="28670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190D" w14:textId="4777CC3F" w:rsidR="00715783" w:rsidRPr="002B5D31" w:rsidRDefault="00715783" w:rsidP="00715783">
      <w:pPr>
        <w:ind w:firstLine="0"/>
      </w:pPr>
      <w:bookmarkStart w:id="72" w:name="_Ref47734486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14</w:t>
      </w:r>
      <w:r w:rsidRPr="002B5D31">
        <w:rPr>
          <w:rStyle w:val="afff5"/>
          <w:b w:val="0"/>
          <w:szCs w:val="18"/>
        </w:rPr>
        <w:fldChar w:fldCharType="end"/>
      </w:r>
      <w:bookmarkEnd w:id="72"/>
      <w:r w:rsidR="00FC02A8" w:rsidRPr="002B5D31">
        <w:rPr>
          <w:bCs/>
          <w:szCs w:val="18"/>
        </w:rPr>
        <w:t> —</w:t>
      </w:r>
      <w:r w:rsidR="003B191D" w:rsidRPr="002B5D31">
        <w:rPr>
          <w:bCs/>
          <w:szCs w:val="18"/>
        </w:rPr>
        <w:t xml:space="preserve"> Выделение и удаление файла с задачей </w:t>
      </w:r>
      <w:r w:rsidR="00605865">
        <w:t>3.01.30</w:t>
      </w:r>
      <w:r w:rsidR="003B191D" w:rsidRPr="002B5D31">
        <w:t>.00</w:t>
      </w:r>
      <w:r w:rsidR="00605865">
        <w:t>.64</w:t>
      </w:r>
    </w:p>
    <w:p w14:paraId="2962C097" w14:textId="77777777" w:rsidR="00715783" w:rsidRPr="002B5D31" w:rsidRDefault="00715783" w:rsidP="00993B7C"/>
    <w:p w14:paraId="6DAB8114" w14:textId="10047DB7" w:rsidR="001C75E3" w:rsidRPr="002B5D31" w:rsidRDefault="001C75E3" w:rsidP="00993B7C">
      <w:pPr>
        <w:pStyle w:val="20"/>
      </w:pPr>
      <w:bookmarkStart w:id="73" w:name="_Toc14436386"/>
      <w:bookmarkStart w:id="74" w:name="_Toc57991510"/>
      <w:r w:rsidRPr="002B5D31">
        <w:t>Работа с документами</w:t>
      </w:r>
      <w:bookmarkEnd w:id="73"/>
      <w:bookmarkEnd w:id="74"/>
    </w:p>
    <w:p w14:paraId="6783BC2C" w14:textId="7281FA2C" w:rsidR="001C75E3" w:rsidRPr="002B5D31" w:rsidRDefault="00B11626" w:rsidP="009A4F53">
      <w:pPr>
        <w:pStyle w:val="30"/>
      </w:pPr>
      <w:bookmarkStart w:id="75" w:name="_Toc57991511"/>
      <w:r w:rsidRPr="002B5D31">
        <w:t>Общая информация</w:t>
      </w:r>
      <w:bookmarkEnd w:id="75"/>
    </w:p>
    <w:p w14:paraId="43D6D101" w14:textId="124DE58B" w:rsidR="001C75E3" w:rsidRPr="002B5D31" w:rsidRDefault="001C75E3" w:rsidP="00993B7C">
      <w:r w:rsidRPr="002B5D31">
        <w:t xml:space="preserve">Документы, на которые ссылается файл основного сценария, </w:t>
      </w:r>
      <w:r w:rsidR="003B191D" w:rsidRPr="002B5D31">
        <w:t>содержатся</w:t>
      </w:r>
      <w:r w:rsidRPr="002B5D31">
        <w:t xml:space="preserve"> в папке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files</w:t>
      </w:r>
      <w:proofErr w:type="spellEnd"/>
      <w:r w:rsidRPr="002B5D31">
        <w:t>.</w:t>
      </w:r>
    </w:p>
    <w:p w14:paraId="231CF838" w14:textId="2025D9A8" w:rsidR="001C75E3" w:rsidRPr="002B5D31" w:rsidRDefault="001C75E3" w:rsidP="009A4F53">
      <w:pPr>
        <w:pStyle w:val="30"/>
      </w:pPr>
      <w:bookmarkStart w:id="76" w:name="_Toc14436388"/>
      <w:bookmarkStart w:id="77" w:name="_Toc57991512"/>
      <w:r w:rsidRPr="002B5D31">
        <w:t>Создание нового документа</w:t>
      </w:r>
      <w:bookmarkEnd w:id="76"/>
      <w:bookmarkEnd w:id="77"/>
    </w:p>
    <w:p w14:paraId="296B428E" w14:textId="3CD64EE2" w:rsidR="001C75E3" w:rsidRPr="002B5D31" w:rsidRDefault="001C75E3" w:rsidP="00993B7C">
      <w:r w:rsidRPr="002B5D31">
        <w:t xml:space="preserve">Для того чтобы загрузить в </w:t>
      </w:r>
      <w:r w:rsidR="003B191D" w:rsidRPr="002B5D31">
        <w:t xml:space="preserve">ИРБ УИК </w:t>
      </w:r>
      <w:r w:rsidRPr="002B5D31">
        <w:t xml:space="preserve">новый документ, </w:t>
      </w:r>
      <w:r w:rsidR="003B191D" w:rsidRPr="002B5D31">
        <w:t>поместите</w:t>
      </w:r>
      <w:r w:rsidRPr="002B5D31">
        <w:t xml:space="preserve"> его в папк</w:t>
      </w:r>
      <w:r w:rsidR="003B191D" w:rsidRPr="002B5D31">
        <w:t>у</w:t>
      </w:r>
      <w:r w:rsidRPr="002B5D31">
        <w:t xml:space="preserve">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files</w:t>
      </w:r>
      <w:proofErr w:type="spellEnd"/>
      <w:r w:rsidRPr="002B5D31">
        <w:t>.</w:t>
      </w:r>
    </w:p>
    <w:p w14:paraId="386CE118" w14:textId="59BD5E75" w:rsidR="003B191D" w:rsidRPr="002B5D31" w:rsidRDefault="001C75E3" w:rsidP="00567D2D">
      <w:pPr>
        <w:keepNext/>
      </w:pPr>
      <w:r w:rsidRPr="002B5D31">
        <w:lastRenderedPageBreak/>
        <w:t>Если предполагается работа с документом как с шаблоном, который будет заполняться данными из настроек ИРБ</w:t>
      </w:r>
      <w:r w:rsidR="003B191D" w:rsidRPr="002B5D31">
        <w:t xml:space="preserve"> УИК</w:t>
      </w:r>
      <w:r w:rsidRPr="002B5D31">
        <w:t xml:space="preserve">, необходимо </w:t>
      </w:r>
      <w:r w:rsidR="00BE6979" w:rsidRPr="002B5D31">
        <w:t>отредактировать</w:t>
      </w:r>
      <w:r w:rsidRPr="002B5D31">
        <w:t xml:space="preserve"> </w:t>
      </w:r>
      <w:r w:rsidR="003B191D" w:rsidRPr="002B5D31">
        <w:t>файл</w:t>
      </w:r>
      <w:r w:rsidRPr="002B5D31">
        <w:t xml:space="preserve"> в соответствии с инструкцией, описанной в </w:t>
      </w:r>
      <w:r w:rsidR="003B191D" w:rsidRPr="002B5D31">
        <w:t xml:space="preserve">п. </w:t>
      </w:r>
      <w:r w:rsidR="003B191D" w:rsidRPr="002B5D31">
        <w:fldChar w:fldCharType="begin"/>
      </w:r>
      <w:r w:rsidR="003B191D" w:rsidRPr="002B5D31">
        <w:instrText xml:space="preserve"> REF _Ref47787786 \r \h </w:instrText>
      </w:r>
      <w:r w:rsidR="003B191D" w:rsidRPr="002B5D31">
        <w:fldChar w:fldCharType="separate"/>
      </w:r>
      <w:r w:rsidR="009A06BD">
        <w:t>5.8</w:t>
      </w:r>
      <w:r w:rsidR="003B191D" w:rsidRPr="002B5D31">
        <w:fldChar w:fldCharType="end"/>
      </w:r>
      <w:r w:rsidRPr="002B5D31">
        <w:t>.</w:t>
      </w:r>
    </w:p>
    <w:p w14:paraId="75BC8B6B" w14:textId="2D9F1756" w:rsidR="001C75E3" w:rsidRPr="002B5D31" w:rsidRDefault="003B191D" w:rsidP="00567D2D">
      <w:pPr>
        <w:keepNext/>
      </w:pPr>
      <w:r w:rsidRPr="002B5D31">
        <w:t xml:space="preserve">На </w:t>
      </w:r>
      <w:r w:rsidR="00567D2D" w:rsidRPr="002B5D31">
        <w:fldChar w:fldCharType="begin"/>
      </w:r>
      <w:r w:rsidR="00567D2D" w:rsidRPr="002B5D31">
        <w:instrText xml:space="preserve"> REF _Ref47734507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15</w:t>
      </w:r>
      <w:r w:rsidR="00567D2D" w:rsidRPr="002B5D31">
        <w:fldChar w:fldCharType="end"/>
      </w:r>
      <w:r w:rsidRPr="002B5D31">
        <w:t xml:space="preserve"> представлен пример списка документов в папке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files</w:t>
      </w:r>
      <w:proofErr w:type="spellEnd"/>
      <w:r w:rsidRPr="002B5D31">
        <w:rPr>
          <w:bCs/>
        </w:rPr>
        <w:t>.</w:t>
      </w:r>
    </w:p>
    <w:p w14:paraId="1D66298B" w14:textId="6E60196F" w:rsidR="001C75E3" w:rsidRPr="002B5D31" w:rsidRDefault="00FC2385" w:rsidP="00715783">
      <w:pPr>
        <w:ind w:firstLine="0"/>
        <w:jc w:val="center"/>
      </w:pPr>
      <w:r w:rsidRPr="002B5D3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CA29E" wp14:editId="3692E7F8">
                <wp:simplePos x="0" y="0"/>
                <wp:positionH relativeFrom="column">
                  <wp:posOffset>1086273</wp:posOffset>
                </wp:positionH>
                <wp:positionV relativeFrom="paragraph">
                  <wp:posOffset>104775</wp:posOffset>
                </wp:positionV>
                <wp:extent cx="177589" cy="127000"/>
                <wp:effectExtent l="0" t="0" r="63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89" cy="127000"/>
                        </a:xfrm>
                        <a:prstGeom prst="rect">
                          <a:avLst/>
                        </a:prstGeom>
                        <a:solidFill>
                          <a:srgbClr val="ECF2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F41A42" id="Rectangle 15" o:spid="_x0000_s1026" style="position:absolute;margin-left:85.55pt;margin-top:8.25pt;width:14pt;height:1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" fillcolor="#ecf2f9" stroked="f" strokeweight="1pt"/>
            </w:pict>
          </mc:Fallback>
        </mc:AlternateContent>
      </w:r>
      <w:r w:rsidR="001C75E3" w:rsidRPr="002B5D31">
        <w:rPr>
          <w:noProof/>
          <w:color w:val="000000"/>
        </w:rPr>
        <w:drawing>
          <wp:inline distT="0" distB="0" distL="0" distR="0" wp14:anchorId="4B365931" wp14:editId="26BFE8D4">
            <wp:extent cx="5446903" cy="4044461"/>
            <wp:effectExtent l="0" t="0" r="1905" b="0"/>
            <wp:docPr id="5" name="Рисунок 5" descr="https://lh4.googleusercontent.com/w2B7HLTWh6xvLi2ApfXhiajjzFrw0MFVGeyO4DU_QpirdvFg2698PHf5lqxQBMHsA30ldrBR68zJDRatKX35UNDzpCDBfXQNXC5yB70czWaFzx8Tor2djmvfr1MjB7YppKIlSk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w2B7HLTWh6xvLi2ApfXhiajjzFrw0MFVGeyO4DU_QpirdvFg2698PHf5lqxQBMHsA30ldrBR68zJDRatKX35UNDzpCDBfXQNXC5yB70czWaFzx8Tor2djmvfr1MjB7YppKIlSk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95" cy="404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64DD" w14:textId="650BCB6B" w:rsidR="003B191D" w:rsidRPr="002B5D31" w:rsidRDefault="00715783" w:rsidP="003B191D">
      <w:pPr>
        <w:keepNext/>
        <w:ind w:firstLine="0"/>
      </w:pPr>
      <w:bookmarkStart w:id="78" w:name="_Ref47734507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15</w:t>
      </w:r>
      <w:r w:rsidRPr="002B5D31">
        <w:rPr>
          <w:rStyle w:val="afff5"/>
          <w:b w:val="0"/>
          <w:szCs w:val="18"/>
        </w:rPr>
        <w:fldChar w:fldCharType="end"/>
      </w:r>
      <w:bookmarkEnd w:id="78"/>
      <w:r w:rsidR="00FC02A8" w:rsidRPr="002B5D31">
        <w:rPr>
          <w:bCs/>
          <w:szCs w:val="18"/>
        </w:rPr>
        <w:t> —</w:t>
      </w:r>
      <w:r w:rsidR="003B191D" w:rsidRPr="002B5D31">
        <w:t xml:space="preserve"> Файлы документов в папке </w:t>
      </w:r>
      <w:proofErr w:type="spellStart"/>
      <w:r w:rsidR="003B191D" w:rsidRPr="002B5D31">
        <w:rPr>
          <w:b/>
          <w:bCs/>
          <w:shd w:val="clear" w:color="auto" w:fill="EFEFEF"/>
        </w:rPr>
        <w:t>content</w:t>
      </w:r>
      <w:proofErr w:type="spellEnd"/>
      <w:r w:rsidR="003B191D" w:rsidRPr="002B5D31">
        <w:rPr>
          <w:b/>
          <w:bCs/>
          <w:shd w:val="clear" w:color="auto" w:fill="EFEFEF"/>
        </w:rPr>
        <w:t xml:space="preserve"> / </w:t>
      </w:r>
      <w:proofErr w:type="spellStart"/>
      <w:r w:rsidR="003B191D" w:rsidRPr="002B5D31">
        <w:rPr>
          <w:b/>
          <w:bCs/>
          <w:shd w:val="clear" w:color="auto" w:fill="EFEFEF"/>
        </w:rPr>
        <w:t>data</w:t>
      </w:r>
      <w:proofErr w:type="spellEnd"/>
      <w:r w:rsidR="003B191D" w:rsidRPr="002B5D31">
        <w:rPr>
          <w:b/>
          <w:bCs/>
          <w:shd w:val="clear" w:color="auto" w:fill="EFEFEF"/>
        </w:rPr>
        <w:t xml:space="preserve"> / </w:t>
      </w:r>
      <w:proofErr w:type="spellStart"/>
      <w:r w:rsidR="003B191D" w:rsidRPr="002B5D31">
        <w:rPr>
          <w:b/>
          <w:bCs/>
          <w:shd w:val="clear" w:color="auto" w:fill="EFEFEF"/>
        </w:rPr>
        <w:t>files</w:t>
      </w:r>
      <w:proofErr w:type="spellEnd"/>
    </w:p>
    <w:p w14:paraId="5C64EA67" w14:textId="77777777" w:rsidR="00715783" w:rsidRPr="002B5D31" w:rsidRDefault="00715783" w:rsidP="00993B7C"/>
    <w:p w14:paraId="326466E4" w14:textId="46973768" w:rsidR="001C75E3" w:rsidRPr="002B5D31" w:rsidRDefault="001C75E3" w:rsidP="00993B7C">
      <w:r w:rsidRPr="002B5D31">
        <w:t xml:space="preserve">Допустимые форматы </w:t>
      </w:r>
      <w:r w:rsidR="003B191D" w:rsidRPr="002B5D31">
        <w:t>файлов документов</w:t>
      </w:r>
      <w:r w:rsidRPr="002B5D31">
        <w:t xml:space="preserve">: </w:t>
      </w:r>
      <w:r w:rsidR="003B191D" w:rsidRPr="002B5D31">
        <w:t>DOC/DOCX</w:t>
      </w:r>
      <w:r w:rsidRPr="002B5D31">
        <w:t>, PDF, PNG.</w:t>
      </w:r>
    </w:p>
    <w:p w14:paraId="50CBFF8F" w14:textId="32EBBFDB" w:rsidR="001C75E3" w:rsidRPr="002B5D31" w:rsidRDefault="003B191D" w:rsidP="00993B7C">
      <w:r w:rsidRPr="002B5D31">
        <w:t>После добавления файла документа внесите его наименование</w:t>
      </w:r>
      <w:r w:rsidR="001C75E3" w:rsidRPr="002B5D31">
        <w:t xml:space="preserve"> в файл </w:t>
      </w:r>
      <w:proofErr w:type="spellStart"/>
      <w:r w:rsidR="001C75E3" w:rsidRPr="002B5D31">
        <w:rPr>
          <w:b/>
          <w:bCs/>
          <w:shd w:val="clear" w:color="auto" w:fill="EFEFEF"/>
        </w:rPr>
        <w:t>documents.json</w:t>
      </w:r>
      <w:proofErr w:type="spellEnd"/>
      <w:r w:rsidR="001C75E3" w:rsidRPr="002B5D31">
        <w:t xml:space="preserve"> и </w:t>
      </w:r>
      <w:r w:rsidRPr="002B5D31">
        <w:t>добавьте описание,</w:t>
      </w:r>
      <w:r w:rsidR="001C75E3" w:rsidRPr="002B5D31">
        <w:t xml:space="preserve"> используя правила, </w:t>
      </w:r>
      <w:r w:rsidRPr="002B5D31">
        <w:t xml:space="preserve">приведенные в п. </w:t>
      </w:r>
      <w:r w:rsidRPr="002B5D31">
        <w:fldChar w:fldCharType="begin"/>
      </w:r>
      <w:r w:rsidRPr="002B5D31">
        <w:instrText xml:space="preserve"> REF _Ref47788021 \r \h </w:instrText>
      </w:r>
      <w:r w:rsidRPr="002B5D31">
        <w:fldChar w:fldCharType="separate"/>
      </w:r>
      <w:r w:rsidR="009A06BD">
        <w:t>5.7</w:t>
      </w:r>
      <w:r w:rsidRPr="002B5D31">
        <w:fldChar w:fldCharType="end"/>
      </w:r>
      <w:r w:rsidR="00993B7C" w:rsidRPr="002B5D31">
        <w:t>.</w:t>
      </w:r>
    </w:p>
    <w:p w14:paraId="5C48FA04" w14:textId="7D02E4C6" w:rsidR="001C75E3" w:rsidRPr="002B5D31" w:rsidRDefault="006E5EB8" w:rsidP="00131D21">
      <w:pPr>
        <w:keepNext/>
      </w:pPr>
      <w:r w:rsidRPr="002B5D31">
        <w:lastRenderedPageBreak/>
        <w:t xml:space="preserve">На </w:t>
      </w:r>
      <w:r w:rsidRPr="002B5D31">
        <w:fldChar w:fldCharType="begin"/>
      </w:r>
      <w:r w:rsidRPr="002B5D31">
        <w:instrText xml:space="preserve"> REF _Ref47734514 \h </w:instrText>
      </w:r>
      <w:r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16</w:t>
      </w:r>
      <w:r w:rsidRPr="002B5D31">
        <w:fldChar w:fldCharType="end"/>
      </w:r>
      <w:r w:rsidRPr="002B5D31">
        <w:t xml:space="preserve"> приведен пример добавления документа</w:t>
      </w:r>
      <w:r w:rsidR="001C75E3" w:rsidRPr="002B5D31">
        <w:t xml:space="preserve"> </w:t>
      </w:r>
      <w:r w:rsidR="00E57010" w:rsidRPr="002B5D31">
        <w:t>«</w:t>
      </w:r>
      <w:r w:rsidR="001C75E3" w:rsidRPr="002B5D31">
        <w:t>Данные о составе УИК</w:t>
      </w:r>
      <w:r w:rsidR="00E57010" w:rsidRPr="002B5D31">
        <w:t>»</w:t>
      </w:r>
      <w:r w:rsidRPr="002B5D31">
        <w:t>.</w:t>
      </w:r>
    </w:p>
    <w:p w14:paraId="76AC4D3B" w14:textId="5084587E" w:rsidR="001C75E3" w:rsidRPr="002B5D31" w:rsidRDefault="001B46B6" w:rsidP="00715783">
      <w:pPr>
        <w:ind w:firstLine="0"/>
        <w:jc w:val="center"/>
      </w:pPr>
      <w:r w:rsidRPr="002B5D31">
        <w:rPr>
          <w:noProof/>
        </w:rPr>
        <w:drawing>
          <wp:inline distT="114300" distB="114300" distL="114300" distR="114300" wp14:anchorId="60CE86D0" wp14:editId="6F5CADC3">
            <wp:extent cx="4298491" cy="5223933"/>
            <wp:effectExtent l="0" t="0" r="0" b="0"/>
            <wp:docPr id="2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9.pn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477" cy="5254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B1B57" w14:textId="2B69386C" w:rsidR="00715783" w:rsidRPr="002B5D31" w:rsidRDefault="00715783" w:rsidP="00715783">
      <w:pPr>
        <w:ind w:firstLine="0"/>
      </w:pPr>
      <w:bookmarkStart w:id="79" w:name="_Ref47734514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16</w:t>
      </w:r>
      <w:r w:rsidRPr="002B5D31">
        <w:rPr>
          <w:rStyle w:val="afff5"/>
          <w:b w:val="0"/>
          <w:szCs w:val="18"/>
        </w:rPr>
        <w:fldChar w:fldCharType="end"/>
      </w:r>
      <w:bookmarkEnd w:id="79"/>
      <w:r w:rsidR="00FC02A8" w:rsidRPr="002B5D31">
        <w:rPr>
          <w:bCs/>
          <w:szCs w:val="18"/>
        </w:rPr>
        <w:t> —</w:t>
      </w:r>
      <w:r w:rsidR="006E5EB8" w:rsidRPr="002B5D31">
        <w:rPr>
          <w:bCs/>
          <w:szCs w:val="18"/>
        </w:rPr>
        <w:t xml:space="preserve"> </w:t>
      </w:r>
      <w:r w:rsidR="006E5EB8" w:rsidRPr="002B5D31">
        <w:t>Добавление документа «Данные о составе УИК»</w:t>
      </w:r>
    </w:p>
    <w:p w14:paraId="4A75C609" w14:textId="77777777" w:rsidR="00715783" w:rsidRPr="002B5D31" w:rsidRDefault="00715783" w:rsidP="00993B7C"/>
    <w:p w14:paraId="055C2C2D" w14:textId="73A7C3FF" w:rsidR="001C75E3" w:rsidRPr="002B5D31" w:rsidRDefault="001C75E3" w:rsidP="00993B7C">
      <w:r w:rsidRPr="002B5D31">
        <w:t>Сохраните файл с документами</w:t>
      </w:r>
      <w:r w:rsidR="006E5EB8" w:rsidRPr="002B5D31">
        <w:t xml:space="preserve"> (см. </w:t>
      </w:r>
      <w:r w:rsidR="00567D2D" w:rsidRPr="002B5D31">
        <w:fldChar w:fldCharType="begin"/>
      </w:r>
      <w:r w:rsidR="00567D2D" w:rsidRPr="002B5D31">
        <w:instrText xml:space="preserve"> REF _Ref47734519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17</w:t>
      </w:r>
      <w:r w:rsidR="00567D2D" w:rsidRPr="002B5D31">
        <w:fldChar w:fldCharType="end"/>
      </w:r>
      <w:r w:rsidR="006E5EB8" w:rsidRPr="002B5D31">
        <w:t>).</w:t>
      </w:r>
    </w:p>
    <w:p w14:paraId="3C17638F" w14:textId="44EFFEDA" w:rsidR="001C75E3" w:rsidRPr="002B5D31" w:rsidRDefault="001C75E3" w:rsidP="00715783">
      <w:pPr>
        <w:ind w:firstLine="0"/>
        <w:jc w:val="center"/>
      </w:pPr>
      <w:r w:rsidRPr="002B5D31">
        <w:rPr>
          <w:noProof/>
          <w:color w:val="000000"/>
        </w:rPr>
        <w:drawing>
          <wp:inline distT="0" distB="0" distL="0" distR="0" wp14:anchorId="04C61764" wp14:editId="5AE60238">
            <wp:extent cx="4457700" cy="1838325"/>
            <wp:effectExtent l="0" t="0" r="0" b="9525"/>
            <wp:docPr id="3" name="Рисунок 3" descr="https://lh3.googleusercontent.com/pNsdkA5C9SjeTWKm5Zus1sIdt-XzdCJsjtgOX3YFQeXWnHvFW_LU-75CewhhDTlAtY_4mb1SPXyar6GXxuaSCNmFufxLQaZB06YJ5zNjr95uXQIV18PwzD0it1O-aZlH7PtR4o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pNsdkA5C9SjeTWKm5Zus1sIdt-XzdCJsjtgOX3YFQeXWnHvFW_LU-75CewhhDTlAtY_4mb1SPXyar6GXxuaSCNmFufxLQaZB06YJ5zNjr95uXQIV18PwzD0it1O-aZlH7PtR4oa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5E47" w14:textId="2F28248D" w:rsidR="00715783" w:rsidRPr="002B5D31" w:rsidRDefault="00715783" w:rsidP="00715783">
      <w:pPr>
        <w:ind w:firstLine="0"/>
      </w:pPr>
      <w:bookmarkStart w:id="80" w:name="_Ref47734519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17</w:t>
      </w:r>
      <w:r w:rsidRPr="002B5D31">
        <w:rPr>
          <w:rStyle w:val="afff5"/>
          <w:b w:val="0"/>
          <w:szCs w:val="18"/>
        </w:rPr>
        <w:fldChar w:fldCharType="end"/>
      </w:r>
      <w:bookmarkEnd w:id="80"/>
      <w:r w:rsidR="00FC02A8" w:rsidRPr="002B5D31">
        <w:rPr>
          <w:bCs/>
          <w:szCs w:val="18"/>
        </w:rPr>
        <w:t> —</w:t>
      </w:r>
      <w:r w:rsidR="006E5EB8" w:rsidRPr="002B5D31">
        <w:rPr>
          <w:bCs/>
          <w:szCs w:val="18"/>
        </w:rPr>
        <w:t xml:space="preserve"> Сохранение файла с документами</w:t>
      </w:r>
    </w:p>
    <w:p w14:paraId="2D94AACE" w14:textId="77777777" w:rsidR="00715783" w:rsidRPr="002B5D31" w:rsidRDefault="00715783" w:rsidP="00993B7C"/>
    <w:p w14:paraId="68533B0A" w14:textId="0D7050B1" w:rsidR="001C75E3" w:rsidRPr="002B5D31" w:rsidRDefault="001C75E3" w:rsidP="009A4F53">
      <w:pPr>
        <w:pStyle w:val="30"/>
      </w:pPr>
      <w:bookmarkStart w:id="81" w:name="_Toc14436389"/>
      <w:bookmarkStart w:id="82" w:name="_Toc57991513"/>
      <w:r w:rsidRPr="002B5D31">
        <w:lastRenderedPageBreak/>
        <w:t>Удаление документа</w:t>
      </w:r>
      <w:bookmarkEnd w:id="81"/>
      <w:bookmarkEnd w:id="82"/>
    </w:p>
    <w:p w14:paraId="28D45CF6" w14:textId="75FF07DB" w:rsidR="006E5EB8" w:rsidRPr="002B5D31" w:rsidRDefault="006E5EB8" w:rsidP="006E5EB8">
      <w:r w:rsidRPr="002B5D31">
        <w:t>Для удаления документа:</w:t>
      </w:r>
    </w:p>
    <w:p w14:paraId="5C0CE385" w14:textId="37F6B89B" w:rsidR="001C75E3" w:rsidRPr="002B5D31" w:rsidRDefault="001C75E3" w:rsidP="00A5650F">
      <w:pPr>
        <w:pStyle w:val="a1"/>
        <w:numPr>
          <w:ilvl w:val="0"/>
          <w:numId w:val="21"/>
        </w:numPr>
      </w:pPr>
      <w:r w:rsidRPr="002B5D31">
        <w:t xml:space="preserve">Удалите файл документа из папки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files</w:t>
      </w:r>
      <w:proofErr w:type="spellEnd"/>
      <w:r w:rsidR="00993B7C" w:rsidRPr="002B5D31">
        <w:t>.</w:t>
      </w:r>
    </w:p>
    <w:p w14:paraId="75814CF0" w14:textId="3021A613" w:rsidR="001C75E3" w:rsidRPr="002B5D31" w:rsidRDefault="001C75E3" w:rsidP="00993B7C">
      <w:pPr>
        <w:pStyle w:val="a1"/>
      </w:pPr>
      <w:r w:rsidRPr="002B5D31">
        <w:t xml:space="preserve">Удалите данные документа из файла </w:t>
      </w:r>
      <w:proofErr w:type="spellStart"/>
      <w:r w:rsidRPr="002B5D31">
        <w:rPr>
          <w:b/>
          <w:bCs/>
          <w:shd w:val="clear" w:color="auto" w:fill="EFEFEF"/>
        </w:rPr>
        <w:t>documents.json</w:t>
      </w:r>
      <w:proofErr w:type="spellEnd"/>
      <w:r w:rsidR="00993B7C" w:rsidRPr="002B5D31">
        <w:t>.</w:t>
      </w:r>
    </w:p>
    <w:p w14:paraId="7C719B67" w14:textId="55866F03" w:rsidR="001C75E3" w:rsidRPr="002B5D31" w:rsidRDefault="001C75E3" w:rsidP="00993B7C">
      <w:pPr>
        <w:pStyle w:val="a1"/>
      </w:pPr>
      <w:r w:rsidRPr="002B5D31">
        <w:t xml:space="preserve">Сохраните изменения в файле </w:t>
      </w:r>
      <w:proofErr w:type="spellStart"/>
      <w:r w:rsidRPr="002B5D31">
        <w:rPr>
          <w:b/>
          <w:bCs/>
          <w:shd w:val="clear" w:color="auto" w:fill="EFEFEF"/>
        </w:rPr>
        <w:t>documents.json</w:t>
      </w:r>
      <w:proofErr w:type="spellEnd"/>
      <w:r w:rsidRPr="002B5D31">
        <w:t>.</w:t>
      </w:r>
    </w:p>
    <w:p w14:paraId="25DB76E4" w14:textId="4F45263D" w:rsidR="001B46B6" w:rsidRPr="002B5D31" w:rsidRDefault="001B46B6" w:rsidP="009A4F53">
      <w:pPr>
        <w:pStyle w:val="30"/>
      </w:pPr>
      <w:bookmarkStart w:id="83" w:name="_Toc57991514"/>
      <w:r w:rsidRPr="002B5D31">
        <w:t>Добавление собственного комплекта документов</w:t>
      </w:r>
      <w:bookmarkEnd w:id="83"/>
    </w:p>
    <w:p w14:paraId="2B96A2F8" w14:textId="439756BE" w:rsidR="001B46B6" w:rsidRPr="002B5D31" w:rsidRDefault="001B46B6" w:rsidP="00773B39">
      <w:r w:rsidRPr="002B5D31">
        <w:t xml:space="preserve">Чтобы </w:t>
      </w:r>
      <w:r w:rsidR="00B90541" w:rsidRPr="002B5D31">
        <w:t>за</w:t>
      </w:r>
      <w:r w:rsidRPr="002B5D31">
        <w:t xml:space="preserve">грузить дополнительный комплект документов, например, по выборам муниципального уровня, создайте файл </w:t>
      </w:r>
      <w:proofErr w:type="spellStart"/>
      <w:r w:rsidRPr="002B5D31">
        <w:rPr>
          <w:b/>
          <w:bCs/>
          <w:shd w:val="clear" w:color="auto" w:fill="EFEFEF"/>
        </w:rPr>
        <w:t>documents.local.json</w:t>
      </w:r>
      <w:proofErr w:type="spellEnd"/>
      <w:r w:rsidRPr="002B5D31">
        <w:t xml:space="preserve"> и разместите его в директории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>/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t>.</w:t>
      </w:r>
    </w:p>
    <w:p w14:paraId="4CF6CF2C" w14:textId="37696144" w:rsidR="001B46B6" w:rsidRPr="002B5D31" w:rsidRDefault="001B46B6" w:rsidP="00773B39">
      <w:r w:rsidRPr="002B5D31">
        <w:t xml:space="preserve">Формат файла </w:t>
      </w:r>
      <w:r w:rsidR="00B90541" w:rsidRPr="002B5D31">
        <w:t>аналогичен формату</w:t>
      </w:r>
      <w:r w:rsidRPr="002B5D31">
        <w:t xml:space="preserve"> </w:t>
      </w:r>
      <w:proofErr w:type="spellStart"/>
      <w:r w:rsidRPr="002B5D31">
        <w:rPr>
          <w:b/>
          <w:bCs/>
          <w:shd w:val="clear" w:color="auto" w:fill="EFEFEF"/>
        </w:rPr>
        <w:t>documents.json</w:t>
      </w:r>
      <w:proofErr w:type="spellEnd"/>
      <w:r w:rsidRPr="002B5D31">
        <w:t>. Редактирование файла возможно</w:t>
      </w:r>
      <w:r w:rsidR="00B90541" w:rsidRPr="002B5D31">
        <w:t xml:space="preserve"> с помощью редактора в соответствии с правилами для</w:t>
      </w:r>
      <w:r w:rsidRPr="002B5D31">
        <w:t xml:space="preserve"> формата JSON.</w:t>
      </w:r>
    </w:p>
    <w:p w14:paraId="3376A4F9" w14:textId="6C527FE6" w:rsidR="001B46B6" w:rsidRPr="002B5D31" w:rsidRDefault="001B46B6" w:rsidP="00773B39">
      <w:r w:rsidRPr="002B5D31">
        <w:t>Документы, описанные внутри данного файла, будут добавлены в библиотеку документов.</w:t>
      </w:r>
    </w:p>
    <w:p w14:paraId="2AD8CD59" w14:textId="2663DDBC" w:rsidR="001B46B6" w:rsidRPr="002B5D31" w:rsidRDefault="001B46B6" w:rsidP="00773B39">
      <w:r w:rsidRPr="002B5D31">
        <w:t xml:space="preserve">Файлы документов размещаются в той же директории, что и основные файлы, описанные в </w:t>
      </w:r>
      <w:proofErr w:type="spellStart"/>
      <w:r w:rsidRPr="002B5D31">
        <w:rPr>
          <w:b/>
          <w:bCs/>
          <w:shd w:val="clear" w:color="auto" w:fill="EFEFEF"/>
        </w:rPr>
        <w:t>documents.json</w:t>
      </w:r>
      <w:proofErr w:type="spellEnd"/>
      <w:r w:rsidRPr="002B5D31">
        <w:t>.</w:t>
      </w:r>
    </w:p>
    <w:p w14:paraId="2D63C750" w14:textId="27A8A0CB" w:rsidR="001C75E3" w:rsidRPr="002B5D31" w:rsidRDefault="001C75E3" w:rsidP="00993B7C">
      <w:pPr>
        <w:pStyle w:val="20"/>
      </w:pPr>
      <w:bookmarkStart w:id="84" w:name="_Toc14436390"/>
      <w:bookmarkStart w:id="85" w:name="_Toc57991515"/>
      <w:r w:rsidRPr="002B5D31">
        <w:t>Работа со справочниками</w:t>
      </w:r>
      <w:bookmarkEnd w:id="84"/>
      <w:bookmarkEnd w:id="85"/>
    </w:p>
    <w:p w14:paraId="67E21C81" w14:textId="3984B1AC" w:rsidR="001C75E3" w:rsidRPr="002B5D31" w:rsidRDefault="00B11626" w:rsidP="009A4F53">
      <w:pPr>
        <w:pStyle w:val="30"/>
      </w:pPr>
      <w:bookmarkStart w:id="86" w:name="_Toc57991516"/>
      <w:r w:rsidRPr="002B5D31">
        <w:t>Общая информация</w:t>
      </w:r>
      <w:bookmarkEnd w:id="86"/>
    </w:p>
    <w:p w14:paraId="686C75E6" w14:textId="45EAAF0D" w:rsidR="001C75E3" w:rsidRPr="002B5D31" w:rsidRDefault="00615556" w:rsidP="00993B7C">
      <w:r w:rsidRPr="002B5D31">
        <w:t>В ИРБ УИК используются</w:t>
      </w:r>
      <w:r w:rsidR="001C75E3" w:rsidRPr="002B5D31">
        <w:t xml:space="preserve"> следующие справочники:</w:t>
      </w:r>
    </w:p>
    <w:p w14:paraId="23F3EE1F" w14:textId="77777777" w:rsidR="001C75E3" w:rsidRPr="002B5D31" w:rsidRDefault="001C75E3" w:rsidP="00993B7C">
      <w:pPr>
        <w:pStyle w:val="a2"/>
      </w:pPr>
      <w:r w:rsidRPr="002B5D31">
        <w:t xml:space="preserve">категории документов: файл </w:t>
      </w:r>
      <w:proofErr w:type="spellStart"/>
      <w:r w:rsidRPr="002B5D31">
        <w:rPr>
          <w:b/>
          <w:shd w:val="clear" w:color="auto" w:fill="EFEFEF"/>
        </w:rPr>
        <w:t>document_categories.json</w:t>
      </w:r>
      <w:proofErr w:type="spellEnd"/>
      <w:r w:rsidRPr="002B5D31">
        <w:t xml:space="preserve"> в папке </w:t>
      </w:r>
      <w:proofErr w:type="spellStart"/>
      <w:r w:rsidRPr="002B5D31">
        <w:rPr>
          <w:b/>
          <w:shd w:val="clear" w:color="auto" w:fill="EFEFEF"/>
        </w:rPr>
        <w:t>content</w:t>
      </w:r>
      <w:proofErr w:type="spellEnd"/>
      <w:r w:rsidRPr="002B5D31">
        <w:rPr>
          <w:b/>
          <w:shd w:val="clear" w:color="auto" w:fill="EFEFEF"/>
        </w:rPr>
        <w:t xml:space="preserve"> / </w:t>
      </w:r>
      <w:proofErr w:type="spellStart"/>
      <w:r w:rsidRPr="002B5D31">
        <w:rPr>
          <w:b/>
          <w:shd w:val="clear" w:color="auto" w:fill="EFEFEF"/>
        </w:rPr>
        <w:t>data</w:t>
      </w:r>
      <w:proofErr w:type="spellEnd"/>
      <w:r w:rsidRPr="002B5D31">
        <w:t>;</w:t>
      </w:r>
    </w:p>
    <w:p w14:paraId="6CE4339A" w14:textId="700F04D0" w:rsidR="001B46B6" w:rsidRPr="00095D4F" w:rsidRDefault="001B46B6" w:rsidP="00993B7C">
      <w:pPr>
        <w:pStyle w:val="a2"/>
        <w:rPr>
          <w:lang w:val="en-US"/>
        </w:rPr>
      </w:pPr>
      <w:r w:rsidRPr="002B5D31">
        <w:t>перечень</w:t>
      </w:r>
      <w:r w:rsidRPr="00095D4F">
        <w:rPr>
          <w:lang w:val="en-US"/>
        </w:rPr>
        <w:t xml:space="preserve"> </w:t>
      </w:r>
      <w:r w:rsidRPr="002B5D31">
        <w:t>настроек</w:t>
      </w:r>
      <w:r w:rsidRPr="00095D4F">
        <w:rPr>
          <w:lang w:val="en-US"/>
        </w:rPr>
        <w:t xml:space="preserve">: </w:t>
      </w:r>
      <w:r w:rsidRPr="002B5D31">
        <w:t>файл</w:t>
      </w:r>
      <w:r w:rsidRPr="00095D4F">
        <w:rPr>
          <w:lang w:val="en-US"/>
        </w:rPr>
        <w:t xml:space="preserve"> </w:t>
      </w:r>
      <w:proofErr w:type="spellStart"/>
      <w:r w:rsidRPr="00095D4F">
        <w:rPr>
          <w:b/>
          <w:shd w:val="clear" w:color="auto" w:fill="EFEFEF"/>
          <w:lang w:val="en-US"/>
        </w:rPr>
        <w:t>election_settings_flags.json</w:t>
      </w:r>
      <w:proofErr w:type="spellEnd"/>
      <w:r w:rsidRPr="00095D4F">
        <w:rPr>
          <w:lang w:val="en-US"/>
        </w:rPr>
        <w:t xml:space="preserve"> </w:t>
      </w:r>
      <w:r w:rsidRPr="002B5D31">
        <w:t>в</w:t>
      </w:r>
      <w:r w:rsidRPr="00095D4F">
        <w:rPr>
          <w:lang w:val="en-US"/>
        </w:rPr>
        <w:t xml:space="preserve"> </w:t>
      </w:r>
      <w:r w:rsidRPr="002B5D31">
        <w:t>папке</w:t>
      </w:r>
      <w:r w:rsidRPr="00095D4F">
        <w:rPr>
          <w:b/>
          <w:lang w:val="en-US"/>
        </w:rPr>
        <w:t xml:space="preserve"> </w:t>
      </w:r>
      <w:r w:rsidRPr="00095D4F">
        <w:rPr>
          <w:b/>
          <w:shd w:val="clear" w:color="auto" w:fill="EFEFEF"/>
          <w:lang w:val="en-US"/>
        </w:rPr>
        <w:t>content / data</w:t>
      </w:r>
      <w:r w:rsidRPr="00095D4F">
        <w:rPr>
          <w:shd w:val="clear" w:color="auto" w:fill="EFEFEF"/>
          <w:lang w:val="en-US"/>
        </w:rPr>
        <w:t>;</w:t>
      </w:r>
    </w:p>
    <w:p w14:paraId="6002CE83" w14:textId="48D7FF5C" w:rsidR="001C75E3" w:rsidRPr="00095D4F" w:rsidRDefault="001C75E3" w:rsidP="00993B7C">
      <w:pPr>
        <w:pStyle w:val="a2"/>
        <w:rPr>
          <w:lang w:val="en-US"/>
        </w:rPr>
      </w:pPr>
      <w:r w:rsidRPr="002B5D31">
        <w:t>типы</w:t>
      </w:r>
      <w:r w:rsidRPr="00095D4F">
        <w:rPr>
          <w:lang w:val="en-US"/>
        </w:rPr>
        <w:t xml:space="preserve"> </w:t>
      </w:r>
      <w:r w:rsidRPr="002B5D31">
        <w:t>выборов</w:t>
      </w:r>
      <w:r w:rsidRPr="00095D4F">
        <w:rPr>
          <w:lang w:val="en-US"/>
        </w:rPr>
        <w:t xml:space="preserve">: </w:t>
      </w:r>
      <w:r w:rsidRPr="002B5D31">
        <w:t>файл</w:t>
      </w:r>
      <w:r w:rsidRPr="00095D4F">
        <w:rPr>
          <w:lang w:val="en-US"/>
        </w:rPr>
        <w:t xml:space="preserve"> </w:t>
      </w:r>
      <w:proofErr w:type="spellStart"/>
      <w:r w:rsidRPr="00095D4F">
        <w:rPr>
          <w:b/>
          <w:shd w:val="clear" w:color="auto" w:fill="EFEFEF"/>
          <w:lang w:val="en-US"/>
        </w:rPr>
        <w:t>election_types.json</w:t>
      </w:r>
      <w:proofErr w:type="spellEnd"/>
      <w:r w:rsidRPr="00095D4F">
        <w:rPr>
          <w:lang w:val="en-US"/>
        </w:rPr>
        <w:t xml:space="preserve"> </w:t>
      </w:r>
      <w:r w:rsidRPr="002B5D31">
        <w:t>в</w:t>
      </w:r>
      <w:r w:rsidRPr="00095D4F">
        <w:rPr>
          <w:lang w:val="en-US"/>
        </w:rPr>
        <w:t xml:space="preserve"> </w:t>
      </w:r>
      <w:r w:rsidRPr="002B5D31">
        <w:t>папке</w:t>
      </w:r>
      <w:r w:rsidRPr="00095D4F">
        <w:rPr>
          <w:lang w:val="en-US"/>
        </w:rPr>
        <w:t xml:space="preserve"> </w:t>
      </w:r>
      <w:r w:rsidRPr="00095D4F">
        <w:rPr>
          <w:b/>
          <w:shd w:val="clear" w:color="auto" w:fill="EFEFEF"/>
          <w:lang w:val="en-US"/>
        </w:rPr>
        <w:t>content / data</w:t>
      </w:r>
      <w:r w:rsidRPr="00095D4F">
        <w:rPr>
          <w:lang w:val="en-US"/>
        </w:rPr>
        <w:t>;</w:t>
      </w:r>
    </w:p>
    <w:p w14:paraId="6FDA2A98" w14:textId="7CE8E782" w:rsidR="001C75E3" w:rsidRPr="00095D4F" w:rsidRDefault="001C75E3" w:rsidP="00993B7C">
      <w:pPr>
        <w:pStyle w:val="a2"/>
        <w:rPr>
          <w:lang w:val="en-US"/>
        </w:rPr>
      </w:pPr>
      <w:r w:rsidRPr="002B5D31">
        <w:t>перечень</w:t>
      </w:r>
      <w:r w:rsidRPr="00095D4F">
        <w:rPr>
          <w:lang w:val="en-US"/>
        </w:rPr>
        <w:t xml:space="preserve"> </w:t>
      </w:r>
      <w:r w:rsidRPr="002B5D31">
        <w:t>сторонних</w:t>
      </w:r>
      <w:r w:rsidRPr="00095D4F">
        <w:rPr>
          <w:lang w:val="en-US"/>
        </w:rPr>
        <w:t xml:space="preserve"> </w:t>
      </w:r>
      <w:r w:rsidRPr="002B5D31">
        <w:t>программ</w:t>
      </w:r>
      <w:r w:rsidRPr="00095D4F">
        <w:rPr>
          <w:lang w:val="en-US"/>
        </w:rPr>
        <w:t xml:space="preserve">: </w:t>
      </w:r>
      <w:r w:rsidRPr="002B5D31">
        <w:t>файл</w:t>
      </w:r>
      <w:r w:rsidR="00993B7C" w:rsidRPr="00095D4F">
        <w:rPr>
          <w:lang w:val="en-US"/>
        </w:rPr>
        <w:t xml:space="preserve"> </w:t>
      </w:r>
      <w:proofErr w:type="spellStart"/>
      <w:r w:rsidRPr="00095D4F">
        <w:rPr>
          <w:b/>
          <w:shd w:val="clear" w:color="auto" w:fill="EFEFEF"/>
          <w:lang w:val="en-US"/>
        </w:rPr>
        <w:t>external_programs.json</w:t>
      </w:r>
      <w:proofErr w:type="spellEnd"/>
      <w:r w:rsidRPr="00095D4F">
        <w:rPr>
          <w:lang w:val="en-US"/>
        </w:rPr>
        <w:t xml:space="preserve"> </w:t>
      </w:r>
      <w:r w:rsidRPr="002B5D31">
        <w:t>в</w:t>
      </w:r>
      <w:r w:rsidRPr="00095D4F">
        <w:rPr>
          <w:lang w:val="en-US"/>
        </w:rPr>
        <w:t xml:space="preserve"> </w:t>
      </w:r>
      <w:r w:rsidRPr="002B5D31">
        <w:t>папке</w:t>
      </w:r>
      <w:r w:rsidRPr="00095D4F">
        <w:rPr>
          <w:lang w:val="en-US"/>
        </w:rPr>
        <w:t xml:space="preserve"> </w:t>
      </w:r>
      <w:r w:rsidRPr="00095D4F">
        <w:rPr>
          <w:b/>
          <w:shd w:val="clear" w:color="auto" w:fill="EFEFEF"/>
          <w:lang w:val="en-US"/>
        </w:rPr>
        <w:t>content / data</w:t>
      </w:r>
      <w:r w:rsidRPr="00095D4F">
        <w:rPr>
          <w:lang w:val="en-US"/>
        </w:rPr>
        <w:t>.</w:t>
      </w:r>
    </w:p>
    <w:p w14:paraId="1FA0FCB0" w14:textId="227C3BE7" w:rsidR="001C75E3" w:rsidRPr="002B5D31" w:rsidRDefault="001C75E3" w:rsidP="009A4F53">
      <w:pPr>
        <w:pStyle w:val="30"/>
      </w:pPr>
      <w:bookmarkStart w:id="87" w:name="_Toc14436392"/>
      <w:bookmarkStart w:id="88" w:name="_Toc57991517"/>
      <w:r w:rsidRPr="002B5D31">
        <w:t>Редактирование справочник</w:t>
      </w:r>
      <w:bookmarkEnd w:id="87"/>
      <w:r w:rsidR="00B87738">
        <w:t>ов</w:t>
      </w:r>
      <w:bookmarkEnd w:id="88"/>
    </w:p>
    <w:p w14:paraId="7E0A9BF7" w14:textId="58511820" w:rsidR="001C75E3" w:rsidRDefault="00615556" w:rsidP="00993B7C">
      <w:r w:rsidRPr="002B5D31">
        <w:t>Для редактирования справочника о</w:t>
      </w:r>
      <w:r w:rsidR="001C75E3" w:rsidRPr="002B5D31">
        <w:t>ткройте файл справочника средствами операционной системы.</w:t>
      </w:r>
    </w:p>
    <w:p w14:paraId="1312D959" w14:textId="14642A09" w:rsidR="00B87738" w:rsidRPr="00B87738" w:rsidRDefault="00B87738" w:rsidP="00B87738">
      <w:pPr>
        <w:pStyle w:val="41"/>
      </w:pPr>
      <w:r w:rsidRPr="00B87738">
        <w:lastRenderedPageBreak/>
        <w:t xml:space="preserve">Редактирование справочника </w:t>
      </w:r>
      <w:proofErr w:type="spellStart"/>
      <w:r w:rsidRPr="00B87738">
        <w:rPr>
          <w:lang w:val="en-US"/>
        </w:rPr>
        <w:t>document_categories</w:t>
      </w:r>
      <w:proofErr w:type="spellEnd"/>
    </w:p>
    <w:p w14:paraId="2E804723" w14:textId="7DD9F056" w:rsidR="001C75E3" w:rsidRPr="002B5D31" w:rsidRDefault="00B87738" w:rsidP="00615556">
      <w:pPr>
        <w:keepNext/>
      </w:pPr>
      <w:r>
        <w:t>Ф</w:t>
      </w:r>
      <w:r w:rsidR="00615556" w:rsidRPr="002B5D31">
        <w:t xml:space="preserve">айл справочника </w:t>
      </w:r>
      <w:proofErr w:type="spellStart"/>
      <w:r w:rsidR="00615556" w:rsidRPr="002B5D31">
        <w:rPr>
          <w:b/>
          <w:bCs/>
          <w:shd w:val="clear" w:color="auto" w:fill="EFEFEF"/>
        </w:rPr>
        <w:t>document_categories</w:t>
      </w:r>
      <w:proofErr w:type="spellEnd"/>
      <w:r w:rsidR="00615556" w:rsidRPr="002B5D31">
        <w:t xml:space="preserve"> содержит идентификаторы и названия категорий документов (см. </w:t>
      </w:r>
      <w:r w:rsidR="00567D2D" w:rsidRPr="002B5D31">
        <w:fldChar w:fldCharType="begin"/>
      </w:r>
      <w:r w:rsidR="00567D2D" w:rsidRPr="002B5D31">
        <w:instrText xml:space="preserve"> REF _Ref47734535 \h </w:instrText>
      </w:r>
      <w:r w:rsidR="00567D2D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18</w:t>
      </w:r>
      <w:r w:rsidR="00567D2D" w:rsidRPr="002B5D31">
        <w:fldChar w:fldCharType="end"/>
      </w:r>
      <w:r w:rsidR="00615556" w:rsidRPr="002B5D31">
        <w:t>).</w:t>
      </w:r>
    </w:p>
    <w:p w14:paraId="0A35C656" w14:textId="4EDBBBAF" w:rsidR="001C75E3" w:rsidRPr="002B5D31" w:rsidRDefault="001B46B6" w:rsidP="00773B39">
      <w:pPr>
        <w:keepNext/>
        <w:ind w:firstLine="0"/>
        <w:jc w:val="center"/>
      </w:pPr>
      <w:r w:rsidRPr="002B5D31">
        <w:rPr>
          <w:noProof/>
        </w:rPr>
        <w:drawing>
          <wp:inline distT="114300" distB="114300" distL="114300" distR="114300" wp14:anchorId="53454D80" wp14:editId="5A89A050">
            <wp:extent cx="5939790" cy="2806700"/>
            <wp:effectExtent l="0" t="0" r="3810" b="0"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BD326" w14:textId="3D2F7137" w:rsidR="00715783" w:rsidRPr="002B5D31" w:rsidRDefault="00715783" w:rsidP="00715783">
      <w:pPr>
        <w:ind w:firstLine="0"/>
      </w:pPr>
      <w:bookmarkStart w:id="89" w:name="_Ref47734535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18</w:t>
      </w:r>
      <w:r w:rsidRPr="002B5D31">
        <w:rPr>
          <w:rStyle w:val="afff5"/>
          <w:b w:val="0"/>
          <w:szCs w:val="18"/>
        </w:rPr>
        <w:fldChar w:fldCharType="end"/>
      </w:r>
      <w:bookmarkEnd w:id="89"/>
      <w:r w:rsidR="00FC02A8" w:rsidRPr="002B5D31">
        <w:rPr>
          <w:bCs/>
          <w:szCs w:val="18"/>
        </w:rPr>
        <w:t> —</w:t>
      </w:r>
      <w:r w:rsidR="00615556" w:rsidRPr="002B5D31">
        <w:rPr>
          <w:bCs/>
          <w:szCs w:val="18"/>
        </w:rPr>
        <w:t xml:space="preserve"> Файл </w:t>
      </w:r>
      <w:proofErr w:type="spellStart"/>
      <w:r w:rsidR="00615556" w:rsidRPr="002B5D31">
        <w:rPr>
          <w:b/>
          <w:bCs/>
          <w:shd w:val="clear" w:color="auto" w:fill="EFEFEF"/>
        </w:rPr>
        <w:t>document_categories</w:t>
      </w:r>
      <w:proofErr w:type="spellEnd"/>
    </w:p>
    <w:p w14:paraId="5452A188" w14:textId="77777777" w:rsidR="00715783" w:rsidRPr="002B5D31" w:rsidRDefault="00715783" w:rsidP="00993B7C"/>
    <w:p w14:paraId="52C96E4B" w14:textId="7E910600" w:rsidR="001C75E3" w:rsidRPr="002B5D31" w:rsidRDefault="001C75E3" w:rsidP="00993B7C">
      <w:pPr>
        <w:keepNext/>
      </w:pPr>
      <w:r w:rsidRPr="002B5D31">
        <w:rPr>
          <w:color w:val="000000"/>
        </w:rPr>
        <w:t xml:space="preserve">Чтобы добавить новую категорию документа, введите новый </w:t>
      </w:r>
      <w:proofErr w:type="spellStart"/>
      <w:r w:rsidRPr="002B5D31">
        <w:rPr>
          <w:b/>
          <w:bCs/>
          <w:color w:val="000000"/>
          <w:shd w:val="clear" w:color="auto" w:fill="EFEFEF"/>
        </w:rPr>
        <w:t>id</w:t>
      </w:r>
      <w:proofErr w:type="spellEnd"/>
      <w:r w:rsidRPr="002B5D31">
        <w:rPr>
          <w:color w:val="000000"/>
        </w:rPr>
        <w:t xml:space="preserve"> категории документа и ее название</w:t>
      </w:r>
      <w:r w:rsidR="00615556" w:rsidRPr="002B5D31">
        <w:rPr>
          <w:color w:val="000000"/>
        </w:rPr>
        <w:t xml:space="preserve"> (см. </w:t>
      </w:r>
      <w:r w:rsidR="00567D2D" w:rsidRPr="002B5D31">
        <w:rPr>
          <w:color w:val="000000"/>
        </w:rPr>
        <w:fldChar w:fldCharType="begin"/>
      </w:r>
      <w:r w:rsidR="00567D2D" w:rsidRPr="002B5D31">
        <w:rPr>
          <w:color w:val="000000"/>
        </w:rPr>
        <w:instrText xml:space="preserve"> REF _Ref47734541 \h </w:instrText>
      </w:r>
      <w:r w:rsidR="00567D2D" w:rsidRPr="002B5D31">
        <w:rPr>
          <w:color w:val="000000"/>
        </w:rPr>
      </w:r>
      <w:r w:rsidR="00567D2D" w:rsidRPr="002B5D31">
        <w:rPr>
          <w:color w:val="000000"/>
        </w:rPr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19</w:t>
      </w:r>
      <w:r w:rsidR="00567D2D" w:rsidRPr="002B5D31">
        <w:rPr>
          <w:color w:val="000000"/>
        </w:rPr>
        <w:fldChar w:fldCharType="end"/>
      </w:r>
      <w:r w:rsidR="00615556" w:rsidRPr="002B5D31">
        <w:rPr>
          <w:color w:val="000000"/>
        </w:rPr>
        <w:t>).</w:t>
      </w:r>
    </w:p>
    <w:p w14:paraId="14991DB9" w14:textId="5EAC7E12" w:rsidR="001C75E3" w:rsidRPr="002B5D31" w:rsidRDefault="001C75E3" w:rsidP="00715783">
      <w:pPr>
        <w:ind w:firstLine="0"/>
        <w:jc w:val="center"/>
      </w:pPr>
      <w:r w:rsidRPr="002B5D31">
        <w:rPr>
          <w:noProof/>
          <w:color w:val="000000"/>
        </w:rPr>
        <w:drawing>
          <wp:inline distT="0" distB="0" distL="0" distR="0" wp14:anchorId="3A2FB60F" wp14:editId="4B6907E2">
            <wp:extent cx="4972929" cy="2684722"/>
            <wp:effectExtent l="0" t="0" r="0" b="1905"/>
            <wp:docPr id="1" name="Рисунок 1" descr="https://lh5.googleusercontent.com/TUbukwo6z8YrSsiXu2YKxZKg6IfY16HydkjGVljS_p-5rPWrRCaNC2fDRkv0SuwMrzC_GrHM3ZdwWSzMEDP8VUVvjTxJBdH5ll7D-0HFZUIqPC-ap58zsu_NtHE2mD-iPjiQbB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TUbukwo6z8YrSsiXu2YKxZKg6IfY16HydkjGVljS_p-5rPWrRCaNC2fDRkv0SuwMrzC_GrHM3ZdwWSzMEDP8VUVvjTxJBdH5ll7D-0HFZUIqPC-ap58zsu_NtHE2mD-iPjiQbBk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63" cy="26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3817" w14:textId="69ABF24D" w:rsidR="00715783" w:rsidRPr="002B5D31" w:rsidRDefault="00715783" w:rsidP="00715783">
      <w:pPr>
        <w:ind w:firstLine="0"/>
      </w:pPr>
      <w:bookmarkStart w:id="90" w:name="_Ref47734541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1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19</w:t>
      </w:r>
      <w:r w:rsidRPr="002B5D31">
        <w:rPr>
          <w:rStyle w:val="afff5"/>
          <w:b w:val="0"/>
          <w:szCs w:val="18"/>
        </w:rPr>
        <w:fldChar w:fldCharType="end"/>
      </w:r>
      <w:bookmarkEnd w:id="90"/>
      <w:r w:rsidR="00FC02A8" w:rsidRPr="002B5D31">
        <w:rPr>
          <w:bCs/>
          <w:szCs w:val="18"/>
        </w:rPr>
        <w:t> —</w:t>
      </w:r>
      <w:r w:rsidR="00615556" w:rsidRPr="002B5D31">
        <w:rPr>
          <w:bCs/>
          <w:szCs w:val="18"/>
        </w:rPr>
        <w:t xml:space="preserve"> Добавление новой записи справочника</w:t>
      </w:r>
    </w:p>
    <w:p w14:paraId="3DB00C22" w14:textId="77777777" w:rsidR="00715783" w:rsidRPr="002B5D31" w:rsidRDefault="00715783" w:rsidP="00993B7C"/>
    <w:p w14:paraId="5115F9F4" w14:textId="50165E67" w:rsidR="001C75E3" w:rsidRPr="00C85BCC" w:rsidRDefault="001C75E3" w:rsidP="00993B7C">
      <w:pPr>
        <w:rPr>
          <w:lang w:val="en-US"/>
        </w:rPr>
      </w:pPr>
      <w:r w:rsidRPr="004B5C21">
        <w:t>Сохраните</w:t>
      </w:r>
      <w:r w:rsidRPr="00C85BCC">
        <w:rPr>
          <w:lang w:val="en-US"/>
        </w:rPr>
        <w:t xml:space="preserve"> </w:t>
      </w:r>
      <w:r w:rsidRPr="004B5C21">
        <w:t>файл</w:t>
      </w:r>
      <w:r w:rsidRPr="00C85BCC">
        <w:rPr>
          <w:lang w:val="en-US"/>
        </w:rPr>
        <w:t xml:space="preserve"> </w:t>
      </w:r>
      <w:proofErr w:type="spellStart"/>
      <w:r w:rsidRPr="004B5C21">
        <w:rPr>
          <w:b/>
          <w:shd w:val="clear" w:color="auto" w:fill="EFEFEF"/>
          <w:lang w:val="en-US"/>
        </w:rPr>
        <w:t>document</w:t>
      </w:r>
      <w:r w:rsidRPr="00C85BCC">
        <w:rPr>
          <w:b/>
          <w:shd w:val="clear" w:color="auto" w:fill="EFEFEF"/>
          <w:lang w:val="en-US"/>
        </w:rPr>
        <w:t>_</w:t>
      </w:r>
      <w:r w:rsidRPr="004B5C21">
        <w:rPr>
          <w:b/>
          <w:shd w:val="clear" w:color="auto" w:fill="EFEFEF"/>
          <w:lang w:val="en-US"/>
        </w:rPr>
        <w:t>categories</w:t>
      </w:r>
      <w:r w:rsidRPr="00C85BCC">
        <w:rPr>
          <w:b/>
          <w:shd w:val="clear" w:color="auto" w:fill="EFEFEF"/>
          <w:lang w:val="en-US"/>
        </w:rPr>
        <w:t>.</w:t>
      </w:r>
      <w:r w:rsidRPr="004B5C21">
        <w:rPr>
          <w:b/>
          <w:shd w:val="clear" w:color="auto" w:fill="EFEFEF"/>
          <w:lang w:val="en-US"/>
        </w:rPr>
        <w:t>json</w:t>
      </w:r>
      <w:proofErr w:type="spellEnd"/>
      <w:r w:rsidRPr="00C85BCC">
        <w:rPr>
          <w:lang w:val="en-US"/>
        </w:rPr>
        <w:t>.</w:t>
      </w:r>
    </w:p>
    <w:p w14:paraId="271DDD9F" w14:textId="39F0BCBF" w:rsidR="00B87738" w:rsidRPr="004B5C21" w:rsidRDefault="00B87738" w:rsidP="00B87738">
      <w:pPr>
        <w:pStyle w:val="41"/>
      </w:pPr>
      <w:r w:rsidRPr="004B5C21">
        <w:lastRenderedPageBreak/>
        <w:t xml:space="preserve">Редактирование справочника </w:t>
      </w:r>
      <w:r w:rsidRPr="004B5C21">
        <w:rPr>
          <w:lang w:val="en-US"/>
        </w:rPr>
        <w:t>election</w:t>
      </w:r>
      <w:r w:rsidRPr="004B5C21">
        <w:t>_</w:t>
      </w:r>
      <w:r w:rsidRPr="004B5C21">
        <w:rPr>
          <w:lang w:val="en-US"/>
        </w:rPr>
        <w:t>settings</w:t>
      </w:r>
      <w:r w:rsidRPr="004B5C21">
        <w:t>_</w:t>
      </w:r>
      <w:r w:rsidRPr="004B5C21">
        <w:rPr>
          <w:lang w:val="en-US"/>
        </w:rPr>
        <w:t>flags</w:t>
      </w:r>
      <w:r w:rsidRPr="004B5C21">
        <w:t>.</w:t>
      </w:r>
      <w:proofErr w:type="spellStart"/>
      <w:r w:rsidRPr="004B5C21">
        <w:rPr>
          <w:lang w:val="en-US"/>
        </w:rPr>
        <w:t>json</w:t>
      </w:r>
      <w:proofErr w:type="spellEnd"/>
    </w:p>
    <w:p w14:paraId="3FCBE1B2" w14:textId="2ADF55D5" w:rsidR="00B87738" w:rsidRPr="004B5C21" w:rsidRDefault="00B87738" w:rsidP="00B87738">
      <w:pPr>
        <w:keepNext/>
      </w:pPr>
      <w:r w:rsidRPr="004B5C21">
        <w:t xml:space="preserve">Файл справочника </w:t>
      </w:r>
      <w:proofErr w:type="spellStart"/>
      <w:r w:rsidRPr="004B5C21">
        <w:rPr>
          <w:b/>
          <w:bCs/>
          <w:shd w:val="clear" w:color="auto" w:fill="EFEFEF"/>
        </w:rPr>
        <w:t>election_settings_flags.json</w:t>
      </w:r>
      <w:proofErr w:type="spellEnd"/>
      <w:r w:rsidRPr="004B5C21">
        <w:t xml:space="preserve"> содержит перечень настроек (см. </w:t>
      </w:r>
      <w:r w:rsidR="00AF276C" w:rsidRPr="004B5C21">
        <w:fldChar w:fldCharType="begin"/>
      </w:r>
      <w:r w:rsidR="00AF276C" w:rsidRPr="004B5C21">
        <w:instrText xml:space="preserve"> REF _Ref57989707 \h </w:instrText>
      </w:r>
      <w:r w:rsidR="004B5C21" w:rsidRPr="004B5C21">
        <w:instrText xml:space="preserve"> \* MERGEFORMAT </w:instrText>
      </w:r>
      <w:r w:rsidR="00AF276C" w:rsidRPr="004B5C21">
        <w:fldChar w:fldCharType="separate"/>
      </w:r>
      <w:r w:rsidR="009A06BD" w:rsidRPr="004B5C21">
        <w:rPr>
          <w:rStyle w:val="afff5"/>
          <w:b w:val="0"/>
          <w:szCs w:val="18"/>
        </w:rPr>
        <w:t>Рис</w:t>
      </w:r>
      <w:r w:rsidR="009A06BD" w:rsidRPr="004B5C21">
        <w:rPr>
          <w:rStyle w:val="afff5"/>
          <w:b w:val="0"/>
          <w:szCs w:val="18"/>
          <w:lang w:val="en-US"/>
        </w:rPr>
        <w:t>. </w:t>
      </w:r>
      <w:r w:rsidR="009A06BD">
        <w:rPr>
          <w:rStyle w:val="afff5"/>
          <w:b w:val="0"/>
          <w:szCs w:val="18"/>
          <w:lang w:val="en-US"/>
        </w:rPr>
        <w:t>20</w:t>
      </w:r>
      <w:r w:rsidR="00AF276C" w:rsidRPr="004B5C21">
        <w:fldChar w:fldCharType="end"/>
      </w:r>
      <w:r w:rsidRPr="004B5C21">
        <w:t>).</w:t>
      </w:r>
    </w:p>
    <w:p w14:paraId="0B9E47B4" w14:textId="051D0219" w:rsidR="00B87738" w:rsidRPr="004B5C21" w:rsidRDefault="00391BC2" w:rsidP="00B8773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4E61E2C" wp14:editId="44EAB199">
            <wp:extent cx="5939790" cy="5000625"/>
            <wp:effectExtent l="0" t="0" r="381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04" w:rsidRPr="00831904">
        <w:rPr>
          <w:noProof/>
        </w:rPr>
        <w:t xml:space="preserve"> </w:t>
      </w:r>
    </w:p>
    <w:p w14:paraId="5231764B" w14:textId="7FE8DCBF" w:rsidR="00B87738" w:rsidRPr="004B5C21" w:rsidRDefault="00B87738" w:rsidP="00B87738">
      <w:pPr>
        <w:ind w:firstLine="0"/>
        <w:rPr>
          <w:lang w:val="en-US"/>
        </w:rPr>
      </w:pPr>
      <w:bookmarkStart w:id="91" w:name="_Ref57989707"/>
      <w:r w:rsidRPr="004B5C21">
        <w:rPr>
          <w:rStyle w:val="afff5"/>
          <w:b w:val="0"/>
          <w:szCs w:val="18"/>
        </w:rPr>
        <w:t>Рис</w:t>
      </w:r>
      <w:r w:rsidRPr="004B5C21">
        <w:rPr>
          <w:rStyle w:val="afff5"/>
          <w:b w:val="0"/>
          <w:szCs w:val="18"/>
          <w:lang w:val="en-US"/>
        </w:rPr>
        <w:t>. </w:t>
      </w:r>
      <w:r w:rsidRPr="004B5C21">
        <w:rPr>
          <w:rStyle w:val="afff5"/>
          <w:b w:val="0"/>
          <w:szCs w:val="18"/>
        </w:rPr>
        <w:fldChar w:fldCharType="begin"/>
      </w:r>
      <w:r w:rsidRPr="004B5C21">
        <w:rPr>
          <w:rStyle w:val="afff5"/>
          <w:b w:val="0"/>
          <w:szCs w:val="18"/>
          <w:lang w:val="en-US"/>
        </w:rPr>
        <w:instrText xml:space="preserve"> SEQ </w:instrText>
      </w:r>
      <w:r w:rsidRPr="004B5C21">
        <w:rPr>
          <w:rStyle w:val="afff5"/>
          <w:b w:val="0"/>
          <w:szCs w:val="18"/>
        </w:rPr>
        <w:instrText>Рис</w:instrText>
      </w:r>
      <w:r w:rsidRPr="004B5C21">
        <w:rPr>
          <w:rStyle w:val="afff5"/>
          <w:b w:val="0"/>
          <w:szCs w:val="18"/>
          <w:lang w:val="en-US"/>
        </w:rPr>
        <w:instrText xml:space="preserve">. \* ARABIC \s 1 </w:instrText>
      </w:r>
      <w:r w:rsidRPr="004B5C2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  <w:lang w:val="en-US"/>
        </w:rPr>
        <w:t>20</w:t>
      </w:r>
      <w:r w:rsidRPr="004B5C21">
        <w:rPr>
          <w:rStyle w:val="afff5"/>
          <w:b w:val="0"/>
          <w:szCs w:val="18"/>
        </w:rPr>
        <w:fldChar w:fldCharType="end"/>
      </w:r>
      <w:bookmarkEnd w:id="91"/>
      <w:r w:rsidRPr="004B5C21">
        <w:rPr>
          <w:bCs/>
          <w:szCs w:val="18"/>
          <w:lang w:val="en-US"/>
        </w:rPr>
        <w:t xml:space="preserve"> — </w:t>
      </w:r>
      <w:r w:rsidRPr="004B5C21">
        <w:rPr>
          <w:bCs/>
          <w:szCs w:val="18"/>
        </w:rPr>
        <w:t>Файл</w:t>
      </w:r>
      <w:r w:rsidRPr="004B5C21">
        <w:rPr>
          <w:bCs/>
          <w:szCs w:val="18"/>
          <w:lang w:val="en-US"/>
        </w:rPr>
        <w:t xml:space="preserve"> </w:t>
      </w:r>
      <w:proofErr w:type="spellStart"/>
      <w:r w:rsidRPr="004B5C21">
        <w:rPr>
          <w:b/>
          <w:bCs/>
          <w:shd w:val="clear" w:color="auto" w:fill="EFEFEF"/>
          <w:lang w:val="en-US"/>
        </w:rPr>
        <w:t>election_settings_flags.json</w:t>
      </w:r>
      <w:proofErr w:type="spellEnd"/>
    </w:p>
    <w:p w14:paraId="4E93F409" w14:textId="77777777" w:rsidR="00B87738" w:rsidRPr="004B5C21" w:rsidRDefault="00B87738" w:rsidP="00B87738">
      <w:pPr>
        <w:rPr>
          <w:lang w:val="en-US"/>
        </w:rPr>
      </w:pPr>
    </w:p>
    <w:p w14:paraId="1D05E07A" w14:textId="14DFAD76" w:rsidR="00B87738" w:rsidRPr="004B5C21" w:rsidRDefault="00B87738" w:rsidP="00B87738">
      <w:pPr>
        <w:keepNext/>
      </w:pPr>
      <w:r w:rsidRPr="004B5C21">
        <w:lastRenderedPageBreak/>
        <w:t xml:space="preserve">Чтобы добавить новую </w:t>
      </w:r>
      <w:r w:rsidR="00875C29" w:rsidRPr="004B5C21">
        <w:t>настройку</w:t>
      </w:r>
      <w:r w:rsidRPr="004B5C21">
        <w:t xml:space="preserve">, введите новый </w:t>
      </w:r>
      <w:proofErr w:type="spellStart"/>
      <w:r w:rsidRPr="004B5C21">
        <w:rPr>
          <w:b/>
          <w:bCs/>
          <w:shd w:val="clear" w:color="auto" w:fill="EFEFEF"/>
        </w:rPr>
        <w:t>id</w:t>
      </w:r>
      <w:proofErr w:type="spellEnd"/>
      <w:r w:rsidRPr="004B5C21">
        <w:t xml:space="preserve"> </w:t>
      </w:r>
      <w:r w:rsidR="00875C29" w:rsidRPr="004B5C21">
        <w:t>настройки, ее тип, название, описание, а также правила ее работы</w:t>
      </w:r>
      <w:r w:rsidR="004B5C21" w:rsidRPr="004B5C21">
        <w:t xml:space="preserve"> (описание параметров файла см. в п. </w:t>
      </w:r>
      <w:r w:rsidR="004B5C21" w:rsidRPr="004B5C21">
        <w:fldChar w:fldCharType="begin"/>
      </w:r>
      <w:r w:rsidR="004B5C21" w:rsidRPr="004B5C21">
        <w:instrText xml:space="preserve"> REF _Ref48049268 \r \h  \* MERGEFORMAT </w:instrText>
      </w:r>
      <w:r w:rsidR="004B5C21" w:rsidRPr="004B5C21">
        <w:fldChar w:fldCharType="separate"/>
      </w:r>
      <w:r w:rsidR="009A06BD">
        <w:t>5.4</w:t>
      </w:r>
      <w:r w:rsidR="004B5C21" w:rsidRPr="004B5C21">
        <w:fldChar w:fldCharType="end"/>
      </w:r>
      <w:r w:rsidR="004B5C21" w:rsidRPr="004B5C21">
        <w:t>) (см. </w:t>
      </w:r>
      <w:r w:rsidR="00AF276C" w:rsidRPr="004B5C21">
        <w:fldChar w:fldCharType="begin"/>
      </w:r>
      <w:r w:rsidR="00AF276C" w:rsidRPr="004B5C21">
        <w:instrText xml:space="preserve"> REF _Ref57989715 \h </w:instrText>
      </w:r>
      <w:r w:rsidR="004B5C21" w:rsidRPr="004B5C21">
        <w:instrText xml:space="preserve"> \* MERGEFORMAT </w:instrText>
      </w:r>
      <w:r w:rsidR="00AF276C" w:rsidRPr="004B5C21">
        <w:fldChar w:fldCharType="separate"/>
      </w:r>
      <w:r w:rsidR="009A06BD" w:rsidRPr="004B5C2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szCs w:val="18"/>
        </w:rPr>
        <w:t>21</w:t>
      </w:r>
      <w:r w:rsidR="00AF276C" w:rsidRPr="004B5C21">
        <w:fldChar w:fldCharType="end"/>
      </w:r>
      <w:r w:rsidRPr="004B5C21">
        <w:t>).</w:t>
      </w:r>
    </w:p>
    <w:p w14:paraId="05816EAF" w14:textId="0B1A2AA5" w:rsidR="00B87738" w:rsidRPr="004B5C21" w:rsidRDefault="00875C29" w:rsidP="00B87738">
      <w:pPr>
        <w:ind w:firstLine="0"/>
        <w:jc w:val="center"/>
      </w:pPr>
      <w:r w:rsidRPr="004B5C21">
        <w:rPr>
          <w:noProof/>
        </w:rPr>
        <w:drawing>
          <wp:inline distT="0" distB="0" distL="0" distR="0" wp14:anchorId="05E2B591" wp14:editId="76988CCF">
            <wp:extent cx="5423095" cy="3222898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8156" cy="32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D231" w14:textId="77777777" w:rsidR="00B87738" w:rsidRPr="004B5C21" w:rsidRDefault="00B87738" w:rsidP="00B87738">
      <w:pPr>
        <w:ind w:firstLine="0"/>
      </w:pPr>
      <w:bookmarkStart w:id="92" w:name="_Ref57989715"/>
      <w:r w:rsidRPr="004B5C21">
        <w:rPr>
          <w:rStyle w:val="afff5"/>
          <w:b w:val="0"/>
          <w:szCs w:val="18"/>
        </w:rPr>
        <w:t>Рис. </w:t>
      </w:r>
      <w:r w:rsidRPr="004B5C21">
        <w:rPr>
          <w:rStyle w:val="afff5"/>
          <w:b w:val="0"/>
          <w:szCs w:val="18"/>
        </w:rPr>
        <w:fldChar w:fldCharType="begin"/>
      </w:r>
      <w:r w:rsidRPr="004B5C21">
        <w:rPr>
          <w:rStyle w:val="afff5"/>
          <w:b w:val="0"/>
          <w:szCs w:val="18"/>
        </w:rPr>
        <w:instrText xml:space="preserve"> SEQ Рис. \* ARABIC \s 1 </w:instrText>
      </w:r>
      <w:r w:rsidRPr="004B5C2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21</w:t>
      </w:r>
      <w:r w:rsidRPr="004B5C21">
        <w:rPr>
          <w:rStyle w:val="afff5"/>
          <w:b w:val="0"/>
          <w:szCs w:val="18"/>
        </w:rPr>
        <w:fldChar w:fldCharType="end"/>
      </w:r>
      <w:bookmarkEnd w:id="92"/>
      <w:r w:rsidRPr="004B5C21">
        <w:rPr>
          <w:bCs/>
          <w:szCs w:val="18"/>
        </w:rPr>
        <w:t> — Добавление новой записи справочника</w:t>
      </w:r>
    </w:p>
    <w:p w14:paraId="2FAF787E" w14:textId="77777777" w:rsidR="00B87738" w:rsidRPr="004B5C21" w:rsidRDefault="00B87738" w:rsidP="00B87738"/>
    <w:p w14:paraId="79AE59AE" w14:textId="79499D11" w:rsidR="00B87738" w:rsidRPr="00C85BCC" w:rsidRDefault="00B87738" w:rsidP="00B87738">
      <w:pPr>
        <w:rPr>
          <w:lang w:val="en-US"/>
        </w:rPr>
      </w:pPr>
      <w:r w:rsidRPr="004B5C21">
        <w:t>Сохраните</w:t>
      </w:r>
      <w:r w:rsidRPr="00C85BCC">
        <w:rPr>
          <w:lang w:val="en-US"/>
        </w:rPr>
        <w:t xml:space="preserve"> </w:t>
      </w:r>
      <w:r w:rsidRPr="004B5C21">
        <w:t>файл</w:t>
      </w:r>
      <w:r w:rsidRPr="00C85BCC">
        <w:rPr>
          <w:lang w:val="en-US"/>
        </w:rPr>
        <w:t xml:space="preserve"> </w:t>
      </w:r>
      <w:proofErr w:type="spellStart"/>
      <w:r w:rsidRPr="004B5C21">
        <w:rPr>
          <w:b/>
          <w:shd w:val="clear" w:color="auto" w:fill="EFEFEF"/>
          <w:lang w:val="en-US"/>
        </w:rPr>
        <w:t>election</w:t>
      </w:r>
      <w:r w:rsidRPr="00C85BCC">
        <w:rPr>
          <w:b/>
          <w:shd w:val="clear" w:color="auto" w:fill="EFEFEF"/>
          <w:lang w:val="en-US"/>
        </w:rPr>
        <w:t>_</w:t>
      </w:r>
      <w:r w:rsidRPr="004B5C21">
        <w:rPr>
          <w:b/>
          <w:shd w:val="clear" w:color="auto" w:fill="EFEFEF"/>
          <w:lang w:val="en-US"/>
        </w:rPr>
        <w:t>settings</w:t>
      </w:r>
      <w:r w:rsidRPr="00C85BCC">
        <w:rPr>
          <w:b/>
          <w:shd w:val="clear" w:color="auto" w:fill="EFEFEF"/>
          <w:lang w:val="en-US"/>
        </w:rPr>
        <w:t>_</w:t>
      </w:r>
      <w:r w:rsidRPr="004B5C21">
        <w:rPr>
          <w:b/>
          <w:shd w:val="clear" w:color="auto" w:fill="EFEFEF"/>
          <w:lang w:val="en-US"/>
        </w:rPr>
        <w:t>flags</w:t>
      </w:r>
      <w:r w:rsidRPr="00C85BCC">
        <w:rPr>
          <w:b/>
          <w:shd w:val="clear" w:color="auto" w:fill="EFEFEF"/>
          <w:lang w:val="en-US"/>
        </w:rPr>
        <w:t>.</w:t>
      </w:r>
      <w:r w:rsidRPr="004B5C21">
        <w:rPr>
          <w:b/>
          <w:shd w:val="clear" w:color="auto" w:fill="EFEFEF"/>
          <w:lang w:val="en-US"/>
        </w:rPr>
        <w:t>json</w:t>
      </w:r>
      <w:proofErr w:type="spellEnd"/>
      <w:r w:rsidRPr="00C85BCC">
        <w:rPr>
          <w:lang w:val="en-US"/>
        </w:rPr>
        <w:t>.</w:t>
      </w:r>
    </w:p>
    <w:p w14:paraId="214D1F9F" w14:textId="61BC99C8" w:rsidR="00B87738" w:rsidRPr="004B5C21" w:rsidRDefault="00B87738" w:rsidP="00B87738">
      <w:pPr>
        <w:pStyle w:val="41"/>
      </w:pPr>
      <w:r w:rsidRPr="004B5C21">
        <w:lastRenderedPageBreak/>
        <w:t xml:space="preserve">Редактирование справочника </w:t>
      </w:r>
      <w:proofErr w:type="spellStart"/>
      <w:r w:rsidRPr="004B5C21">
        <w:rPr>
          <w:lang w:val="en-US"/>
        </w:rPr>
        <w:t>election_types.json</w:t>
      </w:r>
      <w:proofErr w:type="spellEnd"/>
    </w:p>
    <w:p w14:paraId="26C2ED4E" w14:textId="640E34D3" w:rsidR="00B87738" w:rsidRPr="004B5C21" w:rsidRDefault="00B87738" w:rsidP="00B87738">
      <w:pPr>
        <w:keepNext/>
      </w:pPr>
      <w:r w:rsidRPr="004B5C21">
        <w:t xml:space="preserve">Файл справочника </w:t>
      </w:r>
      <w:proofErr w:type="spellStart"/>
      <w:r w:rsidRPr="004B5C21">
        <w:rPr>
          <w:b/>
          <w:bCs/>
          <w:shd w:val="clear" w:color="auto" w:fill="EFEFEF"/>
        </w:rPr>
        <w:t>election_types.json</w:t>
      </w:r>
      <w:proofErr w:type="spellEnd"/>
      <w:r w:rsidRPr="004B5C21">
        <w:t xml:space="preserve"> содержит перечень типов выборов (см. </w:t>
      </w:r>
      <w:r w:rsidR="00AF276C" w:rsidRPr="004B5C21">
        <w:fldChar w:fldCharType="begin"/>
      </w:r>
      <w:r w:rsidR="00AF276C" w:rsidRPr="004B5C21">
        <w:instrText xml:space="preserve"> REF _Ref57989724 \h </w:instrText>
      </w:r>
      <w:r w:rsidR="004B5C21" w:rsidRPr="004B5C21">
        <w:instrText xml:space="preserve"> \* MERGEFORMAT </w:instrText>
      </w:r>
      <w:r w:rsidR="00AF276C" w:rsidRPr="004B5C21">
        <w:fldChar w:fldCharType="separate"/>
      </w:r>
      <w:r w:rsidR="009A06BD" w:rsidRPr="004B5C2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szCs w:val="18"/>
        </w:rPr>
        <w:t>22</w:t>
      </w:r>
      <w:r w:rsidR="00AF276C" w:rsidRPr="004B5C21">
        <w:fldChar w:fldCharType="end"/>
      </w:r>
      <w:r w:rsidRPr="004B5C21">
        <w:t>).</w:t>
      </w:r>
    </w:p>
    <w:p w14:paraId="1F169B4F" w14:textId="4505ADF3" w:rsidR="00B87738" w:rsidRPr="004B5C21" w:rsidRDefault="00391BC2" w:rsidP="00B8773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5EF15ED" wp14:editId="0193A356">
            <wp:extent cx="4344577" cy="31337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6253"/>
                    <a:stretch/>
                  </pic:blipFill>
                  <pic:spPr bwMode="auto">
                    <a:xfrm>
                      <a:off x="0" y="0"/>
                      <a:ext cx="4356386" cy="314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0F499" w14:textId="5F502E85" w:rsidR="00B87738" w:rsidRPr="004B5C21" w:rsidRDefault="00B87738" w:rsidP="00B87738">
      <w:pPr>
        <w:ind w:firstLine="0"/>
      </w:pPr>
      <w:bookmarkStart w:id="93" w:name="_Ref57989724"/>
      <w:r w:rsidRPr="004B5C21">
        <w:rPr>
          <w:rStyle w:val="afff5"/>
          <w:b w:val="0"/>
          <w:szCs w:val="18"/>
        </w:rPr>
        <w:t>Рис. </w:t>
      </w:r>
      <w:r w:rsidRPr="004B5C21">
        <w:rPr>
          <w:rStyle w:val="afff5"/>
          <w:b w:val="0"/>
          <w:szCs w:val="18"/>
        </w:rPr>
        <w:fldChar w:fldCharType="begin"/>
      </w:r>
      <w:r w:rsidRPr="004B5C21">
        <w:rPr>
          <w:rStyle w:val="afff5"/>
          <w:b w:val="0"/>
          <w:szCs w:val="18"/>
        </w:rPr>
        <w:instrText xml:space="preserve"> SEQ Рис. \* ARABIC \s 1 </w:instrText>
      </w:r>
      <w:r w:rsidRPr="004B5C2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22</w:t>
      </w:r>
      <w:r w:rsidRPr="004B5C21">
        <w:rPr>
          <w:rStyle w:val="afff5"/>
          <w:b w:val="0"/>
          <w:szCs w:val="18"/>
        </w:rPr>
        <w:fldChar w:fldCharType="end"/>
      </w:r>
      <w:bookmarkEnd w:id="93"/>
      <w:r w:rsidRPr="004B5C21">
        <w:rPr>
          <w:bCs/>
          <w:szCs w:val="18"/>
        </w:rPr>
        <w:t xml:space="preserve"> — Файл </w:t>
      </w:r>
      <w:proofErr w:type="spellStart"/>
      <w:r w:rsidRPr="004B5C21">
        <w:rPr>
          <w:b/>
          <w:bCs/>
          <w:shd w:val="clear" w:color="auto" w:fill="EFEFEF"/>
        </w:rPr>
        <w:t>election_types.json</w:t>
      </w:r>
      <w:proofErr w:type="spellEnd"/>
    </w:p>
    <w:p w14:paraId="59C475AF" w14:textId="77777777" w:rsidR="00B87738" w:rsidRPr="004B5C21" w:rsidRDefault="00B87738" w:rsidP="00B87738"/>
    <w:p w14:paraId="60E3AE30" w14:textId="6B8B207A" w:rsidR="00B87738" w:rsidRPr="004B5C21" w:rsidRDefault="00B87738" w:rsidP="00B87738">
      <w:pPr>
        <w:keepNext/>
      </w:pPr>
      <w:r w:rsidRPr="004B5C21">
        <w:t xml:space="preserve">Чтобы добавить </w:t>
      </w:r>
      <w:r w:rsidR="00875C29" w:rsidRPr="004B5C21">
        <w:t>новый тип выборов</w:t>
      </w:r>
      <w:r w:rsidRPr="004B5C21">
        <w:t xml:space="preserve">, введите новый </w:t>
      </w:r>
      <w:proofErr w:type="spellStart"/>
      <w:r w:rsidRPr="004B5C21">
        <w:rPr>
          <w:b/>
          <w:bCs/>
          <w:shd w:val="clear" w:color="auto" w:fill="EFEFEF"/>
        </w:rPr>
        <w:t>id</w:t>
      </w:r>
      <w:proofErr w:type="spellEnd"/>
      <w:r w:rsidRPr="004B5C21">
        <w:t xml:space="preserve"> </w:t>
      </w:r>
      <w:r w:rsidR="00875C29" w:rsidRPr="004B5C21">
        <w:t>типа выборов, его название и соответствующие ему настройки</w:t>
      </w:r>
      <w:r w:rsidRPr="004B5C21">
        <w:t xml:space="preserve"> </w:t>
      </w:r>
      <w:r w:rsidR="004B5C21" w:rsidRPr="004B5C21">
        <w:t>(описание параметров файла см. в п. </w:t>
      </w:r>
      <w:r w:rsidR="004B5C21" w:rsidRPr="004B5C21">
        <w:fldChar w:fldCharType="begin"/>
      </w:r>
      <w:r w:rsidR="004B5C21" w:rsidRPr="004B5C21">
        <w:instrText xml:space="preserve"> REF _Ref57991318 \r \h  \* MERGEFORMAT </w:instrText>
      </w:r>
      <w:r w:rsidR="004B5C21" w:rsidRPr="004B5C21">
        <w:fldChar w:fldCharType="separate"/>
      </w:r>
      <w:r w:rsidR="009A06BD">
        <w:t>5.5</w:t>
      </w:r>
      <w:r w:rsidR="004B5C21" w:rsidRPr="004B5C21">
        <w:fldChar w:fldCharType="end"/>
      </w:r>
      <w:r w:rsidR="004B5C21" w:rsidRPr="004B5C21">
        <w:t xml:space="preserve">) </w:t>
      </w:r>
      <w:r w:rsidRPr="004B5C21">
        <w:t xml:space="preserve">(см. </w:t>
      </w:r>
      <w:r w:rsidR="00AF276C" w:rsidRPr="004B5C21">
        <w:fldChar w:fldCharType="begin"/>
      </w:r>
      <w:r w:rsidR="00AF276C" w:rsidRPr="004B5C21">
        <w:instrText xml:space="preserve"> REF _Ref57989731 \h </w:instrText>
      </w:r>
      <w:r w:rsidR="004B5C21" w:rsidRPr="004B5C21">
        <w:instrText xml:space="preserve"> \* MERGEFORMAT </w:instrText>
      </w:r>
      <w:r w:rsidR="00AF276C" w:rsidRPr="004B5C21">
        <w:fldChar w:fldCharType="separate"/>
      </w:r>
      <w:r w:rsidR="009A06BD" w:rsidRPr="004B5C2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szCs w:val="18"/>
        </w:rPr>
        <w:t>23</w:t>
      </w:r>
      <w:r w:rsidR="00AF276C" w:rsidRPr="004B5C21">
        <w:fldChar w:fldCharType="end"/>
      </w:r>
      <w:r w:rsidRPr="004B5C21">
        <w:t>).</w:t>
      </w:r>
    </w:p>
    <w:p w14:paraId="199E4BB2" w14:textId="7D8D3CC3" w:rsidR="00B87738" w:rsidRPr="004B5C21" w:rsidRDefault="00875C29" w:rsidP="00B87738">
      <w:pPr>
        <w:ind w:firstLine="0"/>
        <w:jc w:val="center"/>
      </w:pPr>
      <w:r w:rsidRPr="004B5C21">
        <w:rPr>
          <w:noProof/>
        </w:rPr>
        <w:drawing>
          <wp:inline distT="0" distB="0" distL="0" distR="0" wp14:anchorId="2E610797" wp14:editId="2297F247">
            <wp:extent cx="3404381" cy="2823233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1342" cy="283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A07D" w14:textId="77777777" w:rsidR="00B87738" w:rsidRPr="004B5C21" w:rsidRDefault="00B87738" w:rsidP="00B87738">
      <w:pPr>
        <w:ind w:firstLine="0"/>
      </w:pPr>
      <w:bookmarkStart w:id="94" w:name="_Ref57989731"/>
      <w:r w:rsidRPr="004B5C21">
        <w:rPr>
          <w:rStyle w:val="afff5"/>
          <w:b w:val="0"/>
          <w:szCs w:val="18"/>
        </w:rPr>
        <w:t>Рис. </w:t>
      </w:r>
      <w:r w:rsidRPr="004B5C21">
        <w:rPr>
          <w:rStyle w:val="afff5"/>
          <w:b w:val="0"/>
          <w:szCs w:val="18"/>
        </w:rPr>
        <w:fldChar w:fldCharType="begin"/>
      </w:r>
      <w:r w:rsidRPr="004B5C21">
        <w:rPr>
          <w:rStyle w:val="afff5"/>
          <w:b w:val="0"/>
          <w:szCs w:val="18"/>
        </w:rPr>
        <w:instrText xml:space="preserve"> SEQ Рис. \* ARABIC \s 1 </w:instrText>
      </w:r>
      <w:r w:rsidRPr="004B5C2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23</w:t>
      </w:r>
      <w:r w:rsidRPr="004B5C21">
        <w:rPr>
          <w:rStyle w:val="afff5"/>
          <w:b w:val="0"/>
          <w:szCs w:val="18"/>
        </w:rPr>
        <w:fldChar w:fldCharType="end"/>
      </w:r>
      <w:bookmarkEnd w:id="94"/>
      <w:r w:rsidRPr="004B5C21">
        <w:rPr>
          <w:bCs/>
          <w:szCs w:val="18"/>
        </w:rPr>
        <w:t> — Добавление новой записи справочника</w:t>
      </w:r>
    </w:p>
    <w:p w14:paraId="407BB76C" w14:textId="77777777" w:rsidR="00B87738" w:rsidRPr="004B5C21" w:rsidRDefault="00B87738" w:rsidP="00B87738"/>
    <w:p w14:paraId="6538862B" w14:textId="5788E10C" w:rsidR="00B87738" w:rsidRPr="00C85BCC" w:rsidRDefault="00B87738" w:rsidP="00B87738">
      <w:pPr>
        <w:rPr>
          <w:lang w:val="en-US"/>
        </w:rPr>
      </w:pPr>
      <w:r w:rsidRPr="004B5C21">
        <w:t>Сохраните</w:t>
      </w:r>
      <w:r w:rsidRPr="00C85BCC">
        <w:rPr>
          <w:lang w:val="en-US"/>
        </w:rPr>
        <w:t xml:space="preserve"> </w:t>
      </w:r>
      <w:r w:rsidRPr="004B5C21">
        <w:t>файл</w:t>
      </w:r>
      <w:r w:rsidRPr="00C85BCC">
        <w:rPr>
          <w:lang w:val="en-US"/>
        </w:rPr>
        <w:t xml:space="preserve"> </w:t>
      </w:r>
      <w:proofErr w:type="spellStart"/>
      <w:r w:rsidRPr="004B5C21">
        <w:rPr>
          <w:b/>
          <w:shd w:val="clear" w:color="auto" w:fill="EFEFEF"/>
          <w:lang w:val="en-US"/>
        </w:rPr>
        <w:t>election</w:t>
      </w:r>
      <w:r w:rsidRPr="00C85BCC">
        <w:rPr>
          <w:b/>
          <w:shd w:val="clear" w:color="auto" w:fill="EFEFEF"/>
          <w:lang w:val="en-US"/>
        </w:rPr>
        <w:t>_</w:t>
      </w:r>
      <w:r w:rsidRPr="004B5C21">
        <w:rPr>
          <w:b/>
          <w:shd w:val="clear" w:color="auto" w:fill="EFEFEF"/>
          <w:lang w:val="en-US"/>
        </w:rPr>
        <w:t>types</w:t>
      </w:r>
      <w:r w:rsidRPr="00C85BCC">
        <w:rPr>
          <w:b/>
          <w:shd w:val="clear" w:color="auto" w:fill="EFEFEF"/>
          <w:lang w:val="en-US"/>
        </w:rPr>
        <w:t>.</w:t>
      </w:r>
      <w:r w:rsidRPr="004B5C21">
        <w:rPr>
          <w:b/>
          <w:shd w:val="clear" w:color="auto" w:fill="EFEFEF"/>
          <w:lang w:val="en-US"/>
        </w:rPr>
        <w:t>json</w:t>
      </w:r>
      <w:proofErr w:type="spellEnd"/>
      <w:r w:rsidRPr="00C85BCC">
        <w:rPr>
          <w:lang w:val="en-US"/>
        </w:rPr>
        <w:t>.</w:t>
      </w:r>
    </w:p>
    <w:p w14:paraId="3EBB4FAD" w14:textId="67AD3E97" w:rsidR="00B87738" w:rsidRPr="004B5C21" w:rsidRDefault="00B87738" w:rsidP="00B87738">
      <w:pPr>
        <w:pStyle w:val="41"/>
      </w:pPr>
      <w:r w:rsidRPr="004B5C21">
        <w:lastRenderedPageBreak/>
        <w:t xml:space="preserve">Редактирование справочника </w:t>
      </w:r>
      <w:r w:rsidRPr="004B5C21">
        <w:rPr>
          <w:lang w:val="en-US"/>
        </w:rPr>
        <w:t>external</w:t>
      </w:r>
      <w:r w:rsidRPr="004B5C21">
        <w:t>_</w:t>
      </w:r>
      <w:r w:rsidRPr="004B5C21">
        <w:rPr>
          <w:lang w:val="en-US"/>
        </w:rPr>
        <w:t>programs</w:t>
      </w:r>
      <w:r w:rsidRPr="004B5C21">
        <w:t>.</w:t>
      </w:r>
      <w:proofErr w:type="spellStart"/>
      <w:r w:rsidRPr="004B5C21">
        <w:rPr>
          <w:lang w:val="en-US"/>
        </w:rPr>
        <w:t>json</w:t>
      </w:r>
      <w:proofErr w:type="spellEnd"/>
    </w:p>
    <w:p w14:paraId="32EC7F75" w14:textId="5369E2AD" w:rsidR="00B87738" w:rsidRPr="004B5C21" w:rsidRDefault="00B87738" w:rsidP="00B87738">
      <w:pPr>
        <w:keepNext/>
      </w:pPr>
      <w:r w:rsidRPr="004B5C21">
        <w:t xml:space="preserve">Файл справочника </w:t>
      </w:r>
      <w:proofErr w:type="spellStart"/>
      <w:r w:rsidRPr="004B5C21">
        <w:rPr>
          <w:b/>
          <w:bCs/>
          <w:shd w:val="clear" w:color="auto" w:fill="EFEFEF"/>
        </w:rPr>
        <w:t>external_programs.json</w:t>
      </w:r>
      <w:proofErr w:type="spellEnd"/>
      <w:r w:rsidRPr="004B5C21">
        <w:t xml:space="preserve"> содержит перечень сторонних программ (см. </w:t>
      </w:r>
      <w:r w:rsidR="00AF276C" w:rsidRPr="004B5C21">
        <w:fldChar w:fldCharType="begin"/>
      </w:r>
      <w:r w:rsidR="00AF276C" w:rsidRPr="004B5C21">
        <w:instrText xml:space="preserve"> REF _Ref57989740 \h </w:instrText>
      </w:r>
      <w:r w:rsidR="004B5C21" w:rsidRPr="004B5C21">
        <w:instrText xml:space="preserve"> \* MERGEFORMAT </w:instrText>
      </w:r>
      <w:r w:rsidR="00AF276C" w:rsidRPr="004B5C21">
        <w:fldChar w:fldCharType="separate"/>
      </w:r>
      <w:r w:rsidR="009A06BD" w:rsidRPr="004B5C21">
        <w:rPr>
          <w:rStyle w:val="afff5"/>
          <w:b w:val="0"/>
          <w:szCs w:val="18"/>
        </w:rPr>
        <w:t>Рис</w:t>
      </w:r>
      <w:r w:rsidR="009A06BD" w:rsidRPr="004B5C21">
        <w:rPr>
          <w:rStyle w:val="afff5"/>
          <w:b w:val="0"/>
          <w:szCs w:val="18"/>
          <w:lang w:val="en-US"/>
        </w:rPr>
        <w:t>. </w:t>
      </w:r>
      <w:r w:rsidR="009A06BD">
        <w:rPr>
          <w:rStyle w:val="afff5"/>
          <w:b w:val="0"/>
          <w:szCs w:val="18"/>
          <w:lang w:val="en-US"/>
        </w:rPr>
        <w:t>24</w:t>
      </w:r>
      <w:r w:rsidR="00AF276C" w:rsidRPr="004B5C21">
        <w:fldChar w:fldCharType="end"/>
      </w:r>
      <w:r w:rsidRPr="004B5C21">
        <w:t>).</w:t>
      </w:r>
    </w:p>
    <w:p w14:paraId="35E27CA7" w14:textId="48E62351" w:rsidR="00B87738" w:rsidRPr="004B5C21" w:rsidRDefault="00875C29" w:rsidP="00B87738">
      <w:pPr>
        <w:keepNext/>
        <w:ind w:firstLine="0"/>
        <w:jc w:val="center"/>
      </w:pPr>
      <w:r w:rsidRPr="004B5C21">
        <w:rPr>
          <w:noProof/>
        </w:rPr>
        <w:drawing>
          <wp:inline distT="0" distB="0" distL="0" distR="0" wp14:anchorId="3FE5C845" wp14:editId="02486FDA">
            <wp:extent cx="5939790" cy="1547938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4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E1A4" w14:textId="2229A29B" w:rsidR="00B87738" w:rsidRPr="009A06BD" w:rsidRDefault="00B87738" w:rsidP="00B87738">
      <w:pPr>
        <w:ind w:firstLine="0"/>
      </w:pPr>
      <w:bookmarkStart w:id="95" w:name="_Ref57989740"/>
      <w:r w:rsidRPr="004B5C21">
        <w:rPr>
          <w:rStyle w:val="afff5"/>
          <w:b w:val="0"/>
          <w:szCs w:val="18"/>
        </w:rPr>
        <w:t>Рис</w:t>
      </w:r>
      <w:r w:rsidRPr="009A06BD">
        <w:rPr>
          <w:rStyle w:val="afff5"/>
          <w:b w:val="0"/>
          <w:szCs w:val="18"/>
        </w:rPr>
        <w:t>.</w:t>
      </w:r>
      <w:r w:rsidRPr="004B5C21">
        <w:rPr>
          <w:rStyle w:val="afff5"/>
          <w:b w:val="0"/>
          <w:szCs w:val="18"/>
          <w:lang w:val="en-US"/>
        </w:rPr>
        <w:t> </w:t>
      </w:r>
      <w:r w:rsidRPr="004B5C21">
        <w:rPr>
          <w:rStyle w:val="afff5"/>
          <w:b w:val="0"/>
          <w:szCs w:val="18"/>
        </w:rPr>
        <w:fldChar w:fldCharType="begin"/>
      </w:r>
      <w:r w:rsidRPr="009A06BD">
        <w:rPr>
          <w:rStyle w:val="afff5"/>
          <w:b w:val="0"/>
          <w:szCs w:val="18"/>
        </w:rPr>
        <w:instrText xml:space="preserve"> </w:instrText>
      </w:r>
      <w:r w:rsidRPr="004B5C21">
        <w:rPr>
          <w:rStyle w:val="afff5"/>
          <w:b w:val="0"/>
          <w:szCs w:val="18"/>
          <w:lang w:val="en-US"/>
        </w:rPr>
        <w:instrText>SEQ</w:instrText>
      </w:r>
      <w:r w:rsidRPr="009A06BD">
        <w:rPr>
          <w:rStyle w:val="afff5"/>
          <w:b w:val="0"/>
          <w:szCs w:val="18"/>
        </w:rPr>
        <w:instrText xml:space="preserve"> </w:instrText>
      </w:r>
      <w:r w:rsidRPr="004B5C21">
        <w:rPr>
          <w:rStyle w:val="afff5"/>
          <w:b w:val="0"/>
          <w:szCs w:val="18"/>
        </w:rPr>
        <w:instrText>Рис</w:instrText>
      </w:r>
      <w:r w:rsidRPr="009A06BD">
        <w:rPr>
          <w:rStyle w:val="afff5"/>
          <w:b w:val="0"/>
          <w:szCs w:val="18"/>
        </w:rPr>
        <w:instrText xml:space="preserve">. \* </w:instrText>
      </w:r>
      <w:r w:rsidRPr="004B5C21">
        <w:rPr>
          <w:rStyle w:val="afff5"/>
          <w:b w:val="0"/>
          <w:szCs w:val="18"/>
          <w:lang w:val="en-US"/>
        </w:rPr>
        <w:instrText>ARABIC</w:instrText>
      </w:r>
      <w:r w:rsidRPr="009A06BD">
        <w:rPr>
          <w:rStyle w:val="afff5"/>
          <w:b w:val="0"/>
          <w:szCs w:val="18"/>
        </w:rPr>
        <w:instrText xml:space="preserve"> \</w:instrText>
      </w:r>
      <w:r w:rsidRPr="004B5C21">
        <w:rPr>
          <w:rStyle w:val="afff5"/>
          <w:b w:val="0"/>
          <w:szCs w:val="18"/>
          <w:lang w:val="en-US"/>
        </w:rPr>
        <w:instrText>s</w:instrText>
      </w:r>
      <w:r w:rsidRPr="009A06BD">
        <w:rPr>
          <w:rStyle w:val="afff5"/>
          <w:b w:val="0"/>
          <w:szCs w:val="18"/>
        </w:rPr>
        <w:instrText xml:space="preserve"> 1 </w:instrText>
      </w:r>
      <w:r w:rsidRPr="004B5C21">
        <w:rPr>
          <w:rStyle w:val="afff5"/>
          <w:b w:val="0"/>
          <w:szCs w:val="18"/>
        </w:rPr>
        <w:fldChar w:fldCharType="separate"/>
      </w:r>
      <w:r w:rsidR="009A06BD" w:rsidRPr="009A06BD">
        <w:rPr>
          <w:rStyle w:val="afff5"/>
          <w:b w:val="0"/>
          <w:noProof/>
          <w:szCs w:val="18"/>
        </w:rPr>
        <w:t>24</w:t>
      </w:r>
      <w:r w:rsidRPr="004B5C21">
        <w:rPr>
          <w:rStyle w:val="afff5"/>
          <w:b w:val="0"/>
          <w:szCs w:val="18"/>
        </w:rPr>
        <w:fldChar w:fldCharType="end"/>
      </w:r>
      <w:bookmarkEnd w:id="95"/>
      <w:r w:rsidRPr="004B5C21">
        <w:rPr>
          <w:bCs/>
          <w:szCs w:val="18"/>
          <w:lang w:val="en-US"/>
        </w:rPr>
        <w:t> </w:t>
      </w:r>
      <w:r w:rsidRPr="009A06BD">
        <w:rPr>
          <w:bCs/>
          <w:szCs w:val="18"/>
        </w:rPr>
        <w:t xml:space="preserve">— </w:t>
      </w:r>
      <w:r w:rsidRPr="004B5C21">
        <w:rPr>
          <w:bCs/>
          <w:szCs w:val="18"/>
        </w:rPr>
        <w:t>Файл</w:t>
      </w:r>
      <w:r w:rsidRPr="009A06BD">
        <w:rPr>
          <w:bCs/>
          <w:szCs w:val="18"/>
        </w:rPr>
        <w:t xml:space="preserve"> </w:t>
      </w:r>
      <w:r w:rsidRPr="004B5C21">
        <w:rPr>
          <w:b/>
          <w:bCs/>
          <w:shd w:val="clear" w:color="auto" w:fill="EFEFEF"/>
          <w:lang w:val="en-US"/>
        </w:rPr>
        <w:t>external</w:t>
      </w:r>
      <w:r w:rsidRPr="009A06BD">
        <w:rPr>
          <w:b/>
          <w:bCs/>
          <w:shd w:val="clear" w:color="auto" w:fill="EFEFEF"/>
        </w:rPr>
        <w:t>_</w:t>
      </w:r>
      <w:r w:rsidRPr="004B5C21">
        <w:rPr>
          <w:b/>
          <w:bCs/>
          <w:shd w:val="clear" w:color="auto" w:fill="EFEFEF"/>
          <w:lang w:val="en-US"/>
        </w:rPr>
        <w:t>programs</w:t>
      </w:r>
      <w:r w:rsidRPr="009A06BD">
        <w:rPr>
          <w:b/>
          <w:bCs/>
          <w:shd w:val="clear" w:color="auto" w:fill="EFEFEF"/>
        </w:rPr>
        <w:t>.</w:t>
      </w:r>
      <w:proofErr w:type="spellStart"/>
      <w:r w:rsidRPr="004B5C21">
        <w:rPr>
          <w:b/>
          <w:bCs/>
          <w:shd w:val="clear" w:color="auto" w:fill="EFEFEF"/>
          <w:lang w:val="en-US"/>
        </w:rPr>
        <w:t>json</w:t>
      </w:r>
      <w:proofErr w:type="spellEnd"/>
    </w:p>
    <w:p w14:paraId="1DE13BA7" w14:textId="77777777" w:rsidR="00B87738" w:rsidRPr="009A06BD" w:rsidRDefault="00B87738" w:rsidP="00B87738"/>
    <w:p w14:paraId="64BA3ECC" w14:textId="052FA87D" w:rsidR="00B87738" w:rsidRPr="004B5C21" w:rsidRDefault="00B87738" w:rsidP="00B87738">
      <w:pPr>
        <w:keepNext/>
      </w:pPr>
      <w:r w:rsidRPr="004B5C21">
        <w:t xml:space="preserve">Чтобы добавить новую </w:t>
      </w:r>
      <w:r w:rsidR="004B5C21" w:rsidRPr="004B5C21">
        <w:t>стороннюю программу</w:t>
      </w:r>
      <w:r w:rsidRPr="004B5C21">
        <w:t xml:space="preserve">, введите </w:t>
      </w:r>
      <w:r w:rsidR="004B5C21" w:rsidRPr="004B5C21">
        <w:t>ее название и параметры (описание параметров файла см. в п. </w:t>
      </w:r>
      <w:r w:rsidR="004B5C21" w:rsidRPr="004B5C21">
        <w:fldChar w:fldCharType="begin"/>
      </w:r>
      <w:r w:rsidR="004B5C21" w:rsidRPr="004B5C21">
        <w:instrText xml:space="preserve"> REF _Ref57991366 \r \h  \* MERGEFORMAT </w:instrText>
      </w:r>
      <w:r w:rsidR="004B5C21" w:rsidRPr="004B5C21">
        <w:fldChar w:fldCharType="separate"/>
      </w:r>
      <w:r w:rsidR="009A06BD">
        <w:t>5.10</w:t>
      </w:r>
      <w:r w:rsidR="004B5C21" w:rsidRPr="004B5C21">
        <w:fldChar w:fldCharType="end"/>
      </w:r>
      <w:r w:rsidR="004B5C21" w:rsidRPr="004B5C21">
        <w:t xml:space="preserve">) </w:t>
      </w:r>
      <w:r w:rsidRPr="004B5C21">
        <w:t xml:space="preserve">(см. </w:t>
      </w:r>
      <w:r w:rsidR="00AF276C" w:rsidRPr="004B5C21">
        <w:fldChar w:fldCharType="begin"/>
      </w:r>
      <w:r w:rsidR="00AF276C" w:rsidRPr="004B5C21">
        <w:instrText xml:space="preserve"> REF _Ref57989748 \h </w:instrText>
      </w:r>
      <w:r w:rsidR="004B5C21" w:rsidRPr="004B5C21">
        <w:instrText xml:space="preserve"> \* MERGEFORMAT </w:instrText>
      </w:r>
      <w:r w:rsidR="00AF276C" w:rsidRPr="004B5C21">
        <w:fldChar w:fldCharType="separate"/>
      </w:r>
      <w:r w:rsidR="009A06BD" w:rsidRPr="004B5C2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szCs w:val="18"/>
        </w:rPr>
        <w:t>25</w:t>
      </w:r>
      <w:r w:rsidR="00AF276C" w:rsidRPr="004B5C21">
        <w:fldChar w:fldCharType="end"/>
      </w:r>
      <w:r w:rsidRPr="004B5C21">
        <w:t>).</w:t>
      </w:r>
    </w:p>
    <w:p w14:paraId="5807FCBD" w14:textId="5387352A" w:rsidR="00B87738" w:rsidRPr="004B5C21" w:rsidRDefault="004B5C21" w:rsidP="00B87738">
      <w:pPr>
        <w:ind w:firstLine="0"/>
        <w:jc w:val="center"/>
      </w:pPr>
      <w:r w:rsidRPr="004B5C21">
        <w:rPr>
          <w:noProof/>
        </w:rPr>
        <w:drawing>
          <wp:inline distT="0" distB="0" distL="0" distR="0" wp14:anchorId="050F728A" wp14:editId="0BE538B2">
            <wp:extent cx="5939790" cy="1547938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4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B654" w14:textId="77777777" w:rsidR="00B87738" w:rsidRPr="004B5C21" w:rsidRDefault="00B87738" w:rsidP="00B87738">
      <w:pPr>
        <w:ind w:firstLine="0"/>
      </w:pPr>
      <w:bookmarkStart w:id="96" w:name="_Ref57989748"/>
      <w:r w:rsidRPr="004B5C21">
        <w:rPr>
          <w:rStyle w:val="afff5"/>
          <w:b w:val="0"/>
          <w:szCs w:val="18"/>
        </w:rPr>
        <w:t>Рис. </w:t>
      </w:r>
      <w:r w:rsidRPr="004B5C21">
        <w:rPr>
          <w:rStyle w:val="afff5"/>
          <w:b w:val="0"/>
          <w:szCs w:val="18"/>
        </w:rPr>
        <w:fldChar w:fldCharType="begin"/>
      </w:r>
      <w:r w:rsidRPr="004B5C21">
        <w:rPr>
          <w:rStyle w:val="afff5"/>
          <w:b w:val="0"/>
          <w:szCs w:val="18"/>
        </w:rPr>
        <w:instrText xml:space="preserve"> SEQ Рис. \* ARABIC \s 1 </w:instrText>
      </w:r>
      <w:r w:rsidRPr="004B5C2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25</w:t>
      </w:r>
      <w:r w:rsidRPr="004B5C21">
        <w:rPr>
          <w:rStyle w:val="afff5"/>
          <w:b w:val="0"/>
          <w:szCs w:val="18"/>
        </w:rPr>
        <w:fldChar w:fldCharType="end"/>
      </w:r>
      <w:bookmarkEnd w:id="96"/>
      <w:r w:rsidRPr="004B5C21">
        <w:rPr>
          <w:bCs/>
          <w:szCs w:val="18"/>
        </w:rPr>
        <w:t> — Добавление новой записи справочника</w:t>
      </w:r>
    </w:p>
    <w:p w14:paraId="1C9A7BED" w14:textId="77777777" w:rsidR="00B87738" w:rsidRPr="004B5C21" w:rsidRDefault="00B87738" w:rsidP="00B87738"/>
    <w:p w14:paraId="181B7F47" w14:textId="193F550B" w:rsidR="00B87738" w:rsidRPr="00C85BCC" w:rsidRDefault="00B87738" w:rsidP="004B5C21">
      <w:pPr>
        <w:rPr>
          <w:lang w:val="en-US"/>
        </w:rPr>
      </w:pPr>
      <w:r w:rsidRPr="004B5C21">
        <w:t>Сохраните</w:t>
      </w:r>
      <w:r w:rsidRPr="00C85BCC">
        <w:rPr>
          <w:lang w:val="en-US"/>
        </w:rPr>
        <w:t xml:space="preserve"> </w:t>
      </w:r>
      <w:r w:rsidRPr="004B5C21">
        <w:t>файл</w:t>
      </w:r>
      <w:r w:rsidRPr="00C85BCC">
        <w:rPr>
          <w:lang w:val="en-US"/>
        </w:rPr>
        <w:t xml:space="preserve"> </w:t>
      </w:r>
      <w:proofErr w:type="spellStart"/>
      <w:r w:rsidRPr="004B5C21">
        <w:rPr>
          <w:b/>
          <w:shd w:val="clear" w:color="auto" w:fill="EFEFEF"/>
          <w:lang w:val="en-US"/>
        </w:rPr>
        <w:t>external</w:t>
      </w:r>
      <w:r w:rsidRPr="00C85BCC">
        <w:rPr>
          <w:b/>
          <w:shd w:val="clear" w:color="auto" w:fill="EFEFEF"/>
          <w:lang w:val="en-US"/>
        </w:rPr>
        <w:t>_</w:t>
      </w:r>
      <w:r w:rsidRPr="004B5C21">
        <w:rPr>
          <w:b/>
          <w:shd w:val="clear" w:color="auto" w:fill="EFEFEF"/>
          <w:lang w:val="en-US"/>
        </w:rPr>
        <w:t>programs</w:t>
      </w:r>
      <w:r w:rsidRPr="00C85BCC">
        <w:rPr>
          <w:b/>
          <w:shd w:val="clear" w:color="auto" w:fill="EFEFEF"/>
          <w:lang w:val="en-US"/>
        </w:rPr>
        <w:t>.</w:t>
      </w:r>
      <w:r w:rsidRPr="004B5C21">
        <w:rPr>
          <w:b/>
          <w:shd w:val="clear" w:color="auto" w:fill="EFEFEF"/>
          <w:lang w:val="en-US"/>
        </w:rPr>
        <w:t>json</w:t>
      </w:r>
      <w:proofErr w:type="spellEnd"/>
      <w:r w:rsidRPr="00C85BCC">
        <w:rPr>
          <w:lang w:val="en-US"/>
        </w:rPr>
        <w:t>.</w:t>
      </w:r>
    </w:p>
    <w:p w14:paraId="5322E4E0" w14:textId="3A47CB2F" w:rsidR="001C75E3" w:rsidRPr="002B5D31" w:rsidRDefault="001C75E3" w:rsidP="00715783">
      <w:pPr>
        <w:pStyle w:val="1"/>
      </w:pPr>
      <w:bookmarkStart w:id="97" w:name="_5fdegctjksiz" w:colFirst="0" w:colLast="0"/>
      <w:bookmarkStart w:id="98" w:name="_Toc14436393"/>
      <w:bookmarkStart w:id="99" w:name="_Toc57991518"/>
      <w:bookmarkEnd w:id="97"/>
      <w:r w:rsidRPr="002B5D31">
        <w:lastRenderedPageBreak/>
        <w:t>Входные и выходные данные</w:t>
      </w:r>
      <w:bookmarkEnd w:id="98"/>
      <w:bookmarkEnd w:id="99"/>
    </w:p>
    <w:p w14:paraId="7CB33A0A" w14:textId="10988198" w:rsidR="001C75E3" w:rsidRPr="002B5D31" w:rsidRDefault="001C75E3" w:rsidP="00993B7C">
      <w:r w:rsidRPr="002B5D31">
        <w:t xml:space="preserve">Функцией администратора ИРБ </w:t>
      </w:r>
      <w:r w:rsidR="006B4702" w:rsidRPr="002B5D31">
        <w:t xml:space="preserve">УИК </w:t>
      </w:r>
      <w:r w:rsidRPr="002B5D31">
        <w:t>являет</w:t>
      </w:r>
      <w:r w:rsidR="006B4702" w:rsidRPr="002B5D31">
        <w:t>ся формирование задач, правил и</w:t>
      </w:r>
      <w:r w:rsidRPr="002B5D31">
        <w:t xml:space="preserve"> процессов, которые будут использоваться </w:t>
      </w:r>
      <w:r w:rsidR="00402601" w:rsidRPr="002B5D31">
        <w:t>членами</w:t>
      </w:r>
      <w:r w:rsidRPr="002B5D31">
        <w:t xml:space="preserve"> УИК в рамках использования ИРБ</w:t>
      </w:r>
      <w:r w:rsidR="006B4702" w:rsidRPr="002B5D31">
        <w:t xml:space="preserve"> УИК</w:t>
      </w:r>
      <w:r w:rsidRPr="002B5D31">
        <w:t>.</w:t>
      </w:r>
    </w:p>
    <w:p w14:paraId="184B3FAE" w14:textId="58F2D410" w:rsidR="001C75E3" w:rsidRPr="002B5D31" w:rsidRDefault="001C75E3" w:rsidP="00993B7C">
      <w:r w:rsidRPr="002B5D31">
        <w:t xml:space="preserve">Задачи, правила и процессы для </w:t>
      </w:r>
      <w:r w:rsidR="00402601" w:rsidRPr="002B5D31">
        <w:t>членов</w:t>
      </w:r>
      <w:r w:rsidRPr="002B5D31">
        <w:t xml:space="preserve"> УИК формируются </w:t>
      </w:r>
      <w:r w:rsidR="006B4702" w:rsidRPr="002B5D31">
        <w:t>посредством</w:t>
      </w:r>
      <w:r w:rsidRPr="002B5D31">
        <w:t xml:space="preserve"> создани</w:t>
      </w:r>
      <w:r w:rsidR="006B4702" w:rsidRPr="002B5D31">
        <w:t>я</w:t>
      </w:r>
      <w:r w:rsidRPr="002B5D31">
        <w:t xml:space="preserve"> и </w:t>
      </w:r>
      <w:r w:rsidR="006B4702" w:rsidRPr="002B5D31">
        <w:t>размещения</w:t>
      </w:r>
      <w:r w:rsidRPr="002B5D31">
        <w:t xml:space="preserve"> JSON файлов в папке </w:t>
      </w:r>
      <w:proofErr w:type="spellStart"/>
      <w:r w:rsidR="008E6C27" w:rsidRPr="002B5D31">
        <w:rPr>
          <w:b/>
          <w:shd w:val="clear" w:color="auto" w:fill="EFEFEF"/>
        </w:rPr>
        <w:t>data</w:t>
      </w:r>
      <w:proofErr w:type="spellEnd"/>
      <w:r w:rsidRPr="002B5D31">
        <w:t xml:space="preserve"> в составе сборки ИРБ </w:t>
      </w:r>
      <w:r w:rsidR="006B4702" w:rsidRPr="002B5D31">
        <w:t xml:space="preserve">УИК </w:t>
      </w:r>
      <w:r w:rsidRPr="002B5D31">
        <w:t xml:space="preserve">по правилам, </w:t>
      </w:r>
      <w:r w:rsidR="006B4702" w:rsidRPr="002B5D31">
        <w:t>описанным</w:t>
      </w:r>
      <w:r w:rsidRPr="002B5D31">
        <w:t xml:space="preserve"> в </w:t>
      </w:r>
      <w:r w:rsidR="006B4702" w:rsidRPr="002B5D31">
        <w:t>под</w:t>
      </w:r>
      <w:r w:rsidRPr="002B5D31">
        <w:t>разделах ниже.</w:t>
      </w:r>
    </w:p>
    <w:p w14:paraId="19D6B18F" w14:textId="6F4A9440" w:rsidR="001C75E3" w:rsidRPr="002B5D31" w:rsidRDefault="001C75E3" w:rsidP="00993B7C">
      <w:pPr>
        <w:pStyle w:val="20"/>
      </w:pPr>
      <w:bookmarkStart w:id="100" w:name="_Toc14436394"/>
      <w:bookmarkStart w:id="101" w:name="_Toc57991519"/>
      <w:r w:rsidRPr="002B5D31">
        <w:t>Общие данные</w:t>
      </w:r>
      <w:bookmarkEnd w:id="100"/>
      <w:bookmarkEnd w:id="101"/>
    </w:p>
    <w:p w14:paraId="7E522025" w14:textId="60A23611" w:rsidR="006B4702" w:rsidRPr="002B5D31" w:rsidRDefault="006B4702" w:rsidP="006B4702">
      <w:r w:rsidRPr="002B5D31">
        <w:t>Общие правила создания файлов:</w:t>
      </w:r>
    </w:p>
    <w:p w14:paraId="5C668008" w14:textId="77777777" w:rsidR="001C75E3" w:rsidRPr="002B5D31" w:rsidRDefault="001C75E3" w:rsidP="00993B7C">
      <w:pPr>
        <w:pStyle w:val="a2"/>
      </w:pPr>
      <w:r w:rsidRPr="002B5D31">
        <w:t xml:space="preserve">даты и даты со временем описываются в формате ISO8601. </w:t>
      </w:r>
      <w:proofErr w:type="gramStart"/>
      <w:r w:rsidRPr="002B5D31">
        <w:t>Например</w:t>
      </w:r>
      <w:proofErr w:type="gramEnd"/>
      <w:r w:rsidRPr="002B5D31">
        <w:t>:</w:t>
      </w:r>
    </w:p>
    <w:p w14:paraId="634A9EE0" w14:textId="77777777" w:rsidR="001C75E3" w:rsidRPr="002B5D31" w:rsidRDefault="001C75E3" w:rsidP="00993B7C">
      <w:pPr>
        <w:pStyle w:val="23"/>
      </w:pPr>
      <w:r w:rsidRPr="002B5D31">
        <w:t>дата:</w:t>
      </w:r>
    </w:p>
    <w:p w14:paraId="40BDEDC3" w14:textId="707D631D" w:rsidR="001C75E3" w:rsidRPr="002B5D31" w:rsidRDefault="001C75E3" w:rsidP="00993B7C">
      <w:pPr>
        <w:pStyle w:val="33"/>
      </w:pPr>
      <w:r w:rsidRPr="002B5D31">
        <w:rPr>
          <w:b/>
          <w:shd w:val="clear" w:color="auto" w:fill="EFEFEF"/>
        </w:rPr>
        <w:t>2018-10-26</w:t>
      </w:r>
      <w:r w:rsidR="00FC02A8" w:rsidRPr="002B5D31">
        <w:t> —</w:t>
      </w:r>
      <w:r w:rsidR="00F3511C" w:rsidRPr="002B5D31">
        <w:t xml:space="preserve"> </w:t>
      </w:r>
      <w:r w:rsidRPr="002B5D31">
        <w:t>дата.</w:t>
      </w:r>
    </w:p>
    <w:p w14:paraId="51572B61" w14:textId="77777777" w:rsidR="001C75E3" w:rsidRPr="002B5D31" w:rsidRDefault="001C75E3" w:rsidP="00F3511C">
      <w:pPr>
        <w:pStyle w:val="23"/>
      </w:pPr>
      <w:r w:rsidRPr="002B5D31">
        <w:t>дата со временем:</w:t>
      </w:r>
    </w:p>
    <w:p w14:paraId="18280467" w14:textId="40896B73" w:rsidR="001C75E3" w:rsidRPr="002B5D31" w:rsidRDefault="001C75E3" w:rsidP="00F3511C">
      <w:pPr>
        <w:pStyle w:val="33"/>
      </w:pPr>
      <w:r w:rsidRPr="002B5D31">
        <w:rPr>
          <w:b/>
          <w:bCs/>
          <w:shd w:val="clear" w:color="auto" w:fill="EFEFEF"/>
        </w:rPr>
        <w:t>2018-10-26T13:18:32Z</w:t>
      </w:r>
      <w:r w:rsidR="00FC02A8" w:rsidRPr="002B5D31">
        <w:t> —</w:t>
      </w:r>
      <w:r w:rsidRPr="002B5D31">
        <w:t xml:space="preserve"> в часовом поясе UTC;</w:t>
      </w:r>
    </w:p>
    <w:p w14:paraId="523DA6ED" w14:textId="62AF3093" w:rsidR="001C75E3" w:rsidRPr="002B5D31" w:rsidRDefault="001C75E3" w:rsidP="00F3511C">
      <w:pPr>
        <w:pStyle w:val="33"/>
      </w:pPr>
      <w:r w:rsidRPr="002B5D31">
        <w:rPr>
          <w:b/>
          <w:bCs/>
          <w:shd w:val="clear" w:color="auto" w:fill="EFEFEF"/>
        </w:rPr>
        <w:t>2018-10-26T13:20:28+03:00</w:t>
      </w:r>
      <w:r w:rsidR="00FC02A8" w:rsidRPr="002B5D31">
        <w:t> —</w:t>
      </w:r>
      <w:r w:rsidRPr="002B5D31">
        <w:t xml:space="preserve"> в часовом поясе Москвы (смещение плюс 3 часа от UTC).</w:t>
      </w:r>
    </w:p>
    <w:p w14:paraId="2239C531" w14:textId="57FAA8C1" w:rsidR="001C75E3" w:rsidRPr="002B5D31" w:rsidRDefault="001C75E3" w:rsidP="00F3511C">
      <w:pPr>
        <w:pStyle w:val="a2"/>
      </w:pPr>
      <w:r w:rsidRPr="002B5D31">
        <w:t xml:space="preserve">время </w:t>
      </w:r>
      <w:r w:rsidR="006B4702" w:rsidRPr="002B5D31">
        <w:t>можно указывать несколькими способами</w:t>
      </w:r>
      <w:r w:rsidRPr="002B5D31">
        <w:t>:</w:t>
      </w:r>
    </w:p>
    <w:p w14:paraId="1D4E9C47" w14:textId="49C21F8D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22:22:22</w:t>
      </w:r>
      <w:r w:rsidR="00FC02A8" w:rsidRPr="002B5D31">
        <w:t> —</w:t>
      </w:r>
      <w:r w:rsidRPr="002B5D31">
        <w:t xml:space="preserve"> </w:t>
      </w:r>
      <w:proofErr w:type="spellStart"/>
      <w:proofErr w:type="gramStart"/>
      <w:r w:rsidRPr="002B5D31">
        <w:t>часы:минуты</w:t>
      </w:r>
      <w:proofErr w:type="gramEnd"/>
      <w:r w:rsidRPr="002B5D31">
        <w:t>:секунды</w:t>
      </w:r>
      <w:proofErr w:type="spellEnd"/>
      <w:r w:rsidRPr="002B5D31">
        <w:t xml:space="preserve">, </w:t>
      </w:r>
      <w:r w:rsidR="006B4702" w:rsidRPr="002B5D31">
        <w:t>обязательны</w:t>
      </w:r>
      <w:r w:rsidRPr="002B5D31">
        <w:t xml:space="preserve"> два знака, заполняющим символом является 0;</w:t>
      </w:r>
    </w:p>
    <w:p w14:paraId="6BCE2176" w14:textId="5F41231A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22:22</w:t>
      </w:r>
      <w:r w:rsidR="00FC02A8" w:rsidRPr="002B5D31">
        <w:t> —</w:t>
      </w:r>
      <w:r w:rsidRPr="002B5D31">
        <w:t xml:space="preserve"> </w:t>
      </w:r>
      <w:proofErr w:type="spellStart"/>
      <w:proofErr w:type="gramStart"/>
      <w:r w:rsidRPr="002B5D31">
        <w:t>часы:минуты</w:t>
      </w:r>
      <w:proofErr w:type="spellEnd"/>
      <w:proofErr w:type="gramEnd"/>
      <w:r w:rsidRPr="002B5D31">
        <w:t>;</w:t>
      </w:r>
    </w:p>
    <w:p w14:paraId="5DE6AB9E" w14:textId="6AEFDB46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22</w:t>
      </w:r>
      <w:r w:rsidR="00FC02A8" w:rsidRPr="002B5D31">
        <w:t> —</w:t>
      </w:r>
      <w:r w:rsidRPr="002B5D31">
        <w:t xml:space="preserve"> </w:t>
      </w:r>
      <w:proofErr w:type="spellStart"/>
      <w:proofErr w:type="gramStart"/>
      <w:r w:rsidRPr="002B5D31">
        <w:t>часы:минуты</w:t>
      </w:r>
      <w:proofErr w:type="spellEnd"/>
      <w:proofErr w:type="gramEnd"/>
      <w:r w:rsidRPr="002B5D31">
        <w:t>.</w:t>
      </w:r>
    </w:p>
    <w:p w14:paraId="7552C10F" w14:textId="77777777" w:rsidR="001C75E3" w:rsidRPr="002B5D31" w:rsidRDefault="001C75E3" w:rsidP="00F3511C">
      <w:pPr>
        <w:pStyle w:val="a2"/>
      </w:pPr>
      <w:r w:rsidRPr="002B5D31">
        <w:t>смещение во времени:</w:t>
      </w:r>
    </w:p>
    <w:p w14:paraId="02C5558A" w14:textId="5EB37ACE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+22:22:22</w:t>
      </w:r>
      <w:r w:rsidR="00FC02A8" w:rsidRPr="002B5D31">
        <w:t> —</w:t>
      </w:r>
      <w:r w:rsidRPr="002B5D31">
        <w:t xml:space="preserve"> +</w:t>
      </w:r>
      <w:proofErr w:type="spellStart"/>
      <w:proofErr w:type="gramStart"/>
      <w:r w:rsidRPr="002B5D31">
        <w:t>часы:минуты</w:t>
      </w:r>
      <w:proofErr w:type="gramEnd"/>
      <w:r w:rsidRPr="002B5D31">
        <w:t>:секунды</w:t>
      </w:r>
      <w:proofErr w:type="spellEnd"/>
      <w:r w:rsidRPr="002B5D31">
        <w:t xml:space="preserve"> от определенной точки;</w:t>
      </w:r>
    </w:p>
    <w:p w14:paraId="676F30A0" w14:textId="5B356AEC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+22:22</w:t>
      </w:r>
      <w:r w:rsidR="00FC02A8" w:rsidRPr="002B5D31">
        <w:t> —</w:t>
      </w:r>
      <w:r w:rsidRPr="002B5D31">
        <w:t xml:space="preserve"> +</w:t>
      </w:r>
      <w:proofErr w:type="spellStart"/>
      <w:proofErr w:type="gramStart"/>
      <w:r w:rsidRPr="002B5D31">
        <w:t>часы:минуты</w:t>
      </w:r>
      <w:proofErr w:type="spellEnd"/>
      <w:proofErr w:type="gramEnd"/>
      <w:r w:rsidRPr="002B5D31">
        <w:t xml:space="preserve"> от определенной точки;</w:t>
      </w:r>
    </w:p>
    <w:p w14:paraId="2FA94B63" w14:textId="464AEAD7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+22</w:t>
      </w:r>
      <w:r w:rsidR="00FC02A8" w:rsidRPr="002B5D31">
        <w:t> —</w:t>
      </w:r>
      <w:r w:rsidRPr="002B5D31">
        <w:t xml:space="preserve"> +часов от определенной точки;</w:t>
      </w:r>
    </w:p>
    <w:p w14:paraId="0CBDD69B" w14:textId="4267888A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-22:22:22</w:t>
      </w:r>
      <w:r w:rsidR="00FC02A8" w:rsidRPr="002B5D31">
        <w:t> —</w:t>
      </w:r>
      <w:r w:rsidRPr="002B5D31">
        <w:t xml:space="preserve"> -</w:t>
      </w:r>
      <w:proofErr w:type="spellStart"/>
      <w:proofErr w:type="gramStart"/>
      <w:r w:rsidRPr="002B5D31">
        <w:t>часы:минуты</w:t>
      </w:r>
      <w:proofErr w:type="gramEnd"/>
      <w:r w:rsidRPr="002B5D31">
        <w:t>:секунды</w:t>
      </w:r>
      <w:proofErr w:type="spellEnd"/>
      <w:r w:rsidRPr="002B5D31">
        <w:t xml:space="preserve"> от определенной точки;</w:t>
      </w:r>
    </w:p>
    <w:p w14:paraId="69DEB047" w14:textId="7D0D3EC1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-22:22</w:t>
      </w:r>
      <w:r w:rsidR="00FC02A8" w:rsidRPr="002B5D31">
        <w:t> —</w:t>
      </w:r>
      <w:r w:rsidRPr="002B5D31">
        <w:t xml:space="preserve"> -</w:t>
      </w:r>
      <w:proofErr w:type="spellStart"/>
      <w:proofErr w:type="gramStart"/>
      <w:r w:rsidRPr="002B5D31">
        <w:t>часы:минуты</w:t>
      </w:r>
      <w:proofErr w:type="spellEnd"/>
      <w:proofErr w:type="gramEnd"/>
      <w:r w:rsidRPr="002B5D31">
        <w:t xml:space="preserve"> от определенной точки;</w:t>
      </w:r>
    </w:p>
    <w:p w14:paraId="1F1D87EF" w14:textId="671AA68A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-22</w:t>
      </w:r>
      <w:r w:rsidR="00FC02A8" w:rsidRPr="002B5D31">
        <w:t> —</w:t>
      </w:r>
      <w:r w:rsidRPr="002B5D31">
        <w:t xml:space="preserve"> -часов от определенной точки;</w:t>
      </w:r>
    </w:p>
    <w:p w14:paraId="4AF4A421" w14:textId="6F373FB9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-1D</w:t>
      </w:r>
      <w:r w:rsidR="00FC02A8" w:rsidRPr="002B5D31">
        <w:t> —</w:t>
      </w:r>
      <w:r w:rsidRPr="002B5D31">
        <w:t xml:space="preserve"> -дней от определенной точки;</w:t>
      </w:r>
    </w:p>
    <w:p w14:paraId="26496AB2" w14:textId="1E69FA8A" w:rsidR="001C75E3" w:rsidRPr="002B5D31" w:rsidRDefault="001C75E3" w:rsidP="00F3511C">
      <w:pPr>
        <w:pStyle w:val="23"/>
      </w:pPr>
      <w:r w:rsidRPr="002B5D31">
        <w:rPr>
          <w:b/>
          <w:bCs/>
          <w:shd w:val="clear" w:color="auto" w:fill="EFEFEF"/>
        </w:rPr>
        <w:t>+1D</w:t>
      </w:r>
      <w:r w:rsidR="00FC02A8" w:rsidRPr="002B5D31">
        <w:t> —</w:t>
      </w:r>
      <w:r w:rsidRPr="002B5D31">
        <w:t xml:space="preserve"> +дней от определенной точки.</w:t>
      </w:r>
    </w:p>
    <w:p w14:paraId="698EE6EF" w14:textId="141460A3" w:rsidR="001C75E3" w:rsidRPr="002B5D31" w:rsidRDefault="001C75E3" w:rsidP="00F3511C">
      <w:pPr>
        <w:pStyle w:val="a2"/>
      </w:pPr>
      <w:r w:rsidRPr="002B5D31">
        <w:t xml:space="preserve">дробные числа указываются с разделителем </w:t>
      </w:r>
      <w:r w:rsidR="006B4702" w:rsidRPr="002B5D31">
        <w:t>«</w:t>
      </w:r>
      <w:r w:rsidRPr="002B5D31">
        <w:t>.</w:t>
      </w:r>
      <w:r w:rsidR="006B4702" w:rsidRPr="002B5D31">
        <w:t>»</w:t>
      </w:r>
      <w:r w:rsidRPr="002B5D31">
        <w:t xml:space="preserve"> (точка) без кавычек;</w:t>
      </w:r>
    </w:p>
    <w:p w14:paraId="2A3E487A" w14:textId="77777777" w:rsidR="001C75E3" w:rsidRPr="002B5D31" w:rsidRDefault="001C75E3" w:rsidP="00F3511C">
      <w:pPr>
        <w:pStyle w:val="a2"/>
      </w:pPr>
      <w:r w:rsidRPr="002B5D31">
        <w:lastRenderedPageBreak/>
        <w:t>целые числа указываются без кавычек;</w:t>
      </w:r>
    </w:p>
    <w:p w14:paraId="326F2825" w14:textId="77777777" w:rsidR="001C75E3" w:rsidRPr="002B5D31" w:rsidRDefault="001C75E3" w:rsidP="00F3511C">
      <w:pPr>
        <w:pStyle w:val="a2"/>
      </w:pPr>
      <w:r w:rsidRPr="002B5D31">
        <w:t>логические значения (да/нет) указываются без кавычек в виде:</w:t>
      </w:r>
    </w:p>
    <w:p w14:paraId="6D63D347" w14:textId="10660E5B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true</w:t>
      </w:r>
      <w:proofErr w:type="spellEnd"/>
      <w:r w:rsidR="00FC02A8" w:rsidRPr="002B5D31">
        <w:t> —</w:t>
      </w:r>
      <w:r w:rsidRPr="002B5D31">
        <w:t xml:space="preserve"> да;</w:t>
      </w:r>
    </w:p>
    <w:p w14:paraId="29AD41B5" w14:textId="061BBEE3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false</w:t>
      </w:r>
      <w:proofErr w:type="spellEnd"/>
      <w:r w:rsidR="00FC02A8" w:rsidRPr="002B5D31">
        <w:t> —</w:t>
      </w:r>
      <w:r w:rsidRPr="002B5D31">
        <w:t xml:space="preserve"> нет.</w:t>
      </w:r>
    </w:p>
    <w:p w14:paraId="76BE7A6B" w14:textId="1B2654B6" w:rsidR="001C75E3" w:rsidRPr="002B5D31" w:rsidRDefault="001C75E3" w:rsidP="00F3511C">
      <w:pPr>
        <w:pStyle w:val="20"/>
      </w:pPr>
      <w:bookmarkStart w:id="102" w:name="_Toc14436395"/>
      <w:bookmarkStart w:id="103" w:name="_Toc57991520"/>
      <w:r w:rsidRPr="002B5D31">
        <w:t xml:space="preserve">Данные для работы приложения в директории </w:t>
      </w:r>
      <w:proofErr w:type="spellStart"/>
      <w:r w:rsidRPr="002B5D31">
        <w:rPr>
          <w:rFonts w:eastAsia="Times New Roman"/>
          <w:bCs/>
          <w:szCs w:val="28"/>
          <w:shd w:val="clear" w:color="auto" w:fill="EFEFEF"/>
        </w:rPr>
        <w:t>data</w:t>
      </w:r>
      <w:bookmarkEnd w:id="102"/>
      <w:bookmarkEnd w:id="103"/>
      <w:proofErr w:type="spellEnd"/>
    </w:p>
    <w:p w14:paraId="046B4785" w14:textId="77777777" w:rsidR="001C75E3" w:rsidRPr="002B5D31" w:rsidRDefault="001C75E3" w:rsidP="00F3511C">
      <w:r w:rsidRPr="002B5D31">
        <w:t>Структура директории: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0E8A7CCC" w14:textId="77777777" w:rsidTr="00F3511C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A37B7B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/ data</w:t>
            </w:r>
          </w:p>
          <w:p w14:paraId="74C4E011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/ files</w:t>
            </w:r>
          </w:p>
          <w:p w14:paraId="3FD4E9D5" w14:textId="72678379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/ file1.pdf</w:t>
            </w:r>
            <w:r w:rsidR="00FC02A8" w:rsidRPr="00095D4F">
              <w:rPr>
                <w:color w:val="000000"/>
                <w:lang w:val="en-US"/>
              </w:rPr>
              <w:t> —</w:t>
            </w:r>
            <w:r w:rsidRPr="00095D4F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файл</w:t>
            </w:r>
            <w:r w:rsidRPr="00095D4F">
              <w:rPr>
                <w:color w:val="000000"/>
                <w:lang w:val="en-US"/>
              </w:rPr>
              <w:t>1</w:t>
            </w:r>
          </w:p>
          <w:p w14:paraId="661B5B61" w14:textId="0C99D79E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/ file2.pdf</w:t>
            </w:r>
            <w:r w:rsidR="00FC02A8" w:rsidRPr="00095D4F">
              <w:rPr>
                <w:color w:val="000000"/>
                <w:lang w:val="en-US"/>
              </w:rPr>
              <w:t> —</w:t>
            </w:r>
            <w:r w:rsidRPr="00095D4F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файл</w:t>
            </w:r>
            <w:r w:rsidRPr="00095D4F">
              <w:rPr>
                <w:color w:val="000000"/>
                <w:lang w:val="en-US"/>
              </w:rPr>
              <w:t>2</w:t>
            </w:r>
          </w:p>
          <w:p w14:paraId="428D919F" w14:textId="77777777" w:rsidR="001C75E3" w:rsidRPr="002B5D31" w:rsidRDefault="001C75E3" w:rsidP="00374517">
            <w:pPr>
              <w:ind w:firstLine="720"/>
            </w:pPr>
            <w:r w:rsidRPr="00095D4F">
              <w:rPr>
                <w:color w:val="000000"/>
                <w:lang w:val="en-US"/>
              </w:rPr>
              <w:t>  </w:t>
            </w:r>
            <w:r w:rsidRPr="002B5D31">
              <w:rPr>
                <w:color w:val="000000"/>
              </w:rPr>
              <w:t xml:space="preserve">/ </w:t>
            </w:r>
            <w:proofErr w:type="spellStart"/>
            <w:r w:rsidRPr="002B5D31">
              <w:rPr>
                <w:color w:val="000000"/>
              </w:rPr>
              <w:t>assets</w:t>
            </w:r>
            <w:proofErr w:type="spellEnd"/>
          </w:p>
          <w:p w14:paraId="4C18647E" w14:textId="3D66C65A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ab/>
              <w:t>/ person_small.png</w:t>
            </w:r>
            <w:r w:rsidR="00FC02A8" w:rsidRPr="002B5D31">
              <w:rPr>
                <w:color w:val="000000"/>
              </w:rPr>
              <w:t> —</w:t>
            </w:r>
            <w:r w:rsidRPr="002B5D31">
              <w:rPr>
                <w:color w:val="000000"/>
              </w:rPr>
              <w:t xml:space="preserve"> дополнительный файл изображений</w:t>
            </w:r>
          </w:p>
          <w:p w14:paraId="5ED4068B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 xml:space="preserve">  / </w:t>
            </w:r>
            <w:proofErr w:type="spellStart"/>
            <w:r w:rsidRPr="002B5D31">
              <w:rPr>
                <w:color w:val="000000"/>
              </w:rPr>
              <w:t>tasks</w:t>
            </w:r>
            <w:proofErr w:type="spellEnd"/>
          </w:p>
          <w:p w14:paraId="070BFB5C" w14:textId="2B7E7724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ab/>
              <w:t xml:space="preserve">/ </w:t>
            </w:r>
            <w:proofErr w:type="spellStart"/>
            <w:r w:rsidRPr="002B5D31">
              <w:rPr>
                <w:color w:val="000000"/>
              </w:rPr>
              <w:t>taskId.json</w:t>
            </w:r>
            <w:proofErr w:type="spellEnd"/>
            <w:r w:rsidR="00FC02A8" w:rsidRPr="002B5D31">
              <w:rPr>
                <w:color w:val="000000"/>
              </w:rPr>
              <w:t> —</w:t>
            </w:r>
            <w:r w:rsidRPr="002B5D31">
              <w:rPr>
                <w:color w:val="000000"/>
              </w:rPr>
              <w:t xml:space="preserve"> описание задачи</w:t>
            </w:r>
          </w:p>
          <w:p w14:paraId="71B6AB5F" w14:textId="736D1B11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 xml:space="preserve">  / </w:t>
            </w:r>
            <w:proofErr w:type="spellStart"/>
            <w:r w:rsidRPr="002B5D31">
              <w:rPr>
                <w:color w:val="000000"/>
              </w:rPr>
              <w:t>documents.json</w:t>
            </w:r>
            <w:proofErr w:type="spellEnd"/>
            <w:r w:rsidR="00FC02A8" w:rsidRPr="002B5D31">
              <w:rPr>
                <w:color w:val="000000"/>
              </w:rPr>
              <w:t> —</w:t>
            </w:r>
            <w:r w:rsidRPr="002B5D31">
              <w:rPr>
                <w:color w:val="000000"/>
              </w:rPr>
              <w:t xml:space="preserve"> реестр документов</w:t>
            </w:r>
          </w:p>
          <w:p w14:paraId="07D94923" w14:textId="0E5C69DB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 xml:space="preserve">  / </w:t>
            </w:r>
            <w:proofErr w:type="spellStart"/>
            <w:r w:rsidRPr="002B5D31">
              <w:rPr>
                <w:color w:val="000000"/>
              </w:rPr>
              <w:t>document_categories.json</w:t>
            </w:r>
            <w:proofErr w:type="spellEnd"/>
            <w:r w:rsidR="00FC02A8" w:rsidRPr="002B5D31">
              <w:rPr>
                <w:color w:val="000000"/>
              </w:rPr>
              <w:t> —</w:t>
            </w:r>
            <w:r w:rsidRPr="002B5D31">
              <w:rPr>
                <w:color w:val="000000"/>
              </w:rPr>
              <w:t xml:space="preserve"> реестр категорий документов</w:t>
            </w:r>
          </w:p>
          <w:p w14:paraId="6A344C9C" w14:textId="16686A6A" w:rsidR="001B46B6" w:rsidRPr="00095D4F" w:rsidRDefault="001B46B6" w:rsidP="001B46B6">
            <w:pPr>
              <w:ind w:firstLine="720"/>
              <w:rPr>
                <w:lang w:val="en-US"/>
              </w:rPr>
            </w:pPr>
            <w:r w:rsidRPr="002B5D31">
              <w:t xml:space="preserve">  </w:t>
            </w:r>
            <w:r w:rsidRPr="00095D4F">
              <w:rPr>
                <w:lang w:val="en-US"/>
              </w:rPr>
              <w:t xml:space="preserve">/ </w:t>
            </w:r>
            <w:proofErr w:type="spellStart"/>
            <w:r w:rsidRPr="00095D4F">
              <w:rPr>
                <w:lang w:val="en-US"/>
              </w:rPr>
              <w:t>election_settings_flags.json</w:t>
            </w:r>
            <w:proofErr w:type="spellEnd"/>
            <w:r w:rsidR="00FC02A8" w:rsidRPr="00095D4F">
              <w:rPr>
                <w:lang w:val="en-US"/>
              </w:rPr>
              <w:t> —</w:t>
            </w:r>
            <w:r w:rsidRPr="00095D4F">
              <w:rPr>
                <w:lang w:val="en-US"/>
              </w:rPr>
              <w:t xml:space="preserve"> </w:t>
            </w:r>
            <w:r w:rsidRPr="002B5D31">
              <w:t>перечень</w:t>
            </w:r>
            <w:r w:rsidRPr="00095D4F">
              <w:rPr>
                <w:lang w:val="en-US"/>
              </w:rPr>
              <w:t xml:space="preserve"> </w:t>
            </w:r>
            <w:r w:rsidRPr="002B5D31">
              <w:t>настроек</w:t>
            </w:r>
          </w:p>
          <w:p w14:paraId="35D76D4D" w14:textId="47B5E47C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 xml:space="preserve">  / </w:t>
            </w:r>
            <w:proofErr w:type="spellStart"/>
            <w:r w:rsidRPr="00095D4F">
              <w:rPr>
                <w:color w:val="000000"/>
                <w:lang w:val="en-US"/>
              </w:rPr>
              <w:t>election_types.json</w:t>
            </w:r>
            <w:proofErr w:type="spellEnd"/>
            <w:r w:rsidR="00FC02A8" w:rsidRPr="00095D4F">
              <w:rPr>
                <w:color w:val="000000"/>
                <w:lang w:val="en-US"/>
              </w:rPr>
              <w:t> —</w:t>
            </w:r>
            <w:r w:rsidRPr="00095D4F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реестр</w:t>
            </w:r>
            <w:r w:rsidRPr="00095D4F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типов</w:t>
            </w:r>
            <w:r w:rsidRPr="00095D4F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выборов</w:t>
            </w:r>
          </w:p>
          <w:p w14:paraId="2488F58C" w14:textId="354EC35B" w:rsidR="001C75E3" w:rsidRPr="002B5D31" w:rsidRDefault="001C75E3" w:rsidP="00374517">
            <w:pPr>
              <w:ind w:firstLine="720"/>
            </w:pPr>
            <w:r w:rsidRPr="00095D4F">
              <w:rPr>
                <w:color w:val="000000"/>
                <w:lang w:val="en-US"/>
              </w:rPr>
              <w:t>  </w:t>
            </w:r>
            <w:r w:rsidRPr="002B5D31">
              <w:rPr>
                <w:color w:val="000000"/>
              </w:rPr>
              <w:t xml:space="preserve">/ </w:t>
            </w:r>
            <w:proofErr w:type="spellStart"/>
            <w:r w:rsidRPr="002B5D31">
              <w:rPr>
                <w:color w:val="000000"/>
              </w:rPr>
              <w:t>external_programs.json</w:t>
            </w:r>
            <w:proofErr w:type="spellEnd"/>
            <w:r w:rsidR="00FC02A8" w:rsidRPr="002B5D31">
              <w:rPr>
                <w:color w:val="000000"/>
              </w:rPr>
              <w:t> —</w:t>
            </w:r>
            <w:r w:rsidRPr="002B5D31">
              <w:rPr>
                <w:color w:val="000000"/>
              </w:rPr>
              <w:t xml:space="preserve"> реестр параметров программ для запуска из приложения</w:t>
            </w:r>
          </w:p>
          <w:p w14:paraId="3540B5C8" w14:textId="6149419C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 xml:space="preserve">  / </w:t>
            </w:r>
            <w:proofErr w:type="spellStart"/>
            <w:r w:rsidRPr="002B5D31">
              <w:rPr>
                <w:color w:val="000000"/>
              </w:rPr>
              <w:t>main_process.json</w:t>
            </w:r>
            <w:proofErr w:type="spellEnd"/>
            <w:r w:rsidR="00FC02A8" w:rsidRPr="002B5D31">
              <w:rPr>
                <w:color w:val="000000"/>
              </w:rPr>
              <w:t> —</w:t>
            </w:r>
            <w:r w:rsidRPr="002B5D31">
              <w:rPr>
                <w:color w:val="000000"/>
              </w:rPr>
              <w:t xml:space="preserve"> стартовый файл с описанием процесса</w:t>
            </w:r>
          </w:p>
        </w:tc>
      </w:tr>
    </w:tbl>
    <w:p w14:paraId="10F0C9B9" w14:textId="288C8E87" w:rsidR="001C75E3" w:rsidRPr="002B5D31" w:rsidRDefault="001C75E3" w:rsidP="00F3511C">
      <w:pPr>
        <w:pStyle w:val="20"/>
      </w:pPr>
      <w:bookmarkStart w:id="104" w:name="_Toc14436396"/>
      <w:bookmarkStart w:id="105" w:name="_Ref47785977"/>
      <w:bookmarkStart w:id="106" w:name="_Toc57991521"/>
      <w:r w:rsidRPr="002B5D31">
        <w:t>Описание основного файла сценария</w:t>
      </w:r>
      <w:bookmarkEnd w:id="104"/>
      <w:bookmarkEnd w:id="105"/>
      <w:bookmarkEnd w:id="106"/>
    </w:p>
    <w:p w14:paraId="007767CC" w14:textId="4161E9B3" w:rsidR="001C75E3" w:rsidRPr="002B5D31" w:rsidRDefault="001C75E3" w:rsidP="00F3511C">
      <w:r w:rsidRPr="002B5D31">
        <w:t xml:space="preserve">Файл основного сценария имеет название </w:t>
      </w:r>
      <w:proofErr w:type="spellStart"/>
      <w:r w:rsidRPr="002B5D31">
        <w:rPr>
          <w:b/>
          <w:bCs/>
          <w:shd w:val="clear" w:color="auto" w:fill="EFEFEF"/>
        </w:rPr>
        <w:t>main_process.json</w:t>
      </w:r>
      <w:proofErr w:type="spellEnd"/>
      <w:r w:rsidRPr="002B5D31">
        <w:t xml:space="preserve"> и </w:t>
      </w:r>
      <w:r w:rsidR="0030133E" w:rsidRPr="002B5D31">
        <w:t>расположен</w:t>
      </w:r>
      <w:r w:rsidRPr="002B5D31">
        <w:t xml:space="preserve"> </w:t>
      </w:r>
      <w:r w:rsidR="0030133E" w:rsidRPr="002B5D31">
        <w:t xml:space="preserve">в </w:t>
      </w:r>
      <w:r w:rsidRPr="002B5D31">
        <w:t xml:space="preserve">папке </w:t>
      </w:r>
      <w:r w:rsidR="0030133E" w:rsidRPr="002B5D31">
        <w:t>ИРБ УИК</w:t>
      </w:r>
      <w:r w:rsidRPr="002B5D31">
        <w:t xml:space="preserve"> по адресу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</w:t>
      </w:r>
      <w:r w:rsidR="0030133E" w:rsidRPr="002B5D31">
        <w:t>.</w:t>
      </w:r>
    </w:p>
    <w:p w14:paraId="42CD68B6" w14:textId="77777777" w:rsidR="001C75E3" w:rsidRPr="002B5D31" w:rsidRDefault="001C75E3" w:rsidP="00F3511C">
      <w:r w:rsidRPr="002B5D31">
        <w:t>Формат файла: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78F0A875" w14:textId="77777777" w:rsidTr="00F3511C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6DCDE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{</w:t>
            </w:r>
          </w:p>
          <w:p w14:paraId="1CC406D2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"</w:t>
            </w:r>
            <w:proofErr w:type="spellStart"/>
            <w:r w:rsidRPr="002B5D31">
              <w:rPr>
                <w:color w:val="000000"/>
              </w:rPr>
              <w:t>name</w:t>
            </w:r>
            <w:proofErr w:type="spellEnd"/>
            <w:r w:rsidRPr="002B5D31">
              <w:rPr>
                <w:color w:val="000000"/>
              </w:rPr>
              <w:t>": "Голосование",</w:t>
            </w:r>
          </w:p>
          <w:p w14:paraId="2746556C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"</w:t>
            </w:r>
            <w:proofErr w:type="spellStart"/>
            <w:r w:rsidRPr="002B5D31">
              <w:rPr>
                <w:color w:val="000000"/>
              </w:rPr>
              <w:t>days</w:t>
            </w:r>
            <w:proofErr w:type="spellEnd"/>
            <w:r w:rsidRPr="002B5D31">
              <w:rPr>
                <w:color w:val="000000"/>
              </w:rPr>
              <w:t>": [</w:t>
            </w:r>
          </w:p>
          <w:p w14:paraId="5047CD60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ab/>
              <w:t xml:space="preserve">{...}       </w:t>
            </w:r>
            <w:r w:rsidRPr="002B5D31">
              <w:rPr>
                <w:color w:val="000000"/>
              </w:rPr>
              <w:tab/>
            </w:r>
          </w:p>
          <w:p w14:paraId="6D9EBE1B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]</w:t>
            </w:r>
            <w:r w:rsidRPr="002B5D31">
              <w:rPr>
                <w:color w:val="000000"/>
              </w:rPr>
              <w:tab/>
            </w:r>
          </w:p>
          <w:p w14:paraId="7DEFF0AA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}</w:t>
            </w:r>
          </w:p>
        </w:tc>
      </w:tr>
    </w:tbl>
    <w:p w14:paraId="6D245758" w14:textId="77777777" w:rsidR="00F3511C" w:rsidRPr="002B5D31" w:rsidRDefault="00F3511C" w:rsidP="00F3511C"/>
    <w:p w14:paraId="77513727" w14:textId="644F5C34" w:rsidR="001C75E3" w:rsidRPr="002B5D31" w:rsidRDefault="001C75E3" w:rsidP="00F3511C">
      <w:r w:rsidRPr="002B5D31">
        <w:t>Описание ключей</w:t>
      </w:r>
      <w:r w:rsidR="0030133E" w:rsidRPr="002B5D31">
        <w:t>:</w:t>
      </w:r>
    </w:p>
    <w:p w14:paraId="01BDC31D" w14:textId="5348F601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общее название сценария;</w:t>
      </w:r>
    </w:p>
    <w:p w14:paraId="67F2F165" w14:textId="2A33115D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days</w:t>
      </w:r>
      <w:proofErr w:type="spellEnd"/>
      <w:r w:rsidR="00FC02A8" w:rsidRPr="002B5D31">
        <w:t> —</w:t>
      </w:r>
      <w:r w:rsidRPr="002B5D31">
        <w:t xml:space="preserve"> описание дней в процессе.</w:t>
      </w:r>
    </w:p>
    <w:p w14:paraId="682E833D" w14:textId="77777777" w:rsidR="001C75E3" w:rsidRPr="002B5D31" w:rsidRDefault="001C75E3" w:rsidP="00F3511C">
      <w:r w:rsidRPr="002B5D31">
        <w:t xml:space="preserve">Поле </w:t>
      </w:r>
      <w:proofErr w:type="spellStart"/>
      <w:r w:rsidRPr="002B5D31">
        <w:rPr>
          <w:b/>
          <w:bCs/>
          <w:shd w:val="clear" w:color="auto" w:fill="EFEFEF"/>
        </w:rPr>
        <w:t>days</w:t>
      </w:r>
      <w:proofErr w:type="spellEnd"/>
      <w:r w:rsidRPr="002B5D31">
        <w:t xml:space="preserve"> содержит массив объектов следующей структуры: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039D2C2A" w14:textId="77777777" w:rsidTr="00F3511C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80BDAD" w14:textId="77777777" w:rsidR="006C29C4" w:rsidRPr="006C29C4" w:rsidRDefault="006C29C4" w:rsidP="006C29C4">
            <w:pPr>
              <w:ind w:firstLine="720"/>
              <w:rPr>
                <w:color w:val="000000"/>
              </w:rPr>
            </w:pPr>
            <w:r w:rsidRPr="006C29C4">
              <w:rPr>
                <w:color w:val="000000"/>
              </w:rPr>
              <w:t>{</w:t>
            </w:r>
          </w:p>
          <w:p w14:paraId="36F94414" w14:textId="77777777" w:rsidR="006C29C4" w:rsidRPr="006C29C4" w:rsidRDefault="006C29C4" w:rsidP="006C29C4">
            <w:pPr>
              <w:ind w:firstLine="720"/>
              <w:rPr>
                <w:color w:val="000000"/>
              </w:rPr>
            </w:pPr>
            <w:r w:rsidRPr="006C29C4">
              <w:rPr>
                <w:color w:val="000000"/>
              </w:rPr>
              <w:t xml:space="preserve">  "</w:t>
            </w:r>
            <w:proofErr w:type="spellStart"/>
            <w:r w:rsidRPr="006C29C4">
              <w:rPr>
                <w:color w:val="000000"/>
              </w:rPr>
              <w:t>id</w:t>
            </w:r>
            <w:proofErr w:type="spellEnd"/>
            <w:r w:rsidRPr="006C29C4">
              <w:rPr>
                <w:color w:val="000000"/>
              </w:rPr>
              <w:t>": "1",</w:t>
            </w:r>
          </w:p>
          <w:p w14:paraId="13B58FE1" w14:textId="77777777" w:rsidR="006C29C4" w:rsidRPr="006C29C4" w:rsidRDefault="006C29C4" w:rsidP="006C29C4">
            <w:pPr>
              <w:ind w:firstLine="720"/>
              <w:rPr>
                <w:color w:val="000000"/>
              </w:rPr>
            </w:pPr>
            <w:r w:rsidRPr="006C29C4">
              <w:rPr>
                <w:color w:val="000000"/>
              </w:rPr>
              <w:t xml:space="preserve">  "</w:t>
            </w:r>
            <w:proofErr w:type="spellStart"/>
            <w:r w:rsidRPr="006C29C4">
              <w:rPr>
                <w:color w:val="000000"/>
              </w:rPr>
              <w:t>name</w:t>
            </w:r>
            <w:proofErr w:type="spellEnd"/>
            <w:r w:rsidRPr="006C29C4">
              <w:rPr>
                <w:color w:val="000000"/>
              </w:rPr>
              <w:t>": "Подготовительный день",</w:t>
            </w:r>
          </w:p>
          <w:p w14:paraId="375D71B2" w14:textId="77777777" w:rsidR="006C29C4" w:rsidRPr="006C29C4" w:rsidRDefault="006C29C4" w:rsidP="006C29C4">
            <w:pPr>
              <w:ind w:firstLine="720"/>
              <w:rPr>
                <w:color w:val="000000"/>
              </w:rPr>
            </w:pPr>
            <w:r w:rsidRPr="006C29C4">
              <w:rPr>
                <w:color w:val="000000"/>
              </w:rPr>
              <w:t xml:space="preserve">  "</w:t>
            </w:r>
            <w:proofErr w:type="spellStart"/>
            <w:r w:rsidRPr="006C29C4">
              <w:rPr>
                <w:color w:val="000000"/>
              </w:rPr>
              <w:t>description</w:t>
            </w:r>
            <w:proofErr w:type="spellEnd"/>
            <w:r w:rsidRPr="006C29C4">
              <w:rPr>
                <w:color w:val="000000"/>
              </w:rPr>
              <w:t>": "Описание",</w:t>
            </w:r>
          </w:p>
          <w:p w14:paraId="16DF9408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</w:rPr>
              <w:t xml:space="preserve">  </w:t>
            </w:r>
            <w:r w:rsidRPr="006C29C4">
              <w:rPr>
                <w:color w:val="000000"/>
                <w:lang w:val="en-US"/>
              </w:rPr>
              <w:t>"offset": "-2D | -#{</w:t>
            </w:r>
            <w:proofErr w:type="spellStart"/>
            <w:r w:rsidRPr="006C29C4">
              <w:rPr>
                <w:color w:val="000000"/>
                <w:lang w:val="en-US"/>
              </w:rPr>
              <w:t>VoteDays</w:t>
            </w:r>
            <w:proofErr w:type="spellEnd"/>
            <w:r w:rsidRPr="006C29C4">
              <w:rPr>
                <w:color w:val="000000"/>
                <w:lang w:val="en-US"/>
              </w:rPr>
              <w:t xml:space="preserve"> + 2}D",</w:t>
            </w:r>
          </w:p>
          <w:p w14:paraId="1A3EACA2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</w:t>
            </w:r>
            <w:proofErr w:type="spellStart"/>
            <w:r w:rsidRPr="006C29C4">
              <w:rPr>
                <w:color w:val="000000"/>
                <w:lang w:val="en-US"/>
              </w:rPr>
              <w:t>stage_tasks</w:t>
            </w:r>
            <w:proofErr w:type="spellEnd"/>
            <w:r w:rsidRPr="006C29C4">
              <w:rPr>
                <w:color w:val="000000"/>
                <w:lang w:val="en-US"/>
              </w:rPr>
              <w:t>": {</w:t>
            </w:r>
          </w:p>
          <w:p w14:paraId="71717F64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"task01": [{"from": "-3D", "to": "-1D"}, {"from": "-5D", "to": "-4D"}],</w:t>
            </w:r>
          </w:p>
          <w:p w14:paraId="2A31168A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"task02": [{"from": "-#{</w:t>
            </w:r>
            <w:proofErr w:type="spellStart"/>
            <w:r w:rsidRPr="006C29C4">
              <w:rPr>
                <w:color w:val="000000"/>
                <w:lang w:val="en-US"/>
              </w:rPr>
              <w:t>VoteDays</w:t>
            </w:r>
            <w:proofErr w:type="spellEnd"/>
            <w:r w:rsidRPr="006C29C4">
              <w:rPr>
                <w:color w:val="000000"/>
                <w:lang w:val="en-US"/>
              </w:rPr>
              <w:t xml:space="preserve"> + 1}D", "to": "0D"}]</w:t>
            </w:r>
          </w:p>
          <w:p w14:paraId="383A85AC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},</w:t>
            </w:r>
          </w:p>
          <w:p w14:paraId="3826F3A6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</w:t>
            </w:r>
            <w:proofErr w:type="spellStart"/>
            <w:r w:rsidRPr="006C29C4">
              <w:rPr>
                <w:color w:val="000000"/>
                <w:lang w:val="en-US"/>
              </w:rPr>
              <w:t>process_tasks</w:t>
            </w:r>
            <w:proofErr w:type="spellEnd"/>
            <w:r w:rsidRPr="006C29C4">
              <w:rPr>
                <w:color w:val="000000"/>
                <w:lang w:val="en-US"/>
              </w:rPr>
              <w:t>": [</w:t>
            </w:r>
          </w:p>
          <w:p w14:paraId="495DEAD1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"task11"  </w:t>
            </w:r>
          </w:p>
          <w:p w14:paraId="330620A7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],</w:t>
            </w:r>
          </w:p>
          <w:p w14:paraId="0D1F8083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</w:t>
            </w:r>
            <w:proofErr w:type="spellStart"/>
            <w:r w:rsidRPr="006C29C4">
              <w:rPr>
                <w:color w:val="000000"/>
                <w:lang w:val="en-US"/>
              </w:rPr>
              <w:t>additional_tasks</w:t>
            </w:r>
            <w:proofErr w:type="spellEnd"/>
            <w:r w:rsidRPr="006C29C4">
              <w:rPr>
                <w:color w:val="000000"/>
                <w:lang w:val="en-US"/>
              </w:rPr>
              <w:t>": [</w:t>
            </w:r>
          </w:p>
          <w:p w14:paraId="0C91CCE7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"task21"  </w:t>
            </w:r>
          </w:p>
          <w:p w14:paraId="506E6CF2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],</w:t>
            </w:r>
          </w:p>
          <w:p w14:paraId="37564E24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"documents": [</w:t>
            </w:r>
          </w:p>
          <w:p w14:paraId="050086D6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"document1"  </w:t>
            </w:r>
          </w:p>
          <w:p w14:paraId="0041655C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]</w:t>
            </w:r>
          </w:p>
          <w:p w14:paraId="67DA34F0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>},</w:t>
            </w:r>
          </w:p>
          <w:p w14:paraId="392DD612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>{</w:t>
            </w:r>
          </w:p>
          <w:p w14:paraId="2E7A5492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"id": "2",</w:t>
            </w:r>
          </w:p>
          <w:p w14:paraId="260B2B53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"name": [</w:t>
            </w:r>
          </w:p>
          <w:p w14:paraId="1589D12B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{</w:t>
            </w:r>
          </w:p>
          <w:p w14:paraId="632A1312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"value": "</w:t>
            </w:r>
            <w:r w:rsidRPr="006C29C4">
              <w:rPr>
                <w:color w:val="000000"/>
              </w:rPr>
              <w:t>День</w:t>
            </w:r>
            <w:r w:rsidRPr="006C29C4">
              <w:rPr>
                <w:color w:val="000000"/>
                <w:lang w:val="en-US"/>
              </w:rPr>
              <w:t xml:space="preserve"> </w:t>
            </w:r>
            <w:r w:rsidRPr="006C29C4">
              <w:rPr>
                <w:color w:val="000000"/>
              </w:rPr>
              <w:t>голосования</w:t>
            </w:r>
            <w:r w:rsidRPr="006C29C4">
              <w:rPr>
                <w:color w:val="000000"/>
                <w:lang w:val="en-US"/>
              </w:rPr>
              <w:t>",</w:t>
            </w:r>
          </w:p>
          <w:p w14:paraId="602A7912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"rules": [</w:t>
            </w:r>
          </w:p>
          <w:p w14:paraId="58739815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  {"if": "@</w:t>
            </w:r>
            <w:proofErr w:type="spellStart"/>
            <w:r w:rsidRPr="006C29C4">
              <w:rPr>
                <w:color w:val="000000"/>
                <w:lang w:val="en-US"/>
              </w:rPr>
              <w:t>flags.VoteDays</w:t>
            </w:r>
            <w:proofErr w:type="spellEnd"/>
            <w:r w:rsidRPr="006C29C4">
              <w:rPr>
                <w:color w:val="000000"/>
                <w:lang w:val="en-US"/>
              </w:rPr>
              <w:t>", "then": "reject"},</w:t>
            </w:r>
          </w:p>
          <w:p w14:paraId="659E30B9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  {"then": "accept"}</w:t>
            </w:r>
          </w:p>
          <w:p w14:paraId="00C013E9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]</w:t>
            </w:r>
          </w:p>
          <w:p w14:paraId="63C877EE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lastRenderedPageBreak/>
              <w:t xml:space="preserve">    },</w:t>
            </w:r>
          </w:p>
          <w:p w14:paraId="1CADDEB3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{</w:t>
            </w:r>
          </w:p>
          <w:p w14:paraId="554533EC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"value": "</w:t>
            </w:r>
            <w:r w:rsidRPr="006C29C4">
              <w:rPr>
                <w:color w:val="000000"/>
              </w:rPr>
              <w:t>Дни</w:t>
            </w:r>
            <w:r w:rsidRPr="006C29C4">
              <w:rPr>
                <w:color w:val="000000"/>
                <w:lang w:val="en-US"/>
              </w:rPr>
              <w:t xml:space="preserve"> </w:t>
            </w:r>
            <w:r w:rsidRPr="006C29C4">
              <w:rPr>
                <w:color w:val="000000"/>
              </w:rPr>
              <w:t>голосования</w:t>
            </w:r>
            <w:r w:rsidRPr="006C29C4">
              <w:rPr>
                <w:color w:val="000000"/>
                <w:lang w:val="en-US"/>
              </w:rPr>
              <w:t xml:space="preserve">" </w:t>
            </w:r>
          </w:p>
          <w:p w14:paraId="5AE5B5BB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"rules": [</w:t>
            </w:r>
          </w:p>
          <w:p w14:paraId="3979AE56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  {</w:t>
            </w:r>
          </w:p>
          <w:p w14:paraId="0C21E632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    {"if": "@</w:t>
            </w:r>
            <w:proofErr w:type="spellStart"/>
            <w:r w:rsidRPr="006C29C4">
              <w:rPr>
                <w:color w:val="000000"/>
                <w:lang w:val="en-US"/>
              </w:rPr>
              <w:t>flags.VoteDays</w:t>
            </w:r>
            <w:proofErr w:type="spellEnd"/>
            <w:r w:rsidRPr="006C29C4">
              <w:rPr>
                <w:color w:val="000000"/>
                <w:lang w:val="en-US"/>
              </w:rPr>
              <w:t>", "then": "accept"}</w:t>
            </w:r>
          </w:p>
          <w:p w14:paraId="0B88D48C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  }</w:t>
            </w:r>
          </w:p>
          <w:p w14:paraId="1B4EC42C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]</w:t>
            </w:r>
          </w:p>
          <w:p w14:paraId="37C88023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}</w:t>
            </w:r>
          </w:p>
          <w:p w14:paraId="21E88261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], </w:t>
            </w:r>
          </w:p>
          <w:p w14:paraId="6FDE7789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"description": [</w:t>
            </w:r>
          </w:p>
          <w:p w14:paraId="449CBABB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{</w:t>
            </w:r>
          </w:p>
          <w:p w14:paraId="4BB46A6E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"value": "</w:t>
            </w:r>
            <w:r w:rsidRPr="006C29C4">
              <w:rPr>
                <w:color w:val="000000"/>
              </w:rPr>
              <w:t>День</w:t>
            </w:r>
            <w:r w:rsidRPr="006C29C4">
              <w:rPr>
                <w:color w:val="000000"/>
                <w:lang w:val="en-US"/>
              </w:rPr>
              <w:t xml:space="preserve"> 2",</w:t>
            </w:r>
          </w:p>
          <w:p w14:paraId="6363D746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"rules": [{"then": "accept"}]</w:t>
            </w:r>
          </w:p>
          <w:p w14:paraId="0846860E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},</w:t>
            </w:r>
          </w:p>
          <w:p w14:paraId="14917099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{</w:t>
            </w:r>
          </w:p>
          <w:p w14:paraId="2A996930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"value": "</w:t>
            </w:r>
            <w:r w:rsidRPr="006C29C4">
              <w:rPr>
                <w:color w:val="000000"/>
              </w:rPr>
              <w:t>Великий</w:t>
            </w:r>
            <w:r w:rsidRPr="006C29C4">
              <w:rPr>
                <w:color w:val="000000"/>
                <w:lang w:val="en-US"/>
              </w:rPr>
              <w:t xml:space="preserve"> </w:t>
            </w:r>
            <w:r w:rsidRPr="006C29C4">
              <w:rPr>
                <w:color w:val="000000"/>
              </w:rPr>
              <w:t>День</w:t>
            </w:r>
            <w:r w:rsidRPr="006C29C4">
              <w:rPr>
                <w:color w:val="000000"/>
                <w:lang w:val="en-US"/>
              </w:rPr>
              <w:t xml:space="preserve"> 2" </w:t>
            </w:r>
          </w:p>
          <w:p w14:paraId="5A65147A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"rules": [</w:t>
            </w:r>
          </w:p>
          <w:p w14:paraId="72CF7571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  {</w:t>
            </w:r>
          </w:p>
          <w:p w14:paraId="1BD96A30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    {"if": "@</w:t>
            </w:r>
            <w:proofErr w:type="spellStart"/>
            <w:r w:rsidRPr="006C29C4">
              <w:rPr>
                <w:color w:val="000000"/>
                <w:lang w:val="en-US"/>
              </w:rPr>
              <w:t>flags.koib</w:t>
            </w:r>
            <w:proofErr w:type="spellEnd"/>
            <w:r w:rsidRPr="006C29C4">
              <w:rPr>
                <w:color w:val="000000"/>
                <w:lang w:val="en-US"/>
              </w:rPr>
              <w:t xml:space="preserve"> == 'koib-2010'", "then": "reject"},</w:t>
            </w:r>
          </w:p>
          <w:p w14:paraId="7ECB69E8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    {"if": "@</w:t>
            </w:r>
            <w:proofErr w:type="spellStart"/>
            <w:r w:rsidRPr="006C29C4">
              <w:rPr>
                <w:color w:val="000000"/>
                <w:lang w:val="en-US"/>
              </w:rPr>
              <w:t>flags.koib</w:t>
            </w:r>
            <w:proofErr w:type="spellEnd"/>
            <w:r w:rsidRPr="006C29C4">
              <w:rPr>
                <w:color w:val="000000"/>
                <w:lang w:val="en-US"/>
              </w:rPr>
              <w:t xml:space="preserve"> == 'koib-2010-bavu'", "then": "accept"}</w:t>
            </w:r>
          </w:p>
          <w:p w14:paraId="5CAAEB81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  }</w:t>
            </w:r>
          </w:p>
          <w:p w14:paraId="2419A861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  ]</w:t>
            </w:r>
          </w:p>
          <w:p w14:paraId="075D5607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}</w:t>
            </w:r>
          </w:p>
          <w:p w14:paraId="22B9F448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],</w:t>
            </w:r>
          </w:p>
          <w:p w14:paraId="52DD284D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"offset": "-1D",</w:t>
            </w:r>
          </w:p>
          <w:p w14:paraId="095FEA04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</w:t>
            </w:r>
            <w:proofErr w:type="spellStart"/>
            <w:r w:rsidRPr="006C29C4">
              <w:rPr>
                <w:color w:val="000000"/>
                <w:lang w:val="en-US"/>
              </w:rPr>
              <w:t>stage_tasks</w:t>
            </w:r>
            <w:proofErr w:type="spellEnd"/>
            <w:r w:rsidRPr="006C29C4">
              <w:rPr>
                <w:color w:val="000000"/>
                <w:lang w:val="en-US"/>
              </w:rPr>
              <w:t>": {</w:t>
            </w:r>
          </w:p>
          <w:p w14:paraId="3FA15F57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"task01": [{"from": "-3D", "to": "-1D"}, {"from": "-5D", "to": "-4D"}],</w:t>
            </w:r>
          </w:p>
          <w:p w14:paraId="2CD355D0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"task02": [{"from": "-1D", "to": "0D"}]</w:t>
            </w:r>
          </w:p>
          <w:p w14:paraId="428FD1CC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},</w:t>
            </w:r>
          </w:p>
          <w:p w14:paraId="227052A8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</w:t>
            </w:r>
            <w:proofErr w:type="spellStart"/>
            <w:r w:rsidRPr="006C29C4">
              <w:rPr>
                <w:color w:val="000000"/>
                <w:lang w:val="en-US"/>
              </w:rPr>
              <w:t>process_tasks</w:t>
            </w:r>
            <w:proofErr w:type="spellEnd"/>
            <w:r w:rsidRPr="006C29C4">
              <w:rPr>
                <w:color w:val="000000"/>
                <w:lang w:val="en-US"/>
              </w:rPr>
              <w:t>": {</w:t>
            </w:r>
          </w:p>
          <w:p w14:paraId="4A1FBED0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"process_task01": [{"from": "-2D", "to": "-2D"}, {"from": "0D", "to": "0D"}],</w:t>
            </w:r>
          </w:p>
          <w:p w14:paraId="3EE80BDA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"process_task02": [{"from": "-#{</w:t>
            </w:r>
            <w:proofErr w:type="spellStart"/>
            <w:r w:rsidRPr="006C29C4">
              <w:rPr>
                <w:color w:val="000000"/>
                <w:lang w:val="en-US"/>
              </w:rPr>
              <w:t>VoteDays</w:t>
            </w:r>
            <w:proofErr w:type="spellEnd"/>
            <w:r w:rsidRPr="006C29C4">
              <w:rPr>
                <w:color w:val="000000"/>
                <w:lang w:val="en-US"/>
              </w:rPr>
              <w:t>}D", "to": "0D"}]</w:t>
            </w:r>
          </w:p>
          <w:p w14:paraId="671B7F50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lastRenderedPageBreak/>
              <w:t xml:space="preserve">  },</w:t>
            </w:r>
          </w:p>
          <w:p w14:paraId="24F00717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</w:t>
            </w:r>
            <w:proofErr w:type="spellStart"/>
            <w:r w:rsidRPr="006C29C4">
              <w:rPr>
                <w:color w:val="000000"/>
                <w:lang w:val="en-US"/>
              </w:rPr>
              <w:t>additional_tasks</w:t>
            </w:r>
            <w:proofErr w:type="spellEnd"/>
            <w:r w:rsidRPr="006C29C4">
              <w:rPr>
                <w:color w:val="000000"/>
                <w:lang w:val="en-US"/>
              </w:rPr>
              <w:t>": [</w:t>
            </w:r>
          </w:p>
          <w:p w14:paraId="274CCDD5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"task21"  </w:t>
            </w:r>
          </w:p>
          <w:p w14:paraId="48811B00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],</w:t>
            </w:r>
          </w:p>
          <w:p w14:paraId="1BF5B8CD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"documents": [</w:t>
            </w:r>
          </w:p>
          <w:p w14:paraId="3CBF563B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"document1"  </w:t>
            </w:r>
          </w:p>
          <w:p w14:paraId="135BF366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],</w:t>
            </w:r>
          </w:p>
          <w:p w14:paraId="49953AFD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"options": {</w:t>
            </w:r>
          </w:p>
          <w:p w14:paraId="7D04D8D1" w14:textId="77777777" w:rsidR="006C29C4" w:rsidRPr="006C29C4" w:rsidRDefault="006C29C4" w:rsidP="006C29C4">
            <w:pPr>
              <w:ind w:firstLine="720"/>
              <w:rPr>
                <w:color w:val="000000"/>
                <w:lang w:val="en-US"/>
              </w:rPr>
            </w:pPr>
            <w:r w:rsidRPr="006C29C4">
              <w:rPr>
                <w:color w:val="000000"/>
                <w:lang w:val="en-US"/>
              </w:rPr>
              <w:t xml:space="preserve">    "</w:t>
            </w:r>
            <w:proofErr w:type="spellStart"/>
            <w:r w:rsidRPr="006C29C4">
              <w:rPr>
                <w:color w:val="000000"/>
                <w:lang w:val="en-US"/>
              </w:rPr>
              <w:t>process_task_has_day_state</w:t>
            </w:r>
            <w:proofErr w:type="spellEnd"/>
            <w:r w:rsidRPr="006C29C4">
              <w:rPr>
                <w:color w:val="000000"/>
                <w:lang w:val="en-US"/>
              </w:rPr>
              <w:t>": true | false</w:t>
            </w:r>
          </w:p>
          <w:p w14:paraId="3DFED31F" w14:textId="77777777" w:rsidR="006C29C4" w:rsidRPr="006C29C4" w:rsidRDefault="006C29C4" w:rsidP="006C29C4">
            <w:pPr>
              <w:ind w:firstLine="720"/>
              <w:rPr>
                <w:color w:val="000000"/>
              </w:rPr>
            </w:pPr>
            <w:r w:rsidRPr="006C29C4">
              <w:rPr>
                <w:color w:val="000000"/>
                <w:lang w:val="en-US"/>
              </w:rPr>
              <w:t xml:space="preserve">  </w:t>
            </w:r>
            <w:r w:rsidRPr="006C29C4">
              <w:rPr>
                <w:color w:val="000000"/>
              </w:rPr>
              <w:t>}</w:t>
            </w:r>
          </w:p>
          <w:p w14:paraId="6EC48131" w14:textId="73F61637" w:rsidR="006635A8" w:rsidRPr="002B5D31" w:rsidRDefault="006C29C4" w:rsidP="006C29C4">
            <w:pPr>
              <w:ind w:firstLine="720"/>
            </w:pPr>
            <w:r w:rsidRPr="006C29C4">
              <w:rPr>
                <w:color w:val="000000"/>
              </w:rPr>
              <w:t>}</w:t>
            </w:r>
          </w:p>
        </w:tc>
      </w:tr>
      <w:tr w:rsidR="00877041" w:rsidRPr="002B5D31" w14:paraId="3C67C297" w14:textId="77777777" w:rsidTr="00F3511C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241EB" w14:textId="77777777" w:rsidR="00877041" w:rsidRPr="002B5D31" w:rsidRDefault="00877041" w:rsidP="00374517">
            <w:pPr>
              <w:ind w:firstLine="720"/>
              <w:rPr>
                <w:color w:val="000000"/>
              </w:rPr>
            </w:pPr>
          </w:p>
        </w:tc>
      </w:tr>
    </w:tbl>
    <w:p w14:paraId="3FB4085F" w14:textId="77777777" w:rsidR="001C75E3" w:rsidRPr="002B5D31" w:rsidRDefault="001C75E3" w:rsidP="00F3511C"/>
    <w:p w14:paraId="78B1F86E" w14:textId="77777777" w:rsidR="001C75E3" w:rsidRPr="002B5D31" w:rsidRDefault="001C75E3" w:rsidP="00F3511C">
      <w:r w:rsidRPr="002B5D31">
        <w:rPr>
          <w:color w:val="000000"/>
        </w:rPr>
        <w:t>Описание ключей:</w:t>
      </w:r>
    </w:p>
    <w:p w14:paraId="5E947E95" w14:textId="1C4D4895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="00FC02A8" w:rsidRPr="002B5D31">
        <w:t> —</w:t>
      </w:r>
      <w:r w:rsidRPr="002B5D31">
        <w:t xml:space="preserve"> идентификатор этапа </w:t>
      </w:r>
      <w:r w:rsidR="00FC2385" w:rsidRPr="002B5D31">
        <w:t>избирательной кампании</w:t>
      </w:r>
      <w:r w:rsidRPr="002B5D31">
        <w:t>;</w:t>
      </w:r>
    </w:p>
    <w:p w14:paraId="6CB69261" w14:textId="7B463D80" w:rsidR="006635A8" w:rsidRDefault="001C75E3" w:rsidP="006635A8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общее имя для данного </w:t>
      </w:r>
      <w:r w:rsidR="00147D5D" w:rsidRPr="002B5D31">
        <w:t>этапа</w:t>
      </w:r>
      <w:r w:rsidR="006635A8">
        <w:t>, возможно 2 варианта значения:</w:t>
      </w:r>
    </w:p>
    <w:p w14:paraId="331A9072" w14:textId="4BB1A1AF" w:rsidR="006635A8" w:rsidRDefault="006635A8" w:rsidP="00475BD0">
      <w:pPr>
        <w:pStyle w:val="a2"/>
        <w:tabs>
          <w:tab w:val="clear" w:pos="1381"/>
          <w:tab w:val="num" w:pos="2230"/>
        </w:tabs>
        <w:ind w:left="1416"/>
      </w:pPr>
      <w:r>
        <w:t>в качестве значения указан текст;</w:t>
      </w:r>
    </w:p>
    <w:p w14:paraId="1D242CF9" w14:textId="071CF093" w:rsidR="006635A8" w:rsidRDefault="006635A8" w:rsidP="00475BD0">
      <w:pPr>
        <w:pStyle w:val="a2"/>
        <w:tabs>
          <w:tab w:val="clear" w:pos="1381"/>
          <w:tab w:val="num" w:pos="2230"/>
        </w:tabs>
        <w:ind w:left="1416"/>
      </w:pPr>
      <w:r>
        <w:t>в качестве значения указан массив, в котором:</w:t>
      </w:r>
    </w:p>
    <w:p w14:paraId="78949235" w14:textId="77777777" w:rsidR="006635A8" w:rsidRPr="00475BD0" w:rsidRDefault="006635A8" w:rsidP="00475BD0">
      <w:pPr>
        <w:pStyle w:val="a2"/>
        <w:tabs>
          <w:tab w:val="clear" w:pos="1381"/>
          <w:tab w:val="num" w:pos="2684"/>
        </w:tabs>
        <w:ind w:left="1870"/>
      </w:pPr>
      <w:r>
        <w:rPr>
          <w:b/>
          <w:bCs/>
          <w:shd w:val="clear" w:color="auto" w:fill="EFEFEF"/>
          <w:lang w:val="en-US"/>
        </w:rPr>
        <w:t>value</w:t>
      </w:r>
      <w:r>
        <w:t xml:space="preserve"> </w:t>
      </w:r>
      <w:r w:rsidRPr="002B5D31">
        <w:t>—</w:t>
      </w:r>
      <w:r>
        <w:t xml:space="preserve"> имя для данного дня</w:t>
      </w:r>
      <w:r w:rsidRPr="00475BD0">
        <w:t>;</w:t>
      </w:r>
    </w:p>
    <w:p w14:paraId="01C90641" w14:textId="688D62BA" w:rsidR="001C75E3" w:rsidRPr="002B5D31" w:rsidRDefault="006635A8" w:rsidP="00475BD0">
      <w:pPr>
        <w:pStyle w:val="a2"/>
        <w:tabs>
          <w:tab w:val="clear" w:pos="1381"/>
          <w:tab w:val="num" w:pos="2684"/>
        </w:tabs>
        <w:ind w:left="1870"/>
      </w:pPr>
      <w:r>
        <w:rPr>
          <w:b/>
          <w:bCs/>
          <w:shd w:val="clear" w:color="auto" w:fill="EFEFEF"/>
          <w:lang w:val="en-US"/>
        </w:rPr>
        <w:t>rules</w:t>
      </w:r>
      <w:r>
        <w:t xml:space="preserve"> </w:t>
      </w:r>
      <w:r w:rsidRPr="002B5D31">
        <w:t>—</w:t>
      </w:r>
      <w:r>
        <w:t xml:space="preserve"> </w:t>
      </w:r>
      <w:r w:rsidRPr="006635A8">
        <w:t xml:space="preserve">массив с правилами, при которых отображается </w:t>
      </w:r>
      <w:r>
        <w:rPr>
          <w:b/>
          <w:bCs/>
          <w:shd w:val="clear" w:color="auto" w:fill="EFEFEF"/>
          <w:lang w:val="en-US"/>
        </w:rPr>
        <w:t>value</w:t>
      </w:r>
      <w:r w:rsidRPr="006635A8">
        <w:t xml:space="preserve"> </w:t>
      </w:r>
      <w:r>
        <w:t>(</w:t>
      </w:r>
      <w:r w:rsidRPr="006635A8">
        <w:t xml:space="preserve">см. </w:t>
      </w:r>
      <w:r>
        <w:t>п. 5.4.2);</w:t>
      </w:r>
    </w:p>
    <w:p w14:paraId="082A9D1B" w14:textId="77777777" w:rsidR="006635A8" w:rsidRDefault="001C75E3" w:rsidP="006635A8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description</w:t>
      </w:r>
      <w:proofErr w:type="spellEnd"/>
      <w:r w:rsidR="00FC02A8" w:rsidRPr="002B5D31">
        <w:t> —</w:t>
      </w:r>
      <w:r w:rsidRPr="002B5D31">
        <w:t xml:space="preserve"> общее описание для данного </w:t>
      </w:r>
      <w:r w:rsidR="00147D5D" w:rsidRPr="002B5D31">
        <w:t>этапа</w:t>
      </w:r>
      <w:r w:rsidR="006635A8">
        <w:t>, возможно 2 варианта значения:</w:t>
      </w:r>
    </w:p>
    <w:p w14:paraId="65D9DCD0" w14:textId="77777777" w:rsidR="006635A8" w:rsidRDefault="006635A8" w:rsidP="006635A8">
      <w:pPr>
        <w:pStyle w:val="a2"/>
        <w:tabs>
          <w:tab w:val="clear" w:pos="1381"/>
          <w:tab w:val="num" w:pos="2230"/>
        </w:tabs>
        <w:ind w:left="1416"/>
      </w:pPr>
      <w:r>
        <w:t>в качестве значения указан текст</w:t>
      </w:r>
      <w:r w:rsidRPr="0084758F">
        <w:t>;</w:t>
      </w:r>
    </w:p>
    <w:p w14:paraId="71F906C1" w14:textId="77777777" w:rsidR="006635A8" w:rsidRDefault="006635A8" w:rsidP="006635A8">
      <w:pPr>
        <w:pStyle w:val="a2"/>
        <w:tabs>
          <w:tab w:val="clear" w:pos="1381"/>
          <w:tab w:val="num" w:pos="2230"/>
        </w:tabs>
        <w:ind w:left="1416"/>
      </w:pPr>
      <w:r>
        <w:t>в качестве значения указан массив, в котором:</w:t>
      </w:r>
    </w:p>
    <w:p w14:paraId="7985093B" w14:textId="77777777" w:rsidR="006635A8" w:rsidRPr="0084758F" w:rsidRDefault="006635A8" w:rsidP="006635A8">
      <w:pPr>
        <w:pStyle w:val="a2"/>
        <w:tabs>
          <w:tab w:val="clear" w:pos="1381"/>
          <w:tab w:val="num" w:pos="2684"/>
        </w:tabs>
        <w:ind w:left="1870"/>
      </w:pPr>
      <w:r>
        <w:rPr>
          <w:b/>
          <w:bCs/>
          <w:shd w:val="clear" w:color="auto" w:fill="EFEFEF"/>
          <w:lang w:val="en-US"/>
        </w:rPr>
        <w:t>value</w:t>
      </w:r>
      <w:r>
        <w:t xml:space="preserve"> </w:t>
      </w:r>
      <w:r w:rsidRPr="002B5D31">
        <w:t>—</w:t>
      </w:r>
      <w:r>
        <w:t xml:space="preserve"> имя для данного дня</w:t>
      </w:r>
      <w:r w:rsidRPr="0084758F">
        <w:t>;</w:t>
      </w:r>
    </w:p>
    <w:p w14:paraId="1801A336" w14:textId="13117A13" w:rsidR="001C75E3" w:rsidRPr="002B5D31" w:rsidRDefault="006635A8" w:rsidP="00475BD0">
      <w:pPr>
        <w:pStyle w:val="a2"/>
        <w:tabs>
          <w:tab w:val="clear" w:pos="1381"/>
          <w:tab w:val="num" w:pos="2684"/>
        </w:tabs>
        <w:ind w:left="1870"/>
      </w:pPr>
      <w:r>
        <w:rPr>
          <w:b/>
          <w:bCs/>
          <w:shd w:val="clear" w:color="auto" w:fill="EFEFEF"/>
          <w:lang w:val="en-US"/>
        </w:rPr>
        <w:t>rules</w:t>
      </w:r>
      <w:r>
        <w:t xml:space="preserve"> </w:t>
      </w:r>
      <w:r w:rsidRPr="002B5D31">
        <w:t>—</w:t>
      </w:r>
      <w:r>
        <w:t xml:space="preserve"> </w:t>
      </w:r>
      <w:r w:rsidRPr="006635A8">
        <w:t xml:space="preserve">массив с правилами, при которых отображается </w:t>
      </w:r>
      <w:r>
        <w:rPr>
          <w:b/>
          <w:bCs/>
          <w:shd w:val="clear" w:color="auto" w:fill="EFEFEF"/>
          <w:lang w:val="en-US"/>
        </w:rPr>
        <w:t>value</w:t>
      </w:r>
      <w:r w:rsidRPr="006635A8">
        <w:t xml:space="preserve"> </w:t>
      </w:r>
      <w:r>
        <w:t>(</w:t>
      </w:r>
      <w:r w:rsidRPr="006635A8">
        <w:t xml:space="preserve">см. </w:t>
      </w:r>
      <w:r>
        <w:t>п. 5.4.2);</w:t>
      </w:r>
    </w:p>
    <w:p w14:paraId="190CF8E0" w14:textId="591879D6" w:rsidR="006635A8" w:rsidRDefault="001C75E3" w:rsidP="006635A8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offset</w:t>
      </w:r>
      <w:proofErr w:type="spellEnd"/>
      <w:r w:rsidR="00FC02A8" w:rsidRPr="002B5D31">
        <w:t> —</w:t>
      </w:r>
      <w:r w:rsidRPr="002B5D31">
        <w:t xml:space="preserve"> определяет начал</w:t>
      </w:r>
      <w:r w:rsidR="00007137" w:rsidRPr="002B5D31">
        <w:t>о</w:t>
      </w:r>
      <w:r w:rsidRPr="002B5D31">
        <w:t xml:space="preserve"> данного </w:t>
      </w:r>
      <w:r w:rsidR="006F11AF" w:rsidRPr="002B5D31">
        <w:t xml:space="preserve">этапа </w:t>
      </w:r>
      <w:r w:rsidRPr="002B5D31">
        <w:t>от дня голосования, указывается в формате смещения времени</w:t>
      </w:r>
      <w:r w:rsidR="006635A8">
        <w:t>, в</w:t>
      </w:r>
      <w:r w:rsidR="006635A8" w:rsidRPr="006635A8">
        <w:t xml:space="preserve"> качестве значения может использоваться значение </w:t>
      </w:r>
      <w:r w:rsidR="006635A8">
        <w:t xml:space="preserve">настройки </w:t>
      </w:r>
      <w:proofErr w:type="spellStart"/>
      <w:r w:rsidR="006635A8">
        <w:t>VoteDays</w:t>
      </w:r>
      <w:proofErr w:type="spellEnd"/>
      <w:r w:rsidR="006635A8">
        <w:t>, определенной</w:t>
      </w:r>
      <w:r w:rsidR="006635A8" w:rsidRPr="006635A8">
        <w:t xml:space="preserve"> в</w:t>
      </w:r>
      <w:r w:rsidR="006635A8">
        <w:t xml:space="preserve"> </w:t>
      </w:r>
      <w:proofErr w:type="spellStart"/>
      <w:r w:rsidR="006635A8">
        <w:t>election_settings_flags.json</w:t>
      </w:r>
      <w:proofErr w:type="spellEnd"/>
      <w:r w:rsidR="006635A8">
        <w:t xml:space="preserve"> (</w:t>
      </w:r>
      <w:r w:rsidR="006635A8" w:rsidRPr="006635A8">
        <w:t xml:space="preserve">если </w:t>
      </w:r>
      <w:r w:rsidR="006635A8">
        <w:t>настройка</w:t>
      </w:r>
      <w:r w:rsidR="006635A8" w:rsidRPr="006635A8">
        <w:t xml:space="preserve"> не </w:t>
      </w:r>
      <w:r w:rsidR="006635A8">
        <w:t>определена, ее значение будет равно 0</w:t>
      </w:r>
      <w:r w:rsidR="006635A8" w:rsidRPr="006635A8">
        <w:t>)</w:t>
      </w:r>
      <w:r w:rsidR="006635A8">
        <w:t>;</w:t>
      </w:r>
    </w:p>
    <w:p w14:paraId="11DF1FEB" w14:textId="2084F216" w:rsidR="001C75E3" w:rsidRPr="002B5D31" w:rsidRDefault="006635A8" w:rsidP="006635A8">
      <w:pPr>
        <w:pStyle w:val="a2"/>
      </w:pPr>
      <w:proofErr w:type="gramStart"/>
      <w:r>
        <w:rPr>
          <w:b/>
          <w:bCs/>
          <w:shd w:val="clear" w:color="auto" w:fill="EFEFEF"/>
          <w:lang w:val="en-US"/>
        </w:rPr>
        <w:lastRenderedPageBreak/>
        <w:t>duration</w:t>
      </w:r>
      <w:proofErr w:type="gramEnd"/>
      <w:r w:rsidRPr="002B5D31">
        <w:t xml:space="preserve"> — </w:t>
      </w:r>
      <w:r w:rsidRPr="006635A8">
        <w:t xml:space="preserve">определяет длительность этапа. Если значение не указано, то </w:t>
      </w:r>
      <w:r>
        <w:t>по умолчанию длительность этапа считается</w:t>
      </w:r>
      <w:r w:rsidRPr="006635A8">
        <w:t xml:space="preserve"> до следующего этапа. </w:t>
      </w:r>
      <w:r>
        <w:t>в</w:t>
      </w:r>
      <w:r w:rsidRPr="006635A8">
        <w:t xml:space="preserve"> качестве значения может использоваться значение </w:t>
      </w:r>
      <w:r>
        <w:t xml:space="preserve">настройки </w:t>
      </w:r>
      <w:proofErr w:type="spellStart"/>
      <w:r>
        <w:t>VoteDays</w:t>
      </w:r>
      <w:proofErr w:type="spellEnd"/>
      <w:r>
        <w:t>, определенной</w:t>
      </w:r>
      <w:r w:rsidRPr="006635A8">
        <w:t xml:space="preserve"> в</w:t>
      </w:r>
      <w:r>
        <w:t xml:space="preserve"> </w:t>
      </w:r>
      <w:proofErr w:type="spellStart"/>
      <w:r>
        <w:t>election_settings_flags.json</w:t>
      </w:r>
      <w:proofErr w:type="spellEnd"/>
      <w:r>
        <w:t xml:space="preserve"> (</w:t>
      </w:r>
      <w:r w:rsidRPr="006635A8">
        <w:t xml:space="preserve">если </w:t>
      </w:r>
      <w:r>
        <w:t>настройка</w:t>
      </w:r>
      <w:r w:rsidRPr="006635A8">
        <w:t xml:space="preserve"> не </w:t>
      </w:r>
      <w:r>
        <w:t>определена, ее значение будет равно 0</w:t>
      </w:r>
      <w:r w:rsidRPr="006635A8">
        <w:t>)</w:t>
      </w:r>
      <w:r>
        <w:t>;</w:t>
      </w:r>
    </w:p>
    <w:p w14:paraId="37D847EC" w14:textId="5E0ACB91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stage_tasks</w:t>
      </w:r>
      <w:proofErr w:type="spellEnd"/>
      <w:r w:rsidR="00FC02A8" w:rsidRPr="002B5D31">
        <w:t> —</w:t>
      </w:r>
      <w:r w:rsidRPr="002B5D31">
        <w:t xml:space="preserve"> </w:t>
      </w:r>
      <w:r w:rsidR="006C29C4">
        <w:t xml:space="preserve">запись, где ключ </w:t>
      </w:r>
      <w:r w:rsidR="006C29C4" w:rsidRPr="002B5D31">
        <w:t>—</w:t>
      </w:r>
      <w:r w:rsidR="006C29C4">
        <w:t xml:space="preserve"> это идентификатор отвязанной задачи, а значение </w:t>
      </w:r>
      <w:r w:rsidR="006C29C4" w:rsidRPr="002B5D31">
        <w:t>—</w:t>
      </w:r>
      <w:r w:rsidR="006C29C4">
        <w:t xml:space="preserve"> это </w:t>
      </w:r>
      <w:proofErr w:type="gramStart"/>
      <w:r w:rsidR="006C29C4">
        <w:t>массив записей</w:t>
      </w:r>
      <w:proofErr w:type="gramEnd"/>
      <w:r w:rsidR="006C29C4">
        <w:t xml:space="preserve"> определяющий периоды, когда задача доступна (отображается)</w:t>
      </w:r>
      <w:r w:rsidRPr="002B5D31">
        <w:t>:</w:t>
      </w:r>
    </w:p>
    <w:p w14:paraId="7F4C027F" w14:textId="373C9C9B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from</w:t>
      </w:r>
      <w:proofErr w:type="spellEnd"/>
      <w:r w:rsidR="00FC02A8" w:rsidRPr="002B5D31">
        <w:t> —</w:t>
      </w:r>
      <w:r w:rsidRPr="002B5D31">
        <w:t xml:space="preserve"> первый день доступности задачи;</w:t>
      </w:r>
    </w:p>
    <w:p w14:paraId="2208B335" w14:textId="55219561" w:rsidR="001C75E3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to</w:t>
      </w:r>
      <w:proofErr w:type="spellEnd"/>
      <w:r w:rsidR="00FC02A8" w:rsidRPr="002B5D31">
        <w:t> —</w:t>
      </w:r>
      <w:r w:rsidRPr="002B5D31">
        <w:t xml:space="preserve"> последний день доступности задачи;</w:t>
      </w:r>
    </w:p>
    <w:p w14:paraId="31830EB2" w14:textId="0BD792FE" w:rsidR="007A00AE" w:rsidRPr="002B5D31" w:rsidRDefault="007A00AE" w:rsidP="00F3511C">
      <w:pPr>
        <w:pStyle w:val="23"/>
      </w:pPr>
      <w:r>
        <w:t>в</w:t>
      </w:r>
      <w:r w:rsidRPr="006635A8">
        <w:t xml:space="preserve"> качестве значения может использоваться значение </w:t>
      </w:r>
      <w:r>
        <w:t xml:space="preserve">настройки </w:t>
      </w:r>
      <w:proofErr w:type="spellStart"/>
      <w:r>
        <w:t>VoteDays</w:t>
      </w:r>
      <w:proofErr w:type="spellEnd"/>
      <w:r>
        <w:t>, определенной</w:t>
      </w:r>
      <w:r w:rsidRPr="006635A8">
        <w:t xml:space="preserve"> в</w:t>
      </w:r>
      <w:r>
        <w:t xml:space="preserve"> </w:t>
      </w:r>
      <w:proofErr w:type="spellStart"/>
      <w:r>
        <w:t>election_settings_flags.json</w:t>
      </w:r>
      <w:proofErr w:type="spellEnd"/>
      <w:r>
        <w:t xml:space="preserve"> (</w:t>
      </w:r>
      <w:r w:rsidRPr="006635A8">
        <w:t xml:space="preserve">если </w:t>
      </w:r>
      <w:r>
        <w:t>настройка</w:t>
      </w:r>
      <w:r w:rsidRPr="006635A8">
        <w:t xml:space="preserve"> не </w:t>
      </w:r>
      <w:r>
        <w:t>определена, ее значение будет равно 0</w:t>
      </w:r>
      <w:r w:rsidRPr="006635A8">
        <w:t>)</w:t>
      </w:r>
      <w:r>
        <w:t>;</w:t>
      </w:r>
    </w:p>
    <w:p w14:paraId="42CFAF7A" w14:textId="77777777" w:rsidR="001C75E3" w:rsidRPr="002B5D31" w:rsidRDefault="001C75E3" w:rsidP="00F3511C">
      <w:pPr>
        <w:pStyle w:val="23"/>
      </w:pPr>
      <w:r w:rsidRPr="002B5D31">
        <w:t xml:space="preserve">при значении </w:t>
      </w:r>
      <w:proofErr w:type="spellStart"/>
      <w:r w:rsidRPr="002B5D31">
        <w:rPr>
          <w:b/>
          <w:bCs/>
          <w:shd w:val="clear" w:color="auto" w:fill="EFEFEF"/>
        </w:rPr>
        <w:t>from</w:t>
      </w:r>
      <w:proofErr w:type="spellEnd"/>
      <w:r w:rsidRPr="002B5D31">
        <w:t xml:space="preserve"> </w:t>
      </w:r>
      <w:proofErr w:type="gramStart"/>
      <w:r w:rsidRPr="002B5D31">
        <w:t>&lt; 0</w:t>
      </w:r>
      <w:proofErr w:type="gramEnd"/>
      <w:r w:rsidRPr="002B5D31">
        <w:t xml:space="preserve"> смещение считается от конца текущего этапа;</w:t>
      </w:r>
    </w:p>
    <w:p w14:paraId="348BB024" w14:textId="77777777" w:rsidR="001C75E3" w:rsidRPr="002B5D31" w:rsidRDefault="001C75E3" w:rsidP="00F3511C">
      <w:pPr>
        <w:pStyle w:val="23"/>
      </w:pPr>
      <w:r w:rsidRPr="002B5D31">
        <w:t xml:space="preserve">при значении </w:t>
      </w:r>
      <w:proofErr w:type="spellStart"/>
      <w:proofErr w:type="gramStart"/>
      <w:r w:rsidRPr="002B5D31">
        <w:rPr>
          <w:b/>
          <w:bCs/>
          <w:shd w:val="clear" w:color="auto" w:fill="EFEFEF"/>
        </w:rPr>
        <w:t>from</w:t>
      </w:r>
      <w:proofErr w:type="spellEnd"/>
      <w:r w:rsidRPr="002B5D31">
        <w:t xml:space="preserve"> &gt;</w:t>
      </w:r>
      <w:proofErr w:type="gramEnd"/>
      <w:r w:rsidRPr="002B5D31">
        <w:t>= 0 смещение считается от начала текущего этапа;</w:t>
      </w:r>
    </w:p>
    <w:p w14:paraId="6DF1203B" w14:textId="77777777" w:rsidR="001C75E3" w:rsidRPr="002B5D31" w:rsidRDefault="001C75E3" w:rsidP="00F3511C">
      <w:pPr>
        <w:pStyle w:val="23"/>
      </w:pPr>
      <w:r w:rsidRPr="002B5D31">
        <w:t xml:space="preserve">при значении </w:t>
      </w:r>
      <w:proofErr w:type="spellStart"/>
      <w:r w:rsidRPr="002B5D31">
        <w:rPr>
          <w:b/>
          <w:bCs/>
          <w:shd w:val="clear" w:color="auto" w:fill="EFEFEF"/>
        </w:rPr>
        <w:t>to</w:t>
      </w:r>
      <w:proofErr w:type="spellEnd"/>
      <w:r w:rsidRPr="002B5D31">
        <w:t xml:space="preserve"> </w:t>
      </w:r>
      <w:proofErr w:type="gramStart"/>
      <w:r w:rsidRPr="002B5D31">
        <w:t>&lt; 0</w:t>
      </w:r>
      <w:proofErr w:type="gramEnd"/>
      <w:r w:rsidRPr="002B5D31">
        <w:t xml:space="preserve"> смещение считается от конца текущего этапа;</w:t>
      </w:r>
    </w:p>
    <w:p w14:paraId="566E5864" w14:textId="77777777" w:rsidR="001C75E3" w:rsidRPr="002B5D31" w:rsidRDefault="001C75E3" w:rsidP="00F3511C">
      <w:pPr>
        <w:pStyle w:val="23"/>
      </w:pPr>
      <w:r w:rsidRPr="002B5D31">
        <w:t xml:space="preserve">при значении </w:t>
      </w:r>
      <w:proofErr w:type="spellStart"/>
      <w:proofErr w:type="gramStart"/>
      <w:r w:rsidRPr="002B5D31">
        <w:rPr>
          <w:b/>
          <w:bCs/>
          <w:shd w:val="clear" w:color="auto" w:fill="EFEFEF"/>
        </w:rPr>
        <w:t>to</w:t>
      </w:r>
      <w:proofErr w:type="spellEnd"/>
      <w:r w:rsidRPr="002B5D31">
        <w:t xml:space="preserve"> &gt;</w:t>
      </w:r>
      <w:proofErr w:type="gramEnd"/>
      <w:r w:rsidRPr="002B5D31">
        <w:t>= 0 смещение считается от начала текущего этапа;</w:t>
      </w:r>
    </w:p>
    <w:p w14:paraId="6241CFF7" w14:textId="7B169436" w:rsidR="001C75E3" w:rsidRPr="002B5D31" w:rsidRDefault="001C75E3" w:rsidP="00F3511C">
      <w:pPr>
        <w:pStyle w:val="23"/>
      </w:pPr>
      <w:r w:rsidRPr="002B5D31">
        <w:t xml:space="preserve">если </w:t>
      </w:r>
      <w:r w:rsidR="00007137" w:rsidRPr="002B5D31">
        <w:t xml:space="preserve">параметр </w:t>
      </w:r>
      <w:proofErr w:type="spellStart"/>
      <w:r w:rsidRPr="002B5D31">
        <w:rPr>
          <w:b/>
          <w:bCs/>
          <w:shd w:val="clear" w:color="auto" w:fill="EFEFEF"/>
        </w:rPr>
        <w:t>from</w:t>
      </w:r>
      <w:proofErr w:type="spellEnd"/>
      <w:r w:rsidRPr="002B5D31">
        <w:t xml:space="preserve"> не указан, задача считается доступной от начала этапа;</w:t>
      </w:r>
    </w:p>
    <w:p w14:paraId="11D41631" w14:textId="4E40E46A" w:rsidR="001C75E3" w:rsidRPr="002B5D31" w:rsidRDefault="001C75E3" w:rsidP="00F3511C">
      <w:pPr>
        <w:pStyle w:val="23"/>
      </w:pPr>
      <w:r w:rsidRPr="002B5D31">
        <w:t xml:space="preserve">если </w:t>
      </w:r>
      <w:r w:rsidR="00007137" w:rsidRPr="002B5D31">
        <w:t xml:space="preserve">параметр </w:t>
      </w:r>
      <w:proofErr w:type="spellStart"/>
      <w:r w:rsidRPr="002B5D31">
        <w:rPr>
          <w:b/>
          <w:bCs/>
          <w:shd w:val="clear" w:color="auto" w:fill="EFEFEF"/>
        </w:rPr>
        <w:t>to</w:t>
      </w:r>
      <w:proofErr w:type="spellEnd"/>
      <w:r w:rsidRPr="002B5D31">
        <w:t xml:space="preserve"> не указан, задача считается доступной до конца этапа.</w:t>
      </w:r>
    </w:p>
    <w:p w14:paraId="747F52AA" w14:textId="6D50998D" w:rsidR="006C29C4" w:rsidRDefault="001C75E3" w:rsidP="006C29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process_tasks</w:t>
      </w:r>
      <w:proofErr w:type="spellEnd"/>
      <w:r w:rsidR="00FC02A8" w:rsidRPr="002B5D31">
        <w:t> —</w:t>
      </w:r>
      <w:r w:rsidRPr="002B5D31">
        <w:t xml:space="preserve"> </w:t>
      </w:r>
      <w:r w:rsidR="006C29C4">
        <w:t>содержит описание задач по расписанию. Возможно 2 варианта описания:</w:t>
      </w:r>
    </w:p>
    <w:p w14:paraId="53932FBB" w14:textId="3D194014" w:rsidR="006C29C4" w:rsidRDefault="006C29C4" w:rsidP="006C29C4">
      <w:pPr>
        <w:pStyle w:val="a2"/>
        <w:tabs>
          <w:tab w:val="clear" w:pos="1381"/>
          <w:tab w:val="num" w:pos="1835"/>
        </w:tabs>
        <w:ind w:left="1021"/>
      </w:pPr>
      <w:r>
        <w:t>массив идентификаторов задач по расписанию, которые отображаются в каждый день этапа;</w:t>
      </w:r>
    </w:p>
    <w:p w14:paraId="10641904" w14:textId="702B0A50" w:rsidR="001C75E3" w:rsidRPr="002B5D31" w:rsidRDefault="006C29C4" w:rsidP="006C29C4">
      <w:pPr>
        <w:pStyle w:val="a2"/>
        <w:tabs>
          <w:tab w:val="clear" w:pos="1381"/>
          <w:tab w:val="num" w:pos="1835"/>
        </w:tabs>
        <w:ind w:left="1021"/>
      </w:pPr>
      <w:r>
        <w:t xml:space="preserve">запись, где ключ </w:t>
      </w:r>
      <w:r w:rsidRPr="002B5D31">
        <w:t>—</w:t>
      </w:r>
      <w:r>
        <w:t xml:space="preserve"> это идентификатор задачи по расписанию, а значение </w:t>
      </w:r>
      <w:r w:rsidRPr="002B5D31">
        <w:t>—</w:t>
      </w:r>
      <w:r>
        <w:t xml:space="preserve"> это </w:t>
      </w:r>
      <w:proofErr w:type="gramStart"/>
      <w:r>
        <w:t>массив записей</w:t>
      </w:r>
      <w:proofErr w:type="gramEnd"/>
      <w:r>
        <w:t xml:space="preserve"> определяющий периоды, когда задача доступна (отображается). В этом случае значения полей </w:t>
      </w:r>
      <w:proofErr w:type="spellStart"/>
      <w:r>
        <w:t>from</w:t>
      </w:r>
      <w:proofErr w:type="spellEnd"/>
      <w:r>
        <w:t xml:space="preserve"> и </w:t>
      </w:r>
      <w:proofErr w:type="spellStart"/>
      <w:r>
        <w:t>to</w:t>
      </w:r>
      <w:proofErr w:type="spellEnd"/>
      <w:r>
        <w:t xml:space="preserve"> задаются также, как в задачах в </w:t>
      </w:r>
      <w:proofErr w:type="spellStart"/>
      <w:r>
        <w:t>stage_tasks</w:t>
      </w:r>
      <w:proofErr w:type="spellEnd"/>
      <w:r w:rsidR="001C75E3" w:rsidRPr="002B5D31">
        <w:t>;</w:t>
      </w:r>
    </w:p>
    <w:p w14:paraId="6B205F4E" w14:textId="57983CFC" w:rsidR="001C75E3" w:rsidRPr="002B5D31" w:rsidRDefault="001C75E3" w:rsidP="006C29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additional_tasks</w:t>
      </w:r>
      <w:proofErr w:type="spellEnd"/>
      <w:r w:rsidR="00FC02A8" w:rsidRPr="002B5D31">
        <w:t> —</w:t>
      </w:r>
      <w:r w:rsidRPr="002B5D31">
        <w:t xml:space="preserve"> массив идентификаторов задач, которые дополнительно могут быть выполнены в этот день;</w:t>
      </w:r>
    </w:p>
    <w:p w14:paraId="53F51DA9" w14:textId="1A01F28E" w:rsidR="001C75E3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documents</w:t>
      </w:r>
      <w:proofErr w:type="spellEnd"/>
      <w:r w:rsidR="00FC02A8" w:rsidRPr="002B5D31">
        <w:t> —</w:t>
      </w:r>
      <w:r w:rsidRPr="002B5D31">
        <w:t xml:space="preserve"> массив идентификаторов документов, которые</w:t>
      </w:r>
      <w:r w:rsidR="005662AD">
        <w:t xml:space="preserve"> могут быть полезны в этот день;</w:t>
      </w:r>
    </w:p>
    <w:p w14:paraId="1E710107" w14:textId="1E2E6612" w:rsidR="005662AD" w:rsidRDefault="005662AD" w:rsidP="005662AD">
      <w:pPr>
        <w:pStyle w:val="a2"/>
      </w:pPr>
      <w:proofErr w:type="gramStart"/>
      <w:r>
        <w:rPr>
          <w:b/>
          <w:bCs/>
          <w:shd w:val="clear" w:color="auto" w:fill="EFEFEF"/>
          <w:lang w:val="en-US"/>
        </w:rPr>
        <w:lastRenderedPageBreak/>
        <w:t>options</w:t>
      </w:r>
      <w:proofErr w:type="gramEnd"/>
      <w:r>
        <w:t xml:space="preserve"> </w:t>
      </w:r>
      <w:r w:rsidRPr="002B5D31">
        <w:t>—</w:t>
      </w:r>
      <w:r>
        <w:t xml:space="preserve"> ключ, который содержит набор опций для этапа. Доступные опции:</w:t>
      </w:r>
    </w:p>
    <w:p w14:paraId="70412748" w14:textId="56E2666E" w:rsidR="005662AD" w:rsidRDefault="005662AD" w:rsidP="005662AD">
      <w:pPr>
        <w:pStyle w:val="a2"/>
        <w:tabs>
          <w:tab w:val="clear" w:pos="1381"/>
          <w:tab w:val="num" w:pos="1835"/>
        </w:tabs>
        <w:ind w:left="1021"/>
      </w:pPr>
      <w:r w:rsidRPr="005662AD">
        <w:rPr>
          <w:b/>
          <w:bCs/>
          <w:shd w:val="clear" w:color="auto" w:fill="EFEFEF"/>
          <w:lang w:val="en-US"/>
        </w:rPr>
        <w:t>process</w:t>
      </w:r>
      <w:r w:rsidRPr="005662AD">
        <w:rPr>
          <w:b/>
          <w:bCs/>
          <w:shd w:val="clear" w:color="auto" w:fill="EFEFEF"/>
        </w:rPr>
        <w:t>_</w:t>
      </w:r>
      <w:r w:rsidRPr="005662AD">
        <w:rPr>
          <w:b/>
          <w:bCs/>
          <w:shd w:val="clear" w:color="auto" w:fill="EFEFEF"/>
          <w:lang w:val="en-US"/>
        </w:rPr>
        <w:t>task</w:t>
      </w:r>
      <w:r w:rsidRPr="005662AD">
        <w:rPr>
          <w:b/>
          <w:bCs/>
          <w:shd w:val="clear" w:color="auto" w:fill="EFEFEF"/>
        </w:rPr>
        <w:t>_</w:t>
      </w:r>
      <w:r w:rsidRPr="005662AD">
        <w:rPr>
          <w:b/>
          <w:bCs/>
          <w:shd w:val="clear" w:color="auto" w:fill="EFEFEF"/>
          <w:lang w:val="en-US"/>
        </w:rPr>
        <w:t>has</w:t>
      </w:r>
      <w:r w:rsidRPr="005662AD">
        <w:rPr>
          <w:b/>
          <w:bCs/>
          <w:shd w:val="clear" w:color="auto" w:fill="EFEFEF"/>
        </w:rPr>
        <w:t>_</w:t>
      </w:r>
      <w:r w:rsidRPr="005662AD">
        <w:rPr>
          <w:b/>
          <w:bCs/>
          <w:shd w:val="clear" w:color="auto" w:fill="EFEFEF"/>
          <w:lang w:val="en-US"/>
        </w:rPr>
        <w:t>day</w:t>
      </w:r>
      <w:r w:rsidRPr="005662AD">
        <w:rPr>
          <w:b/>
          <w:bCs/>
          <w:shd w:val="clear" w:color="auto" w:fill="EFEFEF"/>
        </w:rPr>
        <w:t>_</w:t>
      </w:r>
      <w:r w:rsidRPr="005662AD">
        <w:rPr>
          <w:b/>
          <w:bCs/>
          <w:shd w:val="clear" w:color="auto" w:fill="EFEFEF"/>
          <w:lang w:val="en-US"/>
        </w:rPr>
        <w:t>state</w:t>
      </w:r>
      <w:r w:rsidRPr="005662AD">
        <w:t xml:space="preserve"> </w:t>
      </w:r>
      <w:r w:rsidRPr="002B5D31">
        <w:t>—</w:t>
      </w:r>
      <w:r>
        <w:t xml:space="preserve"> опция для этапа, указывающая как будет сохраняться выполнение задач по расписанию: </w:t>
      </w:r>
    </w:p>
    <w:p w14:paraId="0E8CE8C6" w14:textId="648321FD" w:rsidR="005662AD" w:rsidRDefault="005662AD" w:rsidP="005662AD">
      <w:pPr>
        <w:pStyle w:val="a2"/>
        <w:tabs>
          <w:tab w:val="clear" w:pos="1381"/>
          <w:tab w:val="num" w:pos="2230"/>
        </w:tabs>
        <w:ind w:left="1416"/>
      </w:pPr>
      <w:proofErr w:type="spellStart"/>
      <w:r>
        <w:t>false</w:t>
      </w:r>
      <w:proofErr w:type="spellEnd"/>
      <w:r>
        <w:t xml:space="preserve"> </w:t>
      </w:r>
      <w:r w:rsidRPr="002B5D31">
        <w:t>—</w:t>
      </w:r>
      <w:r>
        <w:t xml:space="preserve"> если задача по расписанию отмечена выполненной в какой-либо день этапа, то во все последующие дни этапа, когда задача будет отображаться, она также будет отмечена выполненной (задачу нужно выполнить 1 раз за этап);</w:t>
      </w:r>
    </w:p>
    <w:p w14:paraId="4ECAB1E5" w14:textId="4659B7AA" w:rsidR="005662AD" w:rsidRDefault="005662AD" w:rsidP="005662AD">
      <w:pPr>
        <w:pStyle w:val="a2"/>
        <w:tabs>
          <w:tab w:val="clear" w:pos="1381"/>
          <w:tab w:val="num" w:pos="2230"/>
        </w:tabs>
        <w:ind w:left="1416"/>
      </w:pPr>
      <w:proofErr w:type="spellStart"/>
      <w:r>
        <w:t>true</w:t>
      </w:r>
      <w:proofErr w:type="spellEnd"/>
      <w:r>
        <w:t xml:space="preserve"> </w:t>
      </w:r>
      <w:r w:rsidRPr="002B5D31">
        <w:t>—</w:t>
      </w:r>
      <w:r>
        <w:t xml:space="preserve"> если задача по расписанию отмечена выполненной в какой-либо день этапа, то в последующие дни этапа, когда задача будет отображаться, она снова будет отмечена как невыполненная (задачу нужно выполнить заново в каждый день этапа, когда она доступна)</w:t>
      </w:r>
      <w:r w:rsidRPr="005662AD">
        <w:t>;</w:t>
      </w:r>
    </w:p>
    <w:p w14:paraId="57C2FC37" w14:textId="49DD19D2" w:rsidR="005662AD" w:rsidRDefault="005662AD" w:rsidP="00822731">
      <w:pPr>
        <w:pStyle w:val="a2"/>
        <w:tabs>
          <w:tab w:val="clear" w:pos="1381"/>
          <w:tab w:val="num" w:pos="2230"/>
        </w:tabs>
        <w:ind w:left="1416"/>
      </w:pPr>
      <w:r>
        <w:t xml:space="preserve">Если опция для этапа не указана, то значение по умолчанию – </w:t>
      </w:r>
      <w:proofErr w:type="spellStart"/>
      <w:r>
        <w:t>false</w:t>
      </w:r>
      <w:proofErr w:type="spellEnd"/>
      <w:r w:rsidRPr="005662AD">
        <w:t>.</w:t>
      </w:r>
    </w:p>
    <w:p w14:paraId="0C6D3F51" w14:textId="7599BD9F" w:rsidR="00FC2CDE" w:rsidRDefault="00956279" w:rsidP="00475BD0">
      <w:pPr>
        <w:pStyle w:val="a2"/>
        <w:numPr>
          <w:ilvl w:val="0"/>
          <w:numId w:val="0"/>
        </w:numPr>
        <w:tabs>
          <w:tab w:val="clear" w:pos="1418"/>
          <w:tab w:val="left" w:pos="0"/>
        </w:tabs>
      </w:pPr>
      <w:r>
        <w:tab/>
      </w:r>
      <w:r w:rsidR="00FC2CDE">
        <w:t>Настройка</w:t>
      </w:r>
      <w:r w:rsidR="00FC2CDE" w:rsidRPr="00FC2CDE">
        <w:t xml:space="preserve"> </w:t>
      </w:r>
      <w:proofErr w:type="spellStart"/>
      <w:r w:rsidR="00FC2CDE" w:rsidRPr="00475BD0">
        <w:rPr>
          <w:lang w:val="en-US"/>
        </w:rPr>
        <w:t>VoteDays</w:t>
      </w:r>
      <w:proofErr w:type="spellEnd"/>
      <w:r w:rsidR="00FC2CDE">
        <w:t>,</w:t>
      </w:r>
      <w:r w:rsidR="00FC2CDE" w:rsidRPr="00FC2CDE">
        <w:t xml:space="preserve"> </w:t>
      </w:r>
      <w:r w:rsidR="00FC2CDE">
        <w:t>определенная</w:t>
      </w:r>
      <w:r w:rsidR="00FC2CDE" w:rsidRPr="006635A8">
        <w:t xml:space="preserve"> в</w:t>
      </w:r>
      <w:r w:rsidR="00FC2CDE">
        <w:t xml:space="preserve"> </w:t>
      </w:r>
      <w:proofErr w:type="spellStart"/>
      <w:r w:rsidR="00FC2CDE">
        <w:t>election_settings_flags.json</w:t>
      </w:r>
      <w:proofErr w:type="spellEnd"/>
      <w:r w:rsidR="00FC2CDE">
        <w:t>, указывает количество дополнительных дней голосования:</w:t>
      </w:r>
    </w:p>
    <w:p w14:paraId="7EE620C1" w14:textId="470ADA3A" w:rsidR="00FC2CDE" w:rsidRDefault="00FC2CDE" w:rsidP="00FC2CDE">
      <w:pPr>
        <w:pStyle w:val="a2"/>
      </w:pPr>
      <w:r>
        <w:t xml:space="preserve">если голосование проходит в 1 день, то </w:t>
      </w:r>
      <w:proofErr w:type="spellStart"/>
      <w:r w:rsidRPr="0084758F">
        <w:rPr>
          <w:lang w:val="en-US"/>
        </w:rPr>
        <w:t>VoteDays</w:t>
      </w:r>
      <w:proofErr w:type="spellEnd"/>
      <w:r w:rsidRPr="002B5D31">
        <w:t xml:space="preserve"> </w:t>
      </w:r>
      <w:r>
        <w:t>= 0;</w:t>
      </w:r>
    </w:p>
    <w:p w14:paraId="2AEC2E19" w14:textId="77777777" w:rsidR="00FC2CDE" w:rsidRDefault="00FC2CDE">
      <w:pPr>
        <w:pStyle w:val="a2"/>
      </w:pPr>
      <w:r>
        <w:t xml:space="preserve">если голосование проходит в 2 дня, </w:t>
      </w:r>
      <w:proofErr w:type="spellStart"/>
      <w:r w:rsidRPr="0084758F">
        <w:rPr>
          <w:lang w:val="en-US"/>
        </w:rPr>
        <w:t>VoteDays</w:t>
      </w:r>
      <w:proofErr w:type="spellEnd"/>
      <w:r w:rsidRPr="002B5D31">
        <w:t xml:space="preserve"> </w:t>
      </w:r>
      <w:r>
        <w:t>= 1;</w:t>
      </w:r>
    </w:p>
    <w:p w14:paraId="264000F8" w14:textId="33BC1FB0" w:rsidR="00FC2CDE" w:rsidRDefault="00FC2CDE">
      <w:pPr>
        <w:pStyle w:val="a2"/>
      </w:pPr>
      <w:r>
        <w:t xml:space="preserve">если голосование проходит в 3 дня, </w:t>
      </w:r>
      <w:proofErr w:type="spellStart"/>
      <w:r w:rsidRPr="0084758F">
        <w:rPr>
          <w:lang w:val="en-US"/>
        </w:rPr>
        <w:t>VoteDays</w:t>
      </w:r>
      <w:proofErr w:type="spellEnd"/>
      <w:r w:rsidRPr="002B5D31">
        <w:t xml:space="preserve"> </w:t>
      </w:r>
      <w:r>
        <w:t>= 2</w:t>
      </w:r>
      <w:r w:rsidRPr="002B5D31">
        <w:t>.</w:t>
      </w:r>
    </w:p>
    <w:p w14:paraId="146EB787" w14:textId="39855255" w:rsidR="00FC2CDE" w:rsidRPr="00C22E22" w:rsidRDefault="00956279" w:rsidP="00475BD0">
      <w:pPr>
        <w:pStyle w:val="a2"/>
        <w:numPr>
          <w:ilvl w:val="0"/>
          <w:numId w:val="0"/>
        </w:numPr>
        <w:tabs>
          <w:tab w:val="clear" w:pos="1418"/>
          <w:tab w:val="left" w:pos="709"/>
        </w:tabs>
        <w:ind w:firstLine="709"/>
      </w:pPr>
      <w:r>
        <w:t>Для получения значения настройки</w:t>
      </w:r>
      <w:r w:rsidRPr="0084758F">
        <w:t xml:space="preserve"> </w:t>
      </w:r>
      <w:proofErr w:type="spellStart"/>
      <w:r w:rsidRPr="0084758F">
        <w:rPr>
          <w:lang w:val="en-US"/>
        </w:rPr>
        <w:t>VoteDays</w:t>
      </w:r>
      <w:proofErr w:type="spellEnd"/>
      <w:r>
        <w:t xml:space="preserve"> в соответствующих полях </w:t>
      </w:r>
      <w:proofErr w:type="spellStart"/>
      <w:r>
        <w:rPr>
          <w:lang w:val="en-US"/>
        </w:rPr>
        <w:t>json</w:t>
      </w:r>
      <w:proofErr w:type="spellEnd"/>
      <w:r>
        <w:t xml:space="preserve">-файла необходимо использовать синтаксис следующего вида: </w:t>
      </w:r>
      <w:proofErr w:type="gramStart"/>
      <w:r w:rsidRPr="00475BD0">
        <w:rPr>
          <w:color w:val="000000"/>
        </w:rPr>
        <w:t>#{</w:t>
      </w:r>
      <w:proofErr w:type="spellStart"/>
      <w:proofErr w:type="gramEnd"/>
      <w:r w:rsidRPr="007A00AE">
        <w:rPr>
          <w:color w:val="000000"/>
          <w:lang w:val="en-US"/>
        </w:rPr>
        <w:t>VoteDays</w:t>
      </w:r>
      <w:proofErr w:type="spellEnd"/>
      <w:r w:rsidRPr="00475BD0">
        <w:rPr>
          <w:color w:val="000000"/>
        </w:rPr>
        <w:t xml:space="preserve"> + 2}</w:t>
      </w:r>
      <w:r w:rsidR="005333D1">
        <w:rPr>
          <w:color w:val="000000"/>
        </w:rPr>
        <w:t xml:space="preserve">. </w:t>
      </w:r>
      <w:r w:rsidR="00C22E22">
        <w:rPr>
          <w:color w:val="000000"/>
        </w:rPr>
        <w:t xml:space="preserve">При выполнении программы внутри фигурных скобок вместо </w:t>
      </w:r>
      <w:proofErr w:type="spellStart"/>
      <w:r w:rsidR="00C22E22" w:rsidRPr="007A00AE">
        <w:rPr>
          <w:color w:val="000000"/>
          <w:lang w:val="en-US"/>
        </w:rPr>
        <w:t>VoteDays</w:t>
      </w:r>
      <w:proofErr w:type="spellEnd"/>
      <w:r w:rsidR="00C22E22">
        <w:rPr>
          <w:color w:val="000000"/>
        </w:rPr>
        <w:t xml:space="preserve"> будет подставлено конкретное число, с которым также можно выполнить дополнительные арифметические операции (сложение и вычитание с числом). Знак арифметической операции должен быть отделен пробелами.</w:t>
      </w:r>
    </w:p>
    <w:p w14:paraId="4FA3DC2D" w14:textId="77777777" w:rsidR="001B46B6" w:rsidRPr="002B5D31" w:rsidRDefault="001B46B6" w:rsidP="00773B39">
      <w:pPr>
        <w:pStyle w:val="20"/>
      </w:pPr>
      <w:bookmarkStart w:id="107" w:name="_Ref48049268"/>
      <w:bookmarkStart w:id="108" w:name="_Toc57991522"/>
      <w:bookmarkStart w:id="109" w:name="_Toc14436397"/>
      <w:bookmarkStart w:id="110" w:name="_Ref47786361"/>
      <w:bookmarkStart w:id="111" w:name="_Ref47786788"/>
      <w:r w:rsidRPr="002B5D31">
        <w:t>Описание перечня настроек</w:t>
      </w:r>
      <w:bookmarkEnd w:id="107"/>
      <w:bookmarkEnd w:id="108"/>
    </w:p>
    <w:p w14:paraId="5C427CEB" w14:textId="38143964" w:rsidR="001B46B6" w:rsidRPr="002B5D31" w:rsidRDefault="001B46B6" w:rsidP="00773B39">
      <w:r w:rsidRPr="002B5D31">
        <w:t xml:space="preserve">В файле </w:t>
      </w:r>
      <w:proofErr w:type="spellStart"/>
      <w:r w:rsidRPr="002B5D31">
        <w:rPr>
          <w:b/>
          <w:bCs/>
          <w:shd w:val="clear" w:color="auto" w:fill="EFEFEF"/>
        </w:rPr>
        <w:t>election_settings_flags.json</w:t>
      </w:r>
      <w:proofErr w:type="spellEnd"/>
      <w:r w:rsidRPr="002B5D31">
        <w:t xml:space="preserve"> в папке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t xml:space="preserve"> описываются все возможные дополнительные настройки для различных выборов</w:t>
      </w:r>
      <w:r w:rsidR="006B4C7E" w:rsidRPr="002B5D31">
        <w:t xml:space="preserve"> (см. </w:t>
      </w:r>
      <w:r w:rsidR="006B4C7E" w:rsidRPr="002B5D31">
        <w:fldChar w:fldCharType="begin"/>
      </w:r>
      <w:r w:rsidR="006B4C7E" w:rsidRPr="002B5D31">
        <w:instrText xml:space="preserve"> REF _Ref48048543 \h </w:instrText>
      </w:r>
      <w:r w:rsidR="006B4C7E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26</w:t>
      </w:r>
      <w:r w:rsidR="006B4C7E" w:rsidRPr="002B5D31">
        <w:fldChar w:fldCharType="end"/>
      </w:r>
      <w:r w:rsidR="006B4C7E" w:rsidRPr="002B5D31">
        <w:t>)</w:t>
      </w:r>
      <w:r w:rsidRPr="002B5D31">
        <w:t>.</w:t>
      </w:r>
    </w:p>
    <w:p w14:paraId="7DBF23A7" w14:textId="52DC8D55" w:rsidR="001B46B6" w:rsidRPr="002B5D31" w:rsidRDefault="00901DD8" w:rsidP="001B46B6">
      <w:pPr>
        <w:ind w:firstLine="720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226E1B3" wp14:editId="15EDA842">
            <wp:extent cx="5939790" cy="506857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799C" w14:textId="0C66BE4E" w:rsidR="007B67E3" w:rsidRPr="002B5D31" w:rsidRDefault="007B67E3" w:rsidP="007B67E3">
      <w:pPr>
        <w:ind w:firstLine="0"/>
      </w:pPr>
      <w:bookmarkStart w:id="112" w:name="_Ref48048543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</w:instrText>
      </w:r>
      <w:r w:rsidR="006B4C7E" w:rsidRPr="002B5D31">
        <w:rPr>
          <w:rStyle w:val="afff5"/>
          <w:b w:val="0"/>
          <w:szCs w:val="18"/>
        </w:rPr>
        <w:instrText>0</w:instrText>
      </w:r>
      <w:r w:rsidRPr="002B5D31">
        <w:rPr>
          <w:rStyle w:val="afff5"/>
          <w:b w:val="0"/>
          <w:szCs w:val="18"/>
        </w:rPr>
        <w:instrText xml:space="preserve">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26</w:t>
      </w:r>
      <w:r w:rsidRPr="002B5D31">
        <w:rPr>
          <w:rStyle w:val="afff5"/>
          <w:b w:val="0"/>
          <w:szCs w:val="18"/>
        </w:rPr>
        <w:fldChar w:fldCharType="end"/>
      </w:r>
      <w:bookmarkEnd w:id="112"/>
      <w:r w:rsidR="00FC02A8" w:rsidRPr="002B5D31">
        <w:rPr>
          <w:bCs/>
          <w:szCs w:val="18"/>
        </w:rPr>
        <w:t> —</w:t>
      </w:r>
      <w:r w:rsidRPr="002B5D31">
        <w:rPr>
          <w:bCs/>
          <w:szCs w:val="18"/>
        </w:rPr>
        <w:t xml:space="preserve"> </w:t>
      </w:r>
      <w:r w:rsidRPr="002B5D31">
        <w:t>Дополнительные настройки для различных выборов</w:t>
      </w:r>
    </w:p>
    <w:p w14:paraId="0E64ECDF" w14:textId="2AD1EA18" w:rsidR="001B46B6" w:rsidRPr="002B5D31" w:rsidRDefault="001B46B6" w:rsidP="009A4F53">
      <w:pPr>
        <w:pStyle w:val="30"/>
      </w:pPr>
      <w:bookmarkStart w:id="113" w:name="_Toc57991523"/>
      <w:r w:rsidRPr="002B5D31">
        <w:t>Описание полей файла</w:t>
      </w:r>
      <w:bookmarkEnd w:id="113"/>
    </w:p>
    <w:p w14:paraId="1117A3DB" w14:textId="38B2024D" w:rsidR="001B46B6" w:rsidRPr="002B5D31" w:rsidRDefault="001B46B6" w:rsidP="00773B39">
      <w:pPr>
        <w:keepNext/>
      </w:pPr>
      <w:r w:rsidRPr="002B5D31">
        <w:t>Ниже представлено описание полей файла:</w:t>
      </w:r>
    </w:p>
    <w:p w14:paraId="50DFEF18" w14:textId="45D3F2BF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="00FC02A8" w:rsidRPr="002B5D31">
        <w:t> —</w:t>
      </w:r>
      <w:r w:rsidRPr="002B5D31">
        <w:t xml:space="preserve"> уникальный идентификатор настройки</w:t>
      </w:r>
      <w:r w:rsidR="006B4C7E" w:rsidRPr="002B5D31">
        <w:t>;</w:t>
      </w:r>
      <w:r w:rsidRPr="002B5D31">
        <w:t xml:space="preserve"> данный идентификатор используется в качестве ключа для </w:t>
      </w:r>
      <w:proofErr w:type="spellStart"/>
      <w:r w:rsidRPr="002B5D31">
        <w:rPr>
          <w:b/>
          <w:bCs/>
          <w:shd w:val="clear" w:color="auto" w:fill="EFEFEF"/>
        </w:rPr>
        <w:t>settings_flags</w:t>
      </w:r>
      <w:proofErr w:type="spellEnd"/>
      <w:r w:rsidRPr="002B5D31">
        <w:t xml:space="preserve"> в </w:t>
      </w:r>
      <w:proofErr w:type="spellStart"/>
      <w:r w:rsidRPr="002B5D31">
        <w:rPr>
          <w:b/>
          <w:bCs/>
          <w:shd w:val="clear" w:color="auto" w:fill="EFEFEF"/>
        </w:rPr>
        <w:t>election_types.json</w:t>
      </w:r>
      <w:proofErr w:type="spellEnd"/>
      <w:r w:rsidRPr="002B5D31">
        <w:t xml:space="preserve">. Возможные значения </w:t>
      </w: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Pr="002B5D31">
        <w:t>:</w:t>
      </w:r>
    </w:p>
    <w:p w14:paraId="03CC21F4" w14:textId="19FE2CAA" w:rsidR="001B46B6" w:rsidRPr="002B5D31" w:rsidRDefault="00404EE8" w:rsidP="00475BD0">
      <w:pPr>
        <w:pStyle w:val="a2"/>
        <w:tabs>
          <w:tab w:val="clear" w:pos="1381"/>
          <w:tab w:val="clear" w:pos="1418"/>
          <w:tab w:val="left" w:pos="1021"/>
        </w:tabs>
        <w:ind w:left="1416"/>
      </w:pPr>
      <w:r>
        <w:t xml:space="preserve"> </w:t>
      </w:r>
      <w:proofErr w:type="spellStart"/>
      <w:r>
        <w:rPr>
          <w:lang w:val="en-US"/>
        </w:rPr>
        <w:t>VoteDays</w:t>
      </w:r>
      <w:proofErr w:type="spellEnd"/>
      <w:r w:rsidRPr="00475BD0">
        <w:t xml:space="preserve"> </w:t>
      </w:r>
      <w:r w:rsidRPr="002B5D31">
        <w:t>—</w:t>
      </w:r>
      <w:r w:rsidRPr="00475BD0">
        <w:t xml:space="preserve"> </w:t>
      </w:r>
      <w:r>
        <w:t>г</w:t>
      </w:r>
      <w:r w:rsidRPr="00475BD0">
        <w:t>олосование в течение нескольких дней подряд</w:t>
      </w:r>
    </w:p>
    <w:p w14:paraId="493F4FCD" w14:textId="61EB235D" w:rsidR="001B46B6" w:rsidRPr="002B5D31" w:rsidRDefault="001B46B6" w:rsidP="00475BD0">
      <w:pPr>
        <w:pStyle w:val="a2"/>
        <w:tabs>
          <w:tab w:val="clear" w:pos="1381"/>
          <w:tab w:val="num" w:pos="2230"/>
        </w:tabs>
        <w:ind w:left="1416"/>
      </w:pPr>
      <w:proofErr w:type="spellStart"/>
      <w:r w:rsidRPr="002B5D31">
        <w:t>use_koib</w:t>
      </w:r>
      <w:proofErr w:type="spellEnd"/>
      <w:r w:rsidR="00FC02A8" w:rsidRPr="002B5D31">
        <w:t> —</w:t>
      </w:r>
      <w:r w:rsidRPr="002B5D31">
        <w:t xml:space="preserve"> информация о средствах подсчета голосов;</w:t>
      </w:r>
    </w:p>
    <w:p w14:paraId="1CE5543A" w14:textId="07FFAB36" w:rsidR="001B46B6" w:rsidRPr="002B5D31" w:rsidRDefault="001B46B6" w:rsidP="00475BD0">
      <w:pPr>
        <w:pStyle w:val="a2"/>
        <w:tabs>
          <w:tab w:val="clear" w:pos="1381"/>
          <w:tab w:val="num" w:pos="2230"/>
        </w:tabs>
        <w:ind w:left="1416"/>
      </w:pPr>
      <w:proofErr w:type="spellStart"/>
      <w:r w:rsidRPr="002B5D31">
        <w:t>video</w:t>
      </w:r>
      <w:proofErr w:type="spellEnd"/>
      <w:r w:rsidR="00FC02A8" w:rsidRPr="002B5D31">
        <w:t> —</w:t>
      </w:r>
      <w:r w:rsidRPr="002B5D31">
        <w:t xml:space="preserve"> видеонаблюдение;</w:t>
      </w:r>
    </w:p>
    <w:p w14:paraId="24DCE600" w14:textId="77A1B70B" w:rsidR="001B46B6" w:rsidRPr="002B5D31" w:rsidRDefault="001B46B6" w:rsidP="00475BD0">
      <w:pPr>
        <w:pStyle w:val="a2"/>
        <w:tabs>
          <w:tab w:val="clear" w:pos="1381"/>
          <w:tab w:val="num" w:pos="2230"/>
        </w:tabs>
        <w:ind w:left="1416"/>
      </w:pPr>
      <w:proofErr w:type="spellStart"/>
      <w:r w:rsidRPr="002B5D31">
        <w:t>early_voting</w:t>
      </w:r>
      <w:proofErr w:type="spellEnd"/>
      <w:r w:rsidR="00FC02A8" w:rsidRPr="002B5D31">
        <w:t> —</w:t>
      </w:r>
      <w:r w:rsidRPr="002B5D31">
        <w:t xml:space="preserve"> участок, образованный в труднодоступной или отдаленной местности</w:t>
      </w:r>
      <w:r w:rsidR="006F11AF" w:rsidRPr="002B5D31">
        <w:t>;</w:t>
      </w:r>
    </w:p>
    <w:p w14:paraId="30AB744F" w14:textId="4DA65A4A" w:rsidR="006F11AF" w:rsidRPr="002B5D31" w:rsidRDefault="006F11AF" w:rsidP="00475BD0">
      <w:pPr>
        <w:pStyle w:val="a2"/>
        <w:tabs>
          <w:tab w:val="clear" w:pos="1381"/>
          <w:tab w:val="num" w:pos="2230"/>
        </w:tabs>
        <w:ind w:left="1416"/>
      </w:pPr>
      <w:proofErr w:type="spellStart"/>
      <w:r w:rsidRPr="002B5D31">
        <w:t>individual_groups</w:t>
      </w:r>
      <w:proofErr w:type="spellEnd"/>
      <w:r w:rsidRPr="002B5D31">
        <w:t xml:space="preserve"> — досрочное голосование отдельных групп избирателей;</w:t>
      </w:r>
    </w:p>
    <w:p w14:paraId="2B66A306" w14:textId="3AC115A0" w:rsidR="006F11AF" w:rsidRPr="002B5D31" w:rsidRDefault="006F11AF" w:rsidP="00475BD0">
      <w:pPr>
        <w:pStyle w:val="a2"/>
        <w:tabs>
          <w:tab w:val="clear" w:pos="1381"/>
          <w:tab w:val="num" w:pos="2089"/>
        </w:tabs>
        <w:ind w:left="1275"/>
      </w:pPr>
      <w:proofErr w:type="spellStart"/>
      <w:r w:rsidRPr="002B5D31">
        <w:lastRenderedPageBreak/>
        <w:t>absentee</w:t>
      </w:r>
      <w:proofErr w:type="spellEnd"/>
      <w:r w:rsidRPr="002B5D31">
        <w:t xml:space="preserve"> — открепительные удостоверения.</w:t>
      </w:r>
    </w:p>
    <w:p w14:paraId="497058EE" w14:textId="5C0A658D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type</w:t>
      </w:r>
      <w:proofErr w:type="spellEnd"/>
      <w:r w:rsidR="00FC02A8" w:rsidRPr="002B5D31">
        <w:t> —</w:t>
      </w:r>
      <w:r w:rsidRPr="002B5D31">
        <w:t xml:space="preserve"> тип опции, который определяет то, как она отображается на странице настройки УИК. Возможные значения </w:t>
      </w:r>
      <w:proofErr w:type="spellStart"/>
      <w:r w:rsidRPr="002B5D31">
        <w:rPr>
          <w:b/>
          <w:bCs/>
          <w:shd w:val="clear" w:color="auto" w:fill="EFEFEF"/>
        </w:rPr>
        <w:t>type</w:t>
      </w:r>
      <w:proofErr w:type="spellEnd"/>
      <w:r w:rsidRPr="002B5D31">
        <w:t>:</w:t>
      </w:r>
    </w:p>
    <w:p w14:paraId="76106E83" w14:textId="371128C2" w:rsidR="001B46B6" w:rsidRPr="002B5D31" w:rsidRDefault="001B46B6" w:rsidP="00773B39">
      <w:pPr>
        <w:pStyle w:val="a2"/>
        <w:tabs>
          <w:tab w:val="clear" w:pos="1381"/>
          <w:tab w:val="num" w:pos="1835"/>
        </w:tabs>
        <w:ind w:left="1021"/>
      </w:pPr>
      <w:proofErr w:type="spellStart"/>
      <w:r w:rsidRPr="002B5D31">
        <w:t>simple</w:t>
      </w:r>
      <w:proofErr w:type="spellEnd"/>
      <w:r w:rsidR="00FC02A8" w:rsidRPr="002B5D31">
        <w:t> —</w:t>
      </w:r>
      <w:r w:rsidRPr="002B5D31">
        <w:t xml:space="preserve"> значения отображаются в виде радиокнопки </w:t>
      </w:r>
      <w:r w:rsidR="006B4C7E" w:rsidRPr="002B5D31">
        <w:t>«</w:t>
      </w:r>
      <w:r w:rsidRPr="002B5D31">
        <w:t>да</w:t>
      </w:r>
      <w:r w:rsidR="006B4C7E" w:rsidRPr="002B5D31">
        <w:t>»</w:t>
      </w:r>
      <w:r w:rsidRPr="002B5D31">
        <w:t xml:space="preserve"> / </w:t>
      </w:r>
      <w:r w:rsidR="006B4C7E" w:rsidRPr="002B5D31">
        <w:t>«</w:t>
      </w:r>
      <w:r w:rsidRPr="002B5D31">
        <w:t>нет</w:t>
      </w:r>
      <w:r w:rsidR="006B4C7E" w:rsidRPr="002B5D31">
        <w:t>»</w:t>
      </w:r>
      <w:r w:rsidRPr="002B5D31">
        <w:t>;</w:t>
      </w:r>
    </w:p>
    <w:p w14:paraId="6F6C7F70" w14:textId="462C7206" w:rsidR="001B46B6" w:rsidRPr="002B5D31" w:rsidRDefault="001B46B6" w:rsidP="00773B39">
      <w:pPr>
        <w:pStyle w:val="a2"/>
        <w:tabs>
          <w:tab w:val="clear" w:pos="1381"/>
          <w:tab w:val="num" w:pos="1835"/>
        </w:tabs>
        <w:ind w:left="1021"/>
      </w:pPr>
      <w:proofErr w:type="spellStart"/>
      <w:r w:rsidRPr="002B5D31">
        <w:t>koib</w:t>
      </w:r>
      <w:proofErr w:type="spellEnd"/>
      <w:r w:rsidR="00FC02A8" w:rsidRPr="002B5D31">
        <w:t> —</w:t>
      </w:r>
      <w:r w:rsidRPr="002B5D31">
        <w:t xml:space="preserve"> </w:t>
      </w:r>
      <w:r w:rsidR="00C76B49">
        <w:t>первичные</w:t>
      </w:r>
      <w:r w:rsidR="00C76B49" w:rsidRPr="00475BD0">
        <w:t xml:space="preserve"> </w:t>
      </w:r>
      <w:r w:rsidR="00C76B49" w:rsidRPr="002B5D31">
        <w:t>значения отображаются в виде радиокнопки «да» / «нет»</w:t>
      </w:r>
      <w:r w:rsidR="00C76B49">
        <w:t xml:space="preserve">, а при выборе «да» вторичные </w:t>
      </w:r>
      <w:r w:rsidRPr="002B5D31">
        <w:t>значения отображаются как радиокнопки с картинками:</w:t>
      </w:r>
    </w:p>
    <w:p w14:paraId="3061E29A" w14:textId="4102566D" w:rsidR="001B46B6" w:rsidRPr="002B5D31" w:rsidRDefault="001B46B6" w:rsidP="00475BD0">
      <w:pPr>
        <w:pStyle w:val="a2"/>
        <w:tabs>
          <w:tab w:val="clear" w:pos="1381"/>
          <w:tab w:val="num" w:pos="2743"/>
        </w:tabs>
        <w:ind w:left="1929"/>
      </w:pP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="00FC02A8" w:rsidRPr="002B5D31">
        <w:rPr>
          <w:b/>
          <w:bCs/>
          <w:shd w:val="clear" w:color="auto" w:fill="EFEFEF"/>
        </w:rPr>
        <w:t> </w:t>
      </w:r>
      <w:r w:rsidR="00FC02A8" w:rsidRPr="002B5D31">
        <w:t>—</w:t>
      </w:r>
      <w:r w:rsidRPr="002B5D31">
        <w:t xml:space="preserve"> уникальный идентификатор КОИБ, который используется для ссылок на КОИБ;</w:t>
      </w:r>
    </w:p>
    <w:p w14:paraId="363EEB9D" w14:textId="3A44197F" w:rsidR="001B46B6" w:rsidRPr="002B5D31" w:rsidRDefault="001B46B6" w:rsidP="00475BD0">
      <w:pPr>
        <w:pStyle w:val="a2"/>
        <w:tabs>
          <w:tab w:val="clear" w:pos="1381"/>
          <w:tab w:val="num" w:pos="2743"/>
        </w:tabs>
        <w:ind w:left="1929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название КОИБ, которое отображается на странице настроек;</w:t>
      </w:r>
    </w:p>
    <w:p w14:paraId="26E1AC52" w14:textId="5B3F8757" w:rsidR="001B46B6" w:rsidRDefault="001B46B6" w:rsidP="00475BD0">
      <w:pPr>
        <w:pStyle w:val="a2"/>
        <w:tabs>
          <w:tab w:val="clear" w:pos="1381"/>
          <w:tab w:val="num" w:pos="2743"/>
        </w:tabs>
        <w:ind w:left="1929"/>
      </w:pPr>
      <w:proofErr w:type="spellStart"/>
      <w:r w:rsidRPr="002B5D31">
        <w:rPr>
          <w:b/>
          <w:bCs/>
          <w:shd w:val="clear" w:color="auto" w:fill="EFEFEF"/>
        </w:rPr>
        <w:t>icon</w:t>
      </w:r>
      <w:proofErr w:type="spellEnd"/>
      <w:r w:rsidR="00FC02A8" w:rsidRPr="002B5D31">
        <w:t> —</w:t>
      </w:r>
      <w:r w:rsidR="007B67E3" w:rsidRPr="002B5D31">
        <w:rPr>
          <w:bCs/>
          <w:szCs w:val="18"/>
        </w:rPr>
        <w:t xml:space="preserve"> </w:t>
      </w:r>
      <w:r w:rsidRPr="002B5D31">
        <w:t>описывает иконку КОИБ;</w:t>
      </w:r>
    </w:p>
    <w:p w14:paraId="1367C396" w14:textId="68E48987" w:rsidR="00C76B49" w:rsidRDefault="00C76B49" w:rsidP="00475BD0">
      <w:pPr>
        <w:pStyle w:val="a2"/>
        <w:tabs>
          <w:tab w:val="clear" w:pos="1381"/>
          <w:tab w:val="num" w:pos="1835"/>
        </w:tabs>
        <w:ind w:left="1021"/>
      </w:pPr>
      <w:r>
        <w:rPr>
          <w:lang w:val="en-US"/>
        </w:rPr>
        <w:t>nested</w:t>
      </w:r>
      <w:r w:rsidRPr="00475BD0">
        <w:t xml:space="preserve"> </w:t>
      </w:r>
      <w:r w:rsidRPr="002B5D31">
        <w:t>—</w:t>
      </w:r>
      <w:r w:rsidRPr="00475BD0">
        <w:t xml:space="preserve"> </w:t>
      </w:r>
      <w:r>
        <w:t>первичные</w:t>
      </w:r>
      <w:r w:rsidRPr="0084758F">
        <w:t xml:space="preserve"> </w:t>
      </w:r>
      <w:r w:rsidRPr="002B5D31">
        <w:t>значения отображаются в виде радиокнопки «да» / «нет»</w:t>
      </w:r>
      <w:r>
        <w:t>, а при выборе «да»</w:t>
      </w:r>
      <w:r w:rsidR="00930089">
        <w:t xml:space="preserve"> </w:t>
      </w:r>
      <w:r>
        <w:t>з</w:t>
      </w:r>
      <w:r w:rsidRPr="00475BD0">
        <w:t>начения отображаются как радио кнопки с текстом</w:t>
      </w:r>
      <w:r w:rsidR="00930089">
        <w:t>:</w:t>
      </w:r>
    </w:p>
    <w:p w14:paraId="57436FFA" w14:textId="2F3DF092" w:rsidR="00930089" w:rsidRPr="002B5D31" w:rsidRDefault="00930089" w:rsidP="00475BD0">
      <w:pPr>
        <w:pStyle w:val="a2"/>
        <w:tabs>
          <w:tab w:val="clear" w:pos="1381"/>
          <w:tab w:val="num" w:pos="2743"/>
        </w:tabs>
        <w:ind w:left="1929"/>
      </w:pP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Pr="002B5D31">
        <w:rPr>
          <w:b/>
          <w:bCs/>
          <w:shd w:val="clear" w:color="auto" w:fill="EFEFEF"/>
        </w:rPr>
        <w:t> </w:t>
      </w:r>
      <w:r w:rsidRPr="002B5D31">
        <w:t xml:space="preserve">— </w:t>
      </w:r>
      <w:r>
        <w:t>к</w:t>
      </w:r>
      <w:r w:rsidRPr="00930089">
        <w:t xml:space="preserve">люч </w:t>
      </w:r>
      <w:r>
        <w:t xml:space="preserve">(например, для </w:t>
      </w:r>
      <w:proofErr w:type="spellStart"/>
      <w:r w:rsidRPr="00930089">
        <w:t>VoteDays</w:t>
      </w:r>
      <w:proofErr w:type="spellEnd"/>
      <w:r>
        <w:t xml:space="preserve"> в качестве ключа используется </w:t>
      </w:r>
      <w:r w:rsidRPr="00930089">
        <w:t>количество дополнительных дней голосования</w:t>
      </w:r>
      <w:r>
        <w:t>)</w:t>
      </w:r>
      <w:r w:rsidRPr="002B5D31">
        <w:t>;</w:t>
      </w:r>
    </w:p>
    <w:p w14:paraId="56A6C794" w14:textId="02D96B4C" w:rsidR="00930089" w:rsidRPr="002B5D31" w:rsidRDefault="00930089" w:rsidP="00475BD0">
      <w:pPr>
        <w:pStyle w:val="a2"/>
        <w:tabs>
          <w:tab w:val="clear" w:pos="1381"/>
          <w:tab w:val="num" w:pos="2743"/>
        </w:tabs>
        <w:ind w:left="1929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Pr="002B5D31">
        <w:t xml:space="preserve"> — </w:t>
      </w:r>
      <w:r w:rsidRPr="00930089">
        <w:t>текст, который отображается для данного значения</w:t>
      </w:r>
      <w:r w:rsidRPr="002B5D31">
        <w:t>;</w:t>
      </w:r>
    </w:p>
    <w:p w14:paraId="3A9C87CD" w14:textId="1155CAFC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название опции, отображается как заголовок на форме настройки УИК;</w:t>
      </w:r>
    </w:p>
    <w:p w14:paraId="22129E4A" w14:textId="223FD037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description</w:t>
      </w:r>
      <w:proofErr w:type="spellEnd"/>
      <w:r w:rsidR="00FC02A8" w:rsidRPr="002B5D31">
        <w:t> —</w:t>
      </w:r>
      <w:r w:rsidRPr="002B5D31">
        <w:t xml:space="preserve"> поясняющий текст, который отображается под заголовком;</w:t>
      </w:r>
    </w:p>
    <w:p w14:paraId="3F4F360E" w14:textId="42A80372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values_description</w:t>
      </w:r>
      <w:proofErr w:type="spellEnd"/>
      <w:r w:rsidR="00FC02A8" w:rsidRPr="002B5D31">
        <w:t> —</w:t>
      </w:r>
      <w:r w:rsidRPr="002B5D31">
        <w:t xml:space="preserve"> описание массива со значениями из </w:t>
      </w:r>
      <w:proofErr w:type="spellStart"/>
      <w:r w:rsidRPr="002B5D31">
        <w:rPr>
          <w:b/>
          <w:bCs/>
        </w:rPr>
        <w:t>values</w:t>
      </w:r>
      <w:proofErr w:type="spellEnd"/>
      <w:r w:rsidRPr="002B5D31">
        <w:t>;</w:t>
      </w:r>
    </w:p>
    <w:p w14:paraId="5CD98143" w14:textId="03AE7BFF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values</w:t>
      </w:r>
      <w:proofErr w:type="spellEnd"/>
      <w:r w:rsidR="00FC02A8" w:rsidRPr="002B5D31">
        <w:t> —</w:t>
      </w:r>
      <w:r w:rsidRPr="002B5D31">
        <w:t xml:space="preserve"> массив с возможными значениями для данной настройки;</w:t>
      </w:r>
    </w:p>
    <w:p w14:paraId="1F40E0CD" w14:textId="049B44E7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rules</w:t>
      </w:r>
      <w:proofErr w:type="spellEnd"/>
      <w:r w:rsidR="00FC02A8" w:rsidRPr="002B5D31">
        <w:rPr>
          <w:b/>
          <w:bCs/>
          <w:shd w:val="clear" w:color="auto" w:fill="EFEFEF"/>
        </w:rPr>
        <w:t> </w:t>
      </w:r>
      <w:r w:rsidR="00FC02A8" w:rsidRPr="002B5D31">
        <w:t>—</w:t>
      </w:r>
      <w:r w:rsidRPr="002B5D31">
        <w:t xml:space="preserve"> массив с правилами, при которых доступна данная настройка.</w:t>
      </w:r>
    </w:p>
    <w:p w14:paraId="2BCE8D1F" w14:textId="74A7DF3C" w:rsidR="001B46B6" w:rsidRPr="002B5D31" w:rsidRDefault="001B46B6" w:rsidP="009A4F53">
      <w:pPr>
        <w:pStyle w:val="30"/>
      </w:pPr>
      <w:bookmarkStart w:id="114" w:name="_Toc57991524"/>
      <w:r w:rsidRPr="002B5D31">
        <w:t xml:space="preserve">Описание поля </w:t>
      </w:r>
      <w:proofErr w:type="spellStart"/>
      <w:r w:rsidRPr="002B5D31">
        <w:rPr>
          <w:b/>
          <w:bCs/>
          <w:szCs w:val="28"/>
          <w:shd w:val="clear" w:color="auto" w:fill="EFEFEF"/>
        </w:rPr>
        <w:t>rules</w:t>
      </w:r>
      <w:bookmarkEnd w:id="114"/>
      <w:proofErr w:type="spellEnd"/>
    </w:p>
    <w:p w14:paraId="2E089EDA" w14:textId="77777777" w:rsidR="001B46B6" w:rsidRPr="002B5D31" w:rsidRDefault="001B46B6" w:rsidP="00773B39">
      <w:pPr>
        <w:keepNext/>
      </w:pPr>
      <w:r w:rsidRPr="002B5D31">
        <w:t xml:space="preserve">Поле </w:t>
      </w:r>
      <w:proofErr w:type="spellStart"/>
      <w:r w:rsidRPr="002B5D31">
        <w:rPr>
          <w:b/>
          <w:bCs/>
          <w:shd w:val="clear" w:color="auto" w:fill="EFEFEF"/>
        </w:rPr>
        <w:t>rules</w:t>
      </w:r>
      <w:proofErr w:type="spellEnd"/>
      <w:r w:rsidRPr="002B5D31">
        <w:t xml:space="preserve"> содержит массив правил вида:</w:t>
      </w:r>
    </w:p>
    <w:p w14:paraId="1BC2DAB4" w14:textId="77777777" w:rsidR="001B46B6" w:rsidRPr="002B5D31" w:rsidRDefault="001B46B6" w:rsidP="001B46B6">
      <w:pPr>
        <w:ind w:left="2160"/>
      </w:pPr>
      <w:r w:rsidRPr="002B5D31">
        <w:t>"</w:t>
      </w:r>
      <w:proofErr w:type="spellStart"/>
      <w:r w:rsidRPr="002B5D31">
        <w:t>rules</w:t>
      </w:r>
      <w:proofErr w:type="spellEnd"/>
      <w:r w:rsidRPr="002B5D31">
        <w:t>": [</w:t>
      </w:r>
    </w:p>
    <w:p w14:paraId="1D4CE623" w14:textId="77777777" w:rsidR="001B46B6" w:rsidRPr="002B5D31" w:rsidRDefault="001B46B6" w:rsidP="001B46B6">
      <w:pPr>
        <w:ind w:left="2160"/>
      </w:pPr>
      <w:r w:rsidRPr="002B5D31">
        <w:t>{"</w:t>
      </w:r>
      <w:proofErr w:type="spellStart"/>
      <w:r w:rsidRPr="002B5D31">
        <w:t>if</w:t>
      </w:r>
      <w:proofErr w:type="spellEnd"/>
      <w:r w:rsidRPr="002B5D31">
        <w:t>": "УСЛОВИЕ 1", "</w:t>
      </w:r>
      <w:proofErr w:type="spellStart"/>
      <w:r w:rsidRPr="002B5D31">
        <w:t>then</w:t>
      </w:r>
      <w:proofErr w:type="spellEnd"/>
      <w:r w:rsidRPr="002B5D31">
        <w:t>": "правило 1"},</w:t>
      </w:r>
    </w:p>
    <w:p w14:paraId="2A258FC7" w14:textId="77777777" w:rsidR="001B46B6" w:rsidRPr="002B5D31" w:rsidRDefault="001B46B6" w:rsidP="001B46B6">
      <w:pPr>
        <w:ind w:left="2160"/>
      </w:pPr>
      <w:r w:rsidRPr="002B5D31">
        <w:t>{"</w:t>
      </w:r>
      <w:proofErr w:type="spellStart"/>
      <w:r w:rsidRPr="002B5D31">
        <w:t>if</w:t>
      </w:r>
      <w:proofErr w:type="spellEnd"/>
      <w:r w:rsidRPr="002B5D31">
        <w:t>": "УСЛОВИЕ 2", "</w:t>
      </w:r>
      <w:proofErr w:type="spellStart"/>
      <w:r w:rsidRPr="002B5D31">
        <w:t>then</w:t>
      </w:r>
      <w:proofErr w:type="spellEnd"/>
      <w:r w:rsidRPr="002B5D31">
        <w:t>": "правило 1"},</w:t>
      </w:r>
    </w:p>
    <w:p w14:paraId="7E098E92" w14:textId="77777777" w:rsidR="001B46B6" w:rsidRPr="002B5D31" w:rsidRDefault="001B46B6" w:rsidP="001B46B6">
      <w:pPr>
        <w:ind w:left="2160"/>
      </w:pPr>
      <w:r w:rsidRPr="002B5D31">
        <w:t xml:space="preserve">  ...</w:t>
      </w:r>
    </w:p>
    <w:p w14:paraId="17732ECF" w14:textId="470441CF" w:rsidR="001B46B6" w:rsidRPr="002B5D31" w:rsidRDefault="001B46B6" w:rsidP="001B46B6">
      <w:pPr>
        <w:ind w:left="2160"/>
      </w:pPr>
      <w:r w:rsidRPr="002B5D31">
        <w:t>{"</w:t>
      </w:r>
      <w:proofErr w:type="spellStart"/>
      <w:r w:rsidRPr="002B5D31">
        <w:t>if</w:t>
      </w:r>
      <w:proofErr w:type="spellEnd"/>
      <w:r w:rsidRPr="002B5D31">
        <w:t>": "</w:t>
      </w:r>
      <w:proofErr w:type="gramStart"/>
      <w:r w:rsidRPr="002B5D31">
        <w:t>УСЛОВИЕ  N</w:t>
      </w:r>
      <w:proofErr w:type="gramEnd"/>
      <w:r w:rsidRPr="002B5D31">
        <w:t>", "</w:t>
      </w:r>
      <w:proofErr w:type="spellStart"/>
      <w:r w:rsidRPr="002B5D31">
        <w:t>then</w:t>
      </w:r>
      <w:proofErr w:type="spellEnd"/>
      <w:r w:rsidRPr="002B5D31">
        <w:t>": "правило 2"}],</w:t>
      </w:r>
    </w:p>
    <w:p w14:paraId="38D78A53" w14:textId="095D8A0E" w:rsidR="001B46B6" w:rsidRPr="002B5D31" w:rsidRDefault="001B46B6" w:rsidP="001B46B6">
      <w:proofErr w:type="spellStart"/>
      <w:r w:rsidRPr="002B5D31">
        <w:rPr>
          <w:b/>
          <w:bCs/>
          <w:shd w:val="clear" w:color="auto" w:fill="EFEFEF"/>
        </w:rPr>
        <w:t>if</w:t>
      </w:r>
      <w:proofErr w:type="spellEnd"/>
      <w:r w:rsidR="00FC02A8" w:rsidRPr="002B5D31">
        <w:t> —</w:t>
      </w:r>
      <w:r w:rsidRPr="002B5D31">
        <w:t xml:space="preserve"> условие применения данного правила</w:t>
      </w:r>
      <w:r w:rsidR="00FC02A8" w:rsidRPr="002B5D31">
        <w:t> —</w:t>
      </w:r>
      <w:r w:rsidRPr="002B5D31">
        <w:t xml:space="preserve"> выражение с использованием настроек, результатом которого является значение </w:t>
      </w:r>
      <w:proofErr w:type="spellStart"/>
      <w:r w:rsidRPr="002B5D31">
        <w:t>true</w:t>
      </w:r>
      <w:proofErr w:type="spellEnd"/>
      <w:r w:rsidRPr="002B5D31">
        <w:t xml:space="preserve"> или </w:t>
      </w:r>
      <w:proofErr w:type="spellStart"/>
      <w:r w:rsidRPr="002B5D31">
        <w:t>false</w:t>
      </w:r>
      <w:proofErr w:type="spellEnd"/>
      <w:r w:rsidRPr="002B5D31">
        <w:t>;</w:t>
      </w:r>
    </w:p>
    <w:p w14:paraId="3FE264CC" w14:textId="089E6C58" w:rsidR="001B46B6" w:rsidRPr="002B5D31" w:rsidRDefault="001B46B6" w:rsidP="001B46B6">
      <w:proofErr w:type="spellStart"/>
      <w:r w:rsidRPr="002B5D31">
        <w:rPr>
          <w:b/>
          <w:bCs/>
          <w:shd w:val="clear" w:color="auto" w:fill="EFEFEF"/>
        </w:rPr>
        <w:lastRenderedPageBreak/>
        <w:t>then</w:t>
      </w:r>
      <w:proofErr w:type="spellEnd"/>
      <w:r w:rsidR="00FC02A8" w:rsidRPr="002B5D31">
        <w:t> —</w:t>
      </w:r>
      <w:r w:rsidRPr="002B5D31">
        <w:t xml:space="preserve"> строка c ключевым словом</w:t>
      </w:r>
      <w:r w:rsidR="007B67E3" w:rsidRPr="002B5D31">
        <w:t>,</w:t>
      </w:r>
      <w:r w:rsidRPr="002B5D31">
        <w:t xml:space="preserve"> определяющим п</w:t>
      </w:r>
      <w:r w:rsidR="008E6C27" w:rsidRPr="002B5D31">
        <w:t xml:space="preserve">равило. Возможные значения для </w:t>
      </w:r>
      <w:proofErr w:type="spellStart"/>
      <w:r w:rsidRPr="002B5D31">
        <w:rPr>
          <w:b/>
          <w:bCs/>
          <w:shd w:val="clear" w:color="auto" w:fill="EFEFEF"/>
        </w:rPr>
        <w:t>then</w:t>
      </w:r>
      <w:proofErr w:type="spellEnd"/>
      <w:r w:rsidRPr="002B5D31">
        <w:t>:</w:t>
      </w:r>
    </w:p>
    <w:p w14:paraId="6B41CD5C" w14:textId="1972E8CC" w:rsidR="001B46B6" w:rsidRPr="002B5D31" w:rsidRDefault="001B46B6" w:rsidP="00773B39">
      <w:pPr>
        <w:pStyle w:val="a2"/>
      </w:pPr>
      <w:proofErr w:type="spellStart"/>
      <w:r w:rsidRPr="002B5D31">
        <w:t>reject</w:t>
      </w:r>
      <w:proofErr w:type="spellEnd"/>
      <w:r w:rsidR="007B67E3" w:rsidRPr="002B5D31">
        <w:t>:</w:t>
      </w:r>
    </w:p>
    <w:p w14:paraId="567027CC" w14:textId="77777777" w:rsidR="001B46B6" w:rsidRPr="002B5D31" w:rsidRDefault="001B46B6" w:rsidP="00773B39">
      <w:pPr>
        <w:pStyle w:val="a2"/>
        <w:tabs>
          <w:tab w:val="clear" w:pos="1381"/>
          <w:tab w:val="num" w:pos="2230"/>
        </w:tabs>
        <w:ind w:left="1416"/>
      </w:pPr>
      <w:r w:rsidRPr="002B5D31">
        <w:t>для настроек: настройка отображается, но недоступна для редактирования;</w:t>
      </w:r>
    </w:p>
    <w:p w14:paraId="02484014" w14:textId="77777777" w:rsidR="003D76EB" w:rsidRDefault="001B46B6" w:rsidP="00773B39">
      <w:pPr>
        <w:pStyle w:val="a2"/>
        <w:tabs>
          <w:tab w:val="clear" w:pos="1381"/>
          <w:tab w:val="num" w:pos="2230"/>
        </w:tabs>
        <w:ind w:left="1416"/>
      </w:pPr>
      <w:r w:rsidRPr="002B5D31">
        <w:t>для задач: задача</w:t>
      </w:r>
      <w:r w:rsidR="009A4F53" w:rsidRPr="002B5D31">
        <w:t xml:space="preserve"> не отображается в списке задач</w:t>
      </w:r>
      <w:r w:rsidR="003D76EB">
        <w:t>;</w:t>
      </w:r>
    </w:p>
    <w:p w14:paraId="27B3B42C" w14:textId="6485E51E" w:rsidR="001B46B6" w:rsidRPr="002B5D31" w:rsidRDefault="003D76EB" w:rsidP="00773B39">
      <w:pPr>
        <w:pStyle w:val="a2"/>
        <w:tabs>
          <w:tab w:val="clear" w:pos="1381"/>
          <w:tab w:val="num" w:pos="2230"/>
        </w:tabs>
        <w:ind w:left="1416"/>
      </w:pPr>
      <w:r>
        <w:t>для имен этапов: это имя не отображается в качестве имени этапа.</w:t>
      </w:r>
    </w:p>
    <w:p w14:paraId="3413C783" w14:textId="7E7C4274" w:rsidR="001B46B6" w:rsidRPr="002B5D31" w:rsidRDefault="008E6C27" w:rsidP="00773B39">
      <w:pPr>
        <w:pStyle w:val="a2"/>
      </w:pPr>
      <w:proofErr w:type="spellStart"/>
      <w:r w:rsidRPr="002B5D31">
        <w:t>accept</w:t>
      </w:r>
      <w:proofErr w:type="spellEnd"/>
      <w:r w:rsidR="007B67E3" w:rsidRPr="002B5D31">
        <w:t>:</w:t>
      </w:r>
    </w:p>
    <w:p w14:paraId="75D9CA06" w14:textId="77777777" w:rsidR="001B46B6" w:rsidRPr="002B5D31" w:rsidRDefault="001B46B6" w:rsidP="00773B39">
      <w:pPr>
        <w:pStyle w:val="a2"/>
        <w:tabs>
          <w:tab w:val="clear" w:pos="1381"/>
          <w:tab w:val="num" w:pos="2230"/>
        </w:tabs>
        <w:ind w:left="1416"/>
      </w:pPr>
      <w:r w:rsidRPr="002B5D31">
        <w:t>для настроек: настройка отображается и доступна для редактирования;</w:t>
      </w:r>
    </w:p>
    <w:p w14:paraId="1B9D119D" w14:textId="77777777" w:rsidR="00904A53" w:rsidRDefault="001B46B6" w:rsidP="00773B39">
      <w:pPr>
        <w:pStyle w:val="a2"/>
        <w:tabs>
          <w:tab w:val="clear" w:pos="1381"/>
          <w:tab w:val="num" w:pos="2230"/>
        </w:tabs>
        <w:ind w:left="1416"/>
      </w:pPr>
      <w:r w:rsidRPr="002B5D31">
        <w:t>для задач: задача отображается в списке задач</w:t>
      </w:r>
      <w:r w:rsidR="00904A53">
        <w:t>;</w:t>
      </w:r>
    </w:p>
    <w:p w14:paraId="3F28356D" w14:textId="7FB3AC47" w:rsidR="001B46B6" w:rsidRPr="002B5D31" w:rsidRDefault="00904A53" w:rsidP="00773B39">
      <w:pPr>
        <w:pStyle w:val="a2"/>
        <w:tabs>
          <w:tab w:val="clear" w:pos="1381"/>
          <w:tab w:val="num" w:pos="2230"/>
        </w:tabs>
        <w:ind w:left="1416"/>
      </w:pPr>
      <w:r>
        <w:t>для имен этапов: это имя отображается в качестве имени этапа.</w:t>
      </w:r>
    </w:p>
    <w:p w14:paraId="1972D53A" w14:textId="77777777" w:rsidR="001B46B6" w:rsidRPr="002B5D31" w:rsidRDefault="001B46B6" w:rsidP="009A4F53">
      <w:pPr>
        <w:pStyle w:val="30"/>
      </w:pPr>
      <w:bookmarkStart w:id="115" w:name="_Toc57991525"/>
      <w:r w:rsidRPr="002B5D31">
        <w:t>Обработка списка правил</w:t>
      </w:r>
      <w:bookmarkEnd w:id="115"/>
    </w:p>
    <w:p w14:paraId="656AC5FE" w14:textId="0EF8C2BD" w:rsidR="001B46B6" w:rsidRPr="002B5D31" w:rsidRDefault="001B46B6" w:rsidP="00773B39">
      <w:pPr>
        <w:keepNext/>
      </w:pPr>
      <w:r w:rsidRPr="002B5D31">
        <w:t xml:space="preserve">Результатом обработки массива является одно из правил </w:t>
      </w:r>
      <w:proofErr w:type="spellStart"/>
      <w:r w:rsidRPr="002B5D31">
        <w:t>accept</w:t>
      </w:r>
      <w:proofErr w:type="spellEnd"/>
      <w:r w:rsidRPr="002B5D31">
        <w:t xml:space="preserve"> или </w:t>
      </w:r>
      <w:proofErr w:type="spellStart"/>
      <w:r w:rsidRPr="002B5D31">
        <w:t>reject</w:t>
      </w:r>
      <w:proofErr w:type="spellEnd"/>
      <w:r w:rsidRPr="002B5D31">
        <w:t xml:space="preserve"> в зависимости от того</w:t>
      </w:r>
      <w:r w:rsidR="006B4C7E" w:rsidRPr="002B5D31">
        <w:t>,</w:t>
      </w:r>
      <w:r w:rsidRPr="002B5D31">
        <w:t xml:space="preserve"> какое условие было выполнено первым. Правила проверяются последовательно.</w:t>
      </w:r>
    </w:p>
    <w:p w14:paraId="4C3A9CC1" w14:textId="77777777" w:rsidR="001B46B6" w:rsidRPr="002B5D31" w:rsidRDefault="001B46B6" w:rsidP="009A4F53">
      <w:pPr>
        <w:pStyle w:val="30"/>
      </w:pPr>
      <w:bookmarkStart w:id="116" w:name="_heading=h.6v6dv4r16zm" w:colFirst="0" w:colLast="0"/>
      <w:bookmarkStart w:id="117" w:name="_Toc57991526"/>
      <w:bookmarkEnd w:id="116"/>
      <w:r w:rsidRPr="002B5D31">
        <w:t>Примеры правил</w:t>
      </w:r>
      <w:bookmarkEnd w:id="117"/>
    </w:p>
    <w:p w14:paraId="7F9C7F23" w14:textId="77777777" w:rsidR="001B46B6" w:rsidRPr="002B5D31" w:rsidRDefault="001B46B6" w:rsidP="001B46B6">
      <w:r w:rsidRPr="002B5D31">
        <w:t>"</w:t>
      </w:r>
      <w:proofErr w:type="spellStart"/>
      <w:r w:rsidRPr="002B5D31">
        <w:t>rules</w:t>
      </w:r>
      <w:proofErr w:type="spellEnd"/>
      <w:r w:rsidRPr="002B5D31">
        <w:t>": [</w:t>
      </w:r>
    </w:p>
    <w:p w14:paraId="31C6588D" w14:textId="2AE50DB7" w:rsidR="001B46B6" w:rsidRPr="00095D4F" w:rsidRDefault="001B46B6" w:rsidP="001B46B6">
      <w:pPr>
        <w:rPr>
          <w:lang w:val="en-US"/>
        </w:rPr>
      </w:pPr>
      <w:r w:rsidRPr="00095D4F">
        <w:rPr>
          <w:lang w:val="en-US"/>
        </w:rPr>
        <w:t xml:space="preserve">  {"if</w:t>
      </w:r>
      <w:proofErr w:type="gramStart"/>
      <w:r w:rsidRPr="00095D4F">
        <w:rPr>
          <w:lang w:val="en-US"/>
        </w:rPr>
        <w:t>":</w:t>
      </w:r>
      <w:proofErr w:type="gramEnd"/>
      <w:r w:rsidRPr="00095D4F">
        <w:rPr>
          <w:lang w:val="en-US"/>
        </w:rPr>
        <w:t xml:space="preserve"> "@</w:t>
      </w:r>
      <w:proofErr w:type="spellStart"/>
      <w:r w:rsidRPr="00095D4F">
        <w:rPr>
          <w:lang w:val="en-US"/>
        </w:rPr>
        <w:t>flags.</w:t>
      </w:r>
      <w:r w:rsidR="00B23AA8" w:rsidRPr="00B23AA8">
        <w:rPr>
          <w:lang w:val="en-US"/>
        </w:rPr>
        <w:t>early_voting</w:t>
      </w:r>
      <w:proofErr w:type="spellEnd"/>
      <w:r w:rsidRPr="00095D4F">
        <w:rPr>
          <w:lang w:val="en-US"/>
        </w:rPr>
        <w:t xml:space="preserve">", "then": "reject"}  </w:t>
      </w:r>
    </w:p>
    <w:p w14:paraId="213FF65C" w14:textId="77777777" w:rsidR="001B46B6" w:rsidRPr="00095D4F" w:rsidRDefault="001B46B6" w:rsidP="001B46B6">
      <w:pPr>
        <w:rPr>
          <w:lang w:val="en-US"/>
        </w:rPr>
      </w:pPr>
      <w:r w:rsidRPr="00095D4F">
        <w:rPr>
          <w:lang w:val="en-US"/>
        </w:rPr>
        <w:t xml:space="preserve">  {"if</w:t>
      </w:r>
      <w:proofErr w:type="gramStart"/>
      <w:r w:rsidRPr="00095D4F">
        <w:rPr>
          <w:lang w:val="en-US"/>
        </w:rPr>
        <w:t>":</w:t>
      </w:r>
      <w:proofErr w:type="gramEnd"/>
      <w:r w:rsidRPr="00095D4F">
        <w:rPr>
          <w:lang w:val="en-US"/>
        </w:rPr>
        <w:t xml:space="preserve"> "@</w:t>
      </w:r>
      <w:proofErr w:type="spellStart"/>
      <w:r w:rsidRPr="00095D4F">
        <w:rPr>
          <w:lang w:val="en-US"/>
        </w:rPr>
        <w:t>flags.use_koib</w:t>
      </w:r>
      <w:proofErr w:type="spellEnd"/>
      <w:r w:rsidRPr="00095D4F">
        <w:rPr>
          <w:lang w:val="en-US"/>
        </w:rPr>
        <w:t xml:space="preserve"> == 'koib-2010'", "then": "reject"},</w:t>
      </w:r>
    </w:p>
    <w:p w14:paraId="2DDAF8CC" w14:textId="77777777" w:rsidR="001B46B6" w:rsidRPr="00095D4F" w:rsidRDefault="001B46B6" w:rsidP="001B46B6">
      <w:pPr>
        <w:rPr>
          <w:lang w:val="en-US"/>
        </w:rPr>
      </w:pPr>
      <w:r w:rsidRPr="00095D4F">
        <w:rPr>
          <w:lang w:val="en-US"/>
        </w:rPr>
        <w:t xml:space="preserve">  {"if</w:t>
      </w:r>
      <w:proofErr w:type="gramStart"/>
      <w:r w:rsidRPr="00095D4F">
        <w:rPr>
          <w:lang w:val="en-US"/>
        </w:rPr>
        <w:t>":</w:t>
      </w:r>
      <w:proofErr w:type="gramEnd"/>
      <w:r w:rsidRPr="00095D4F">
        <w:rPr>
          <w:lang w:val="en-US"/>
        </w:rPr>
        <w:t xml:space="preserve"> "@</w:t>
      </w:r>
      <w:proofErr w:type="spellStart"/>
      <w:r w:rsidRPr="00095D4F">
        <w:rPr>
          <w:lang w:val="en-US"/>
        </w:rPr>
        <w:t>flags.use_koib</w:t>
      </w:r>
      <w:proofErr w:type="spellEnd"/>
      <w:r w:rsidRPr="00095D4F">
        <w:rPr>
          <w:lang w:val="en-US"/>
        </w:rPr>
        <w:t>", "then": "accept"},</w:t>
      </w:r>
    </w:p>
    <w:p w14:paraId="448767A0" w14:textId="77777777" w:rsidR="001B46B6" w:rsidRPr="002B5D31" w:rsidRDefault="001B46B6" w:rsidP="001B46B6">
      <w:r w:rsidRPr="002B5D31">
        <w:t>],</w:t>
      </w:r>
    </w:p>
    <w:p w14:paraId="199F43D6" w14:textId="6B80E1A3" w:rsidR="001B46B6" w:rsidRPr="002B5D31" w:rsidRDefault="006B4C7E" w:rsidP="00B23AA8">
      <w:pPr>
        <w:pStyle w:val="a2"/>
      </w:pPr>
      <w:r w:rsidRPr="002B5D31">
        <w:t>п</w:t>
      </w:r>
      <w:r w:rsidR="001B46B6" w:rsidRPr="002B5D31">
        <w:t xml:space="preserve">ервым проверяется флаг </w:t>
      </w:r>
      <w:r w:rsidRPr="002B5D31">
        <w:t>«</w:t>
      </w:r>
      <w:r w:rsidR="00B23AA8">
        <w:t>т</w:t>
      </w:r>
      <w:r w:rsidR="00B23AA8" w:rsidRPr="00B23AA8">
        <w:t>руднодоступная или отдаленная местность</w:t>
      </w:r>
      <w:r w:rsidRPr="002B5D31">
        <w:t>»</w:t>
      </w:r>
      <w:r w:rsidR="001B46B6" w:rsidRPr="002B5D31">
        <w:t xml:space="preserve">. Если участок является </w:t>
      </w:r>
      <w:r w:rsidR="00B23AA8" w:rsidRPr="00B23AA8">
        <w:t>образованным в труднодоступной или отдаленной местности</w:t>
      </w:r>
      <w:r w:rsidR="001B46B6" w:rsidRPr="002B5D31">
        <w:t xml:space="preserve">, то результатом проверки правил будет </w:t>
      </w:r>
      <w:proofErr w:type="spellStart"/>
      <w:r w:rsidR="001B46B6" w:rsidRPr="002B5D31">
        <w:t>reject</w:t>
      </w:r>
      <w:proofErr w:type="spellEnd"/>
      <w:r w:rsidR="001B46B6" w:rsidRPr="002B5D31">
        <w:t xml:space="preserve"> и задача не будет отображаться в списке.</w:t>
      </w:r>
    </w:p>
    <w:p w14:paraId="0DFA3300" w14:textId="4A5D0BFF" w:rsidR="001B46B6" w:rsidRPr="002B5D31" w:rsidRDefault="006B4C7E" w:rsidP="00B23AA8">
      <w:pPr>
        <w:pStyle w:val="a2"/>
      </w:pPr>
      <w:r w:rsidRPr="002B5D31">
        <w:t>е</w:t>
      </w:r>
      <w:r w:rsidR="001B46B6" w:rsidRPr="002B5D31">
        <w:t xml:space="preserve">сли участок не </w:t>
      </w:r>
      <w:r w:rsidR="00B23AA8">
        <w:t>образован</w:t>
      </w:r>
      <w:r w:rsidR="00B23AA8" w:rsidRPr="00B23AA8">
        <w:t xml:space="preserve"> в труднодоступной или отдаленной местности</w:t>
      </w:r>
      <w:r w:rsidR="001B46B6" w:rsidRPr="002B5D31">
        <w:t>, то проверяе</w:t>
      </w:r>
      <w:r w:rsidR="007B67E3" w:rsidRPr="002B5D31">
        <w:t>тся</w:t>
      </w:r>
      <w:r w:rsidR="001B46B6" w:rsidRPr="002B5D31">
        <w:t xml:space="preserve">, что на участке используется </w:t>
      </w:r>
      <w:r w:rsidR="00FC02A8" w:rsidRPr="002B5D31">
        <w:t>«</w:t>
      </w:r>
      <w:r w:rsidR="001B46B6" w:rsidRPr="002B5D31">
        <w:t>КОИБ 2010</w:t>
      </w:r>
      <w:r w:rsidR="00FC02A8" w:rsidRPr="002B5D31">
        <w:t>»</w:t>
      </w:r>
      <w:r w:rsidR="001B46B6" w:rsidRPr="002B5D31">
        <w:t>. Если используется, то задача не будет отображаться в списке.</w:t>
      </w:r>
    </w:p>
    <w:p w14:paraId="52833AB3" w14:textId="3D73BB96" w:rsidR="001B46B6" w:rsidRPr="002B5D31" w:rsidRDefault="006B4C7E" w:rsidP="00773B39">
      <w:pPr>
        <w:pStyle w:val="a2"/>
      </w:pPr>
      <w:r w:rsidRPr="002B5D31">
        <w:t>е</w:t>
      </w:r>
      <w:r w:rsidR="001B46B6" w:rsidRPr="002B5D31">
        <w:t>сли участок не цифровой и на нем используется какой-</w:t>
      </w:r>
      <w:r w:rsidR="00FC02A8" w:rsidRPr="002B5D31">
        <w:t>либо</w:t>
      </w:r>
      <w:r w:rsidR="001B46B6" w:rsidRPr="002B5D31">
        <w:t xml:space="preserve"> КОИБ (но не </w:t>
      </w:r>
      <w:r w:rsidR="00FC02A8" w:rsidRPr="002B5D31">
        <w:t>«</w:t>
      </w:r>
      <w:r w:rsidR="001B46B6" w:rsidRPr="002B5D31">
        <w:t>КОИБ 2010</w:t>
      </w:r>
      <w:r w:rsidR="00FC02A8" w:rsidRPr="002B5D31">
        <w:t>»</w:t>
      </w:r>
      <w:r w:rsidR="001B46B6" w:rsidRPr="002B5D31">
        <w:t xml:space="preserve">), то результатом проверки будет </w:t>
      </w:r>
      <w:proofErr w:type="spellStart"/>
      <w:r w:rsidR="001B46B6" w:rsidRPr="002B5D31">
        <w:t>accept</w:t>
      </w:r>
      <w:proofErr w:type="spellEnd"/>
      <w:r w:rsidR="001B46B6" w:rsidRPr="002B5D31">
        <w:t>. Задача отобразится в списке.</w:t>
      </w:r>
    </w:p>
    <w:p w14:paraId="0F6FCB9C" w14:textId="6A0C344B" w:rsidR="001B46B6" w:rsidRPr="002B5D31" w:rsidRDefault="00FC02A8" w:rsidP="00773B39">
      <w:pPr>
        <w:pStyle w:val="a2"/>
      </w:pPr>
      <w:r w:rsidRPr="002B5D31">
        <w:lastRenderedPageBreak/>
        <w:t>е</w:t>
      </w:r>
      <w:r w:rsidR="001B46B6" w:rsidRPr="002B5D31">
        <w:t>сли ни одно условие не является истиной, то считае</w:t>
      </w:r>
      <w:r w:rsidR="007B67E3" w:rsidRPr="002B5D31">
        <w:t>тся,</w:t>
      </w:r>
      <w:r w:rsidR="001B46B6" w:rsidRPr="002B5D31">
        <w:t xml:space="preserve"> что выполняется правило </w:t>
      </w:r>
      <w:proofErr w:type="spellStart"/>
      <w:r w:rsidR="001B46B6" w:rsidRPr="002B5D31">
        <w:t>reject</w:t>
      </w:r>
      <w:proofErr w:type="spellEnd"/>
      <w:r w:rsidR="001B46B6" w:rsidRPr="002B5D31">
        <w:t xml:space="preserve"> и задача не отображается в списке.</w:t>
      </w:r>
    </w:p>
    <w:p w14:paraId="4EE2C656" w14:textId="77777777" w:rsidR="001B46B6" w:rsidRPr="00095D4F" w:rsidRDefault="001B46B6" w:rsidP="001B46B6">
      <w:pPr>
        <w:rPr>
          <w:lang w:val="en-US"/>
        </w:rPr>
      </w:pPr>
      <w:r w:rsidRPr="00095D4F">
        <w:rPr>
          <w:lang w:val="en-US"/>
        </w:rPr>
        <w:t>"</w:t>
      </w:r>
      <w:proofErr w:type="gramStart"/>
      <w:r w:rsidRPr="00095D4F">
        <w:rPr>
          <w:lang w:val="en-US"/>
        </w:rPr>
        <w:t>rules</w:t>
      </w:r>
      <w:proofErr w:type="gramEnd"/>
      <w:r w:rsidRPr="00095D4F">
        <w:rPr>
          <w:lang w:val="en-US"/>
        </w:rPr>
        <w:t>": [</w:t>
      </w:r>
    </w:p>
    <w:p w14:paraId="6CDFA097" w14:textId="6EA2111F" w:rsidR="001B46B6" w:rsidRPr="00B23AA8" w:rsidRDefault="001B46B6" w:rsidP="001B46B6">
      <w:pPr>
        <w:rPr>
          <w:lang w:val="en-US"/>
        </w:rPr>
      </w:pPr>
      <w:r w:rsidRPr="00095D4F">
        <w:rPr>
          <w:lang w:val="en-US"/>
        </w:rPr>
        <w:t xml:space="preserve">  </w:t>
      </w:r>
      <w:r w:rsidRPr="00B23AA8">
        <w:rPr>
          <w:lang w:val="en-US"/>
        </w:rPr>
        <w:t>{"</w:t>
      </w:r>
      <w:r w:rsidRPr="00095D4F">
        <w:rPr>
          <w:lang w:val="en-US"/>
        </w:rPr>
        <w:t>if</w:t>
      </w:r>
      <w:proofErr w:type="gramStart"/>
      <w:r w:rsidRPr="00B23AA8">
        <w:rPr>
          <w:lang w:val="en-US"/>
        </w:rPr>
        <w:t>":</w:t>
      </w:r>
      <w:proofErr w:type="gramEnd"/>
      <w:r w:rsidRPr="00B23AA8">
        <w:rPr>
          <w:lang w:val="en-US"/>
        </w:rPr>
        <w:t xml:space="preserve"> "@</w:t>
      </w:r>
      <w:r w:rsidRPr="00095D4F">
        <w:rPr>
          <w:lang w:val="en-US"/>
        </w:rPr>
        <w:t>flags</w:t>
      </w:r>
      <w:r w:rsidRPr="00B23AA8">
        <w:rPr>
          <w:lang w:val="en-US"/>
        </w:rPr>
        <w:t>.</w:t>
      </w:r>
      <w:r w:rsidR="00B23AA8" w:rsidRPr="00B23AA8">
        <w:rPr>
          <w:lang w:val="en-US"/>
        </w:rPr>
        <w:t xml:space="preserve"> </w:t>
      </w:r>
      <w:proofErr w:type="spellStart"/>
      <w:r w:rsidR="00B23AA8" w:rsidRPr="00B23AA8">
        <w:rPr>
          <w:lang w:val="en-US"/>
        </w:rPr>
        <w:t>early_voting</w:t>
      </w:r>
      <w:proofErr w:type="spellEnd"/>
      <w:r w:rsidRPr="00B23AA8">
        <w:rPr>
          <w:lang w:val="en-US"/>
        </w:rPr>
        <w:t>", "</w:t>
      </w:r>
      <w:r w:rsidRPr="00095D4F">
        <w:rPr>
          <w:lang w:val="en-US"/>
        </w:rPr>
        <w:t>then</w:t>
      </w:r>
      <w:proofErr w:type="gramStart"/>
      <w:r w:rsidRPr="00B23AA8">
        <w:rPr>
          <w:lang w:val="en-US"/>
        </w:rPr>
        <w:t>":</w:t>
      </w:r>
      <w:proofErr w:type="gramEnd"/>
      <w:r w:rsidRPr="00B23AA8">
        <w:rPr>
          <w:lang w:val="en-US"/>
        </w:rPr>
        <w:t xml:space="preserve"> "</w:t>
      </w:r>
      <w:r w:rsidRPr="00095D4F">
        <w:rPr>
          <w:lang w:val="en-US"/>
        </w:rPr>
        <w:t>reject</w:t>
      </w:r>
      <w:r w:rsidRPr="00B23AA8">
        <w:rPr>
          <w:lang w:val="en-US"/>
        </w:rPr>
        <w:t xml:space="preserve">"}  </w:t>
      </w:r>
    </w:p>
    <w:p w14:paraId="5A20A868" w14:textId="77777777" w:rsidR="001B46B6" w:rsidRPr="002B5D31" w:rsidRDefault="001B46B6" w:rsidP="001B46B6">
      <w:r w:rsidRPr="00B23AA8">
        <w:rPr>
          <w:lang w:val="en-US"/>
        </w:rPr>
        <w:t xml:space="preserve">  </w:t>
      </w:r>
      <w:r w:rsidRPr="002B5D31">
        <w:t>{"</w:t>
      </w:r>
      <w:proofErr w:type="spellStart"/>
      <w:r w:rsidRPr="002B5D31">
        <w:t>then</w:t>
      </w:r>
      <w:proofErr w:type="spellEnd"/>
      <w:r w:rsidRPr="002B5D31">
        <w:t>": "</w:t>
      </w:r>
      <w:proofErr w:type="spellStart"/>
      <w:r w:rsidRPr="002B5D31">
        <w:t>accept</w:t>
      </w:r>
      <w:proofErr w:type="spellEnd"/>
      <w:r w:rsidRPr="002B5D31">
        <w:t>"},</w:t>
      </w:r>
    </w:p>
    <w:p w14:paraId="31E978D2" w14:textId="77777777" w:rsidR="001B46B6" w:rsidRPr="002B5D31" w:rsidRDefault="001B46B6" w:rsidP="001B46B6">
      <w:r w:rsidRPr="002B5D31">
        <w:t>],</w:t>
      </w:r>
    </w:p>
    <w:p w14:paraId="64CCDE5D" w14:textId="4092DF42" w:rsidR="001B46B6" w:rsidRPr="002B5D31" w:rsidRDefault="00FC02A8" w:rsidP="00B23AA8">
      <w:pPr>
        <w:pStyle w:val="a2"/>
      </w:pPr>
      <w:r w:rsidRPr="002B5D31">
        <w:t>п</w:t>
      </w:r>
      <w:r w:rsidR="001B46B6" w:rsidRPr="002B5D31">
        <w:t xml:space="preserve">ервым проверяется флаг </w:t>
      </w:r>
      <w:r w:rsidRPr="002B5D31">
        <w:t>«</w:t>
      </w:r>
      <w:r w:rsidR="00B23AA8">
        <w:t>т</w:t>
      </w:r>
      <w:r w:rsidR="00B23AA8" w:rsidRPr="00B23AA8">
        <w:t>руднодоступная или отдаленная местность</w:t>
      </w:r>
      <w:r w:rsidRPr="002B5D31">
        <w:t>»</w:t>
      </w:r>
      <w:r w:rsidR="001B46B6" w:rsidRPr="002B5D31">
        <w:t xml:space="preserve">. Если участок является </w:t>
      </w:r>
      <w:r w:rsidR="00B23AA8" w:rsidRPr="00B23AA8">
        <w:t>образованным в труднодоступной или отдаленной местности</w:t>
      </w:r>
      <w:r w:rsidR="001B46B6" w:rsidRPr="002B5D31">
        <w:t xml:space="preserve">, то результатом проверки правил будет </w:t>
      </w:r>
      <w:proofErr w:type="spellStart"/>
      <w:r w:rsidR="001B46B6" w:rsidRPr="002B5D31">
        <w:t>reject</w:t>
      </w:r>
      <w:proofErr w:type="spellEnd"/>
      <w:r w:rsidR="001B46B6" w:rsidRPr="002B5D31">
        <w:t>. Задача не будет отображаться в списке.</w:t>
      </w:r>
    </w:p>
    <w:p w14:paraId="227B79F7" w14:textId="4778EB5D" w:rsidR="001B46B6" w:rsidRPr="002B5D31" w:rsidRDefault="00FC02A8" w:rsidP="00773B39">
      <w:pPr>
        <w:pStyle w:val="a2"/>
      </w:pPr>
      <w:r w:rsidRPr="002B5D31">
        <w:t>в</w:t>
      </w:r>
      <w:r w:rsidR="001B46B6" w:rsidRPr="002B5D31">
        <w:t xml:space="preserve"> правиле пропущено условие, </w:t>
      </w:r>
      <w:r w:rsidRPr="002B5D31">
        <w:t>поэтому</w:t>
      </w:r>
      <w:r w:rsidR="001B46B6" w:rsidRPr="002B5D31">
        <w:t xml:space="preserve"> считае</w:t>
      </w:r>
      <w:r w:rsidR="007B67E3" w:rsidRPr="002B5D31">
        <w:t xml:space="preserve">тся, </w:t>
      </w:r>
      <w:r w:rsidR="001B46B6" w:rsidRPr="002B5D31">
        <w:t>что оно выполняется безусловно</w:t>
      </w:r>
      <w:r w:rsidRPr="002B5D31">
        <w:t>,</w:t>
      </w:r>
      <w:r w:rsidR="001B46B6" w:rsidRPr="002B5D31">
        <w:t xml:space="preserve"> и результатом обработки списка правил является </w:t>
      </w:r>
      <w:proofErr w:type="spellStart"/>
      <w:r w:rsidR="001B46B6" w:rsidRPr="002B5D31">
        <w:t>accept</w:t>
      </w:r>
      <w:proofErr w:type="spellEnd"/>
      <w:r w:rsidR="001B46B6" w:rsidRPr="002B5D31">
        <w:t>.</w:t>
      </w:r>
    </w:p>
    <w:p w14:paraId="647D6669" w14:textId="77777777" w:rsidR="001B46B6" w:rsidRPr="002B5D31" w:rsidRDefault="001B46B6" w:rsidP="00773B39">
      <w:pPr>
        <w:pStyle w:val="20"/>
      </w:pPr>
      <w:bookmarkStart w:id="118" w:name="_heading=h.y1ffpf4ufc3n" w:colFirst="0" w:colLast="0"/>
      <w:bookmarkStart w:id="119" w:name="_Ref57991318"/>
      <w:bookmarkStart w:id="120" w:name="_Toc57991527"/>
      <w:bookmarkEnd w:id="118"/>
      <w:r w:rsidRPr="002B5D31">
        <w:t>Описание типов выборов</w:t>
      </w:r>
      <w:bookmarkEnd w:id="119"/>
      <w:bookmarkEnd w:id="120"/>
    </w:p>
    <w:p w14:paraId="39CEA5C8" w14:textId="3E54A762" w:rsidR="001B46B6" w:rsidRPr="002B5D31" w:rsidRDefault="001B46B6" w:rsidP="00773B39">
      <w:pPr>
        <w:keepNext/>
      </w:pPr>
      <w:r w:rsidRPr="002B5D31">
        <w:t xml:space="preserve">В файле </w:t>
      </w:r>
      <w:proofErr w:type="spellStart"/>
      <w:r w:rsidRPr="002B5D31">
        <w:rPr>
          <w:b/>
          <w:bCs/>
          <w:shd w:val="clear" w:color="auto" w:fill="EFEFEF"/>
        </w:rPr>
        <w:t>election_types.json</w:t>
      </w:r>
      <w:proofErr w:type="spellEnd"/>
      <w:r w:rsidRPr="002B5D31">
        <w:t xml:space="preserve"> в папке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t xml:space="preserve"> описываются все поддерживаемые ИРБ </w:t>
      </w:r>
      <w:r w:rsidR="00FC02A8" w:rsidRPr="002B5D31">
        <w:t xml:space="preserve">УИК </w:t>
      </w:r>
      <w:r w:rsidRPr="002B5D31">
        <w:t>типы выборов</w:t>
      </w:r>
      <w:r w:rsidR="00AB3792" w:rsidRPr="002B5D31">
        <w:t xml:space="preserve"> (см. </w:t>
      </w:r>
      <w:r w:rsidR="00AB3792" w:rsidRPr="002B5D31">
        <w:fldChar w:fldCharType="begin"/>
      </w:r>
      <w:r w:rsidR="00AB3792" w:rsidRPr="002B5D31">
        <w:instrText xml:space="preserve"> REF _Ref48050021 \h </w:instrText>
      </w:r>
      <w:r w:rsidR="00AB3792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27</w:t>
      </w:r>
      <w:r w:rsidR="00AB3792" w:rsidRPr="002B5D31">
        <w:fldChar w:fldCharType="end"/>
      </w:r>
      <w:r w:rsidR="00AB3792" w:rsidRPr="002B5D31">
        <w:t>)</w:t>
      </w:r>
      <w:r w:rsidRPr="002B5D31">
        <w:t>.</w:t>
      </w:r>
    </w:p>
    <w:p w14:paraId="63C2471B" w14:textId="392EF2AA" w:rsidR="001B46B6" w:rsidRPr="002B5D31" w:rsidRDefault="001220AF" w:rsidP="001B46B6">
      <w:pPr>
        <w:rPr>
          <w:highlight w:val="yellow"/>
        </w:rPr>
      </w:pPr>
      <w:r>
        <w:rPr>
          <w:noProof/>
        </w:rPr>
        <w:drawing>
          <wp:inline distT="0" distB="0" distL="0" distR="0" wp14:anchorId="592038A6" wp14:editId="7E97A140">
            <wp:extent cx="5939790" cy="2680970"/>
            <wp:effectExtent l="0" t="0" r="381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9453" w14:textId="11948132" w:rsidR="007B67E3" w:rsidRPr="002B5D31" w:rsidRDefault="007B67E3" w:rsidP="007B67E3">
      <w:pPr>
        <w:ind w:firstLine="0"/>
      </w:pPr>
      <w:bookmarkStart w:id="121" w:name="_Ref48050021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</w:instrText>
      </w:r>
      <w:r w:rsidR="00AB3792" w:rsidRPr="002B5D31">
        <w:rPr>
          <w:rStyle w:val="afff5"/>
          <w:b w:val="0"/>
          <w:szCs w:val="18"/>
        </w:rPr>
        <w:instrText>0</w:instrText>
      </w:r>
      <w:r w:rsidRPr="002B5D31">
        <w:rPr>
          <w:rStyle w:val="afff5"/>
          <w:b w:val="0"/>
          <w:szCs w:val="18"/>
        </w:rPr>
        <w:instrText xml:space="preserve">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27</w:t>
      </w:r>
      <w:r w:rsidRPr="002B5D31">
        <w:rPr>
          <w:rStyle w:val="afff5"/>
          <w:b w:val="0"/>
          <w:szCs w:val="18"/>
        </w:rPr>
        <w:fldChar w:fldCharType="end"/>
      </w:r>
      <w:bookmarkEnd w:id="121"/>
      <w:r w:rsidR="00FC02A8" w:rsidRPr="002B5D31">
        <w:rPr>
          <w:bCs/>
          <w:szCs w:val="18"/>
        </w:rPr>
        <w:t> —</w:t>
      </w:r>
      <w:r w:rsidRPr="002B5D31">
        <w:rPr>
          <w:bCs/>
          <w:szCs w:val="18"/>
        </w:rPr>
        <w:t xml:space="preserve"> </w:t>
      </w:r>
      <w:r w:rsidRPr="002B5D31">
        <w:t xml:space="preserve">Поддерживаемые ИРБ </w:t>
      </w:r>
      <w:r w:rsidR="00FC02A8" w:rsidRPr="002B5D31">
        <w:t xml:space="preserve">УИК </w:t>
      </w:r>
      <w:r w:rsidRPr="002B5D31">
        <w:t>типы выборов</w:t>
      </w:r>
    </w:p>
    <w:p w14:paraId="2F2ED464" w14:textId="2321D9D8" w:rsidR="001B46B6" w:rsidRPr="002B5D31" w:rsidRDefault="007B67E3" w:rsidP="007B67E3">
      <w:pPr>
        <w:rPr>
          <w:highlight w:val="white"/>
        </w:rPr>
      </w:pPr>
      <w:r w:rsidRPr="002B5D31">
        <w:rPr>
          <w:highlight w:val="white"/>
        </w:rPr>
        <w:t xml:space="preserve"> </w:t>
      </w:r>
      <w:r w:rsidR="001B46B6" w:rsidRPr="002B5D31">
        <w:rPr>
          <w:highlight w:val="white"/>
        </w:rPr>
        <w:t>[</w:t>
      </w:r>
    </w:p>
    <w:p w14:paraId="3296C44A" w14:textId="77777777" w:rsidR="001B46B6" w:rsidRPr="002B5D31" w:rsidRDefault="001B46B6" w:rsidP="001B46B6">
      <w:pPr>
        <w:rPr>
          <w:highlight w:val="white"/>
        </w:rPr>
      </w:pPr>
      <w:r w:rsidRPr="002B5D31">
        <w:rPr>
          <w:highlight w:val="white"/>
        </w:rPr>
        <w:t xml:space="preserve">  {</w:t>
      </w:r>
    </w:p>
    <w:p w14:paraId="5CF51B0E" w14:textId="77777777" w:rsidR="001B46B6" w:rsidRPr="002B5D31" w:rsidRDefault="001B46B6" w:rsidP="001B46B6">
      <w:pPr>
        <w:rPr>
          <w:highlight w:val="white"/>
        </w:rPr>
      </w:pPr>
      <w:r w:rsidRPr="002B5D31">
        <w:rPr>
          <w:highlight w:val="white"/>
        </w:rPr>
        <w:t xml:space="preserve">    "</w:t>
      </w:r>
      <w:proofErr w:type="spellStart"/>
      <w:r w:rsidRPr="002B5D31">
        <w:rPr>
          <w:highlight w:val="white"/>
        </w:rPr>
        <w:t>id</w:t>
      </w:r>
      <w:proofErr w:type="spellEnd"/>
      <w:r w:rsidRPr="002B5D31">
        <w:rPr>
          <w:highlight w:val="white"/>
        </w:rPr>
        <w:t>": "</w:t>
      </w:r>
      <w:proofErr w:type="spellStart"/>
      <w:r w:rsidRPr="002B5D31">
        <w:rPr>
          <w:highlight w:val="white"/>
        </w:rPr>
        <w:t>yникальный</w:t>
      </w:r>
      <w:proofErr w:type="spellEnd"/>
      <w:r w:rsidRPr="002B5D31">
        <w:rPr>
          <w:highlight w:val="white"/>
        </w:rPr>
        <w:t xml:space="preserve"> идентификатор",</w:t>
      </w:r>
    </w:p>
    <w:p w14:paraId="421BCF90" w14:textId="77777777" w:rsidR="001B46B6" w:rsidRPr="002B5D31" w:rsidRDefault="001B46B6" w:rsidP="001B46B6">
      <w:pPr>
        <w:rPr>
          <w:highlight w:val="white"/>
        </w:rPr>
      </w:pPr>
      <w:r w:rsidRPr="002B5D31">
        <w:rPr>
          <w:highlight w:val="white"/>
        </w:rPr>
        <w:t xml:space="preserve">    "</w:t>
      </w:r>
      <w:proofErr w:type="spellStart"/>
      <w:r w:rsidRPr="002B5D31">
        <w:rPr>
          <w:highlight w:val="white"/>
        </w:rPr>
        <w:t>name</w:t>
      </w:r>
      <w:proofErr w:type="spellEnd"/>
      <w:r w:rsidRPr="002B5D31">
        <w:rPr>
          <w:highlight w:val="white"/>
        </w:rPr>
        <w:t>": "тип выборов",</w:t>
      </w:r>
    </w:p>
    <w:p w14:paraId="3FF69B3C" w14:textId="4E139E9B" w:rsidR="001B46B6" w:rsidRPr="00095D4F" w:rsidRDefault="001B46B6" w:rsidP="001B46B6">
      <w:pPr>
        <w:rPr>
          <w:highlight w:val="white"/>
          <w:lang w:val="en-US"/>
        </w:rPr>
      </w:pPr>
      <w:r w:rsidRPr="002B5D31">
        <w:rPr>
          <w:highlight w:val="white"/>
        </w:rPr>
        <w:t xml:space="preserve">    </w:t>
      </w:r>
      <w:r w:rsidRPr="00095D4F">
        <w:rPr>
          <w:highlight w:val="white"/>
          <w:lang w:val="en-US"/>
        </w:rPr>
        <w:t>"</w:t>
      </w:r>
      <w:proofErr w:type="gramStart"/>
      <w:r w:rsidRPr="00095D4F">
        <w:rPr>
          <w:highlight w:val="white"/>
          <w:lang w:val="en-US"/>
        </w:rPr>
        <w:t>main</w:t>
      </w:r>
      <w:proofErr w:type="gramEnd"/>
      <w:r w:rsidRPr="00095D4F">
        <w:rPr>
          <w:highlight w:val="white"/>
          <w:lang w:val="en-US"/>
        </w:rPr>
        <w:t xml:space="preserve">": </w:t>
      </w:r>
      <w:proofErr w:type="spellStart"/>
      <w:r w:rsidRPr="00095D4F">
        <w:rPr>
          <w:highlight w:val="white"/>
          <w:lang w:val="en-US"/>
        </w:rPr>
        <w:t>true|false</w:t>
      </w:r>
      <w:proofErr w:type="spellEnd"/>
      <w:r w:rsidRPr="00095D4F">
        <w:rPr>
          <w:highlight w:val="white"/>
          <w:lang w:val="en-US"/>
        </w:rPr>
        <w:t>,</w:t>
      </w:r>
    </w:p>
    <w:p w14:paraId="61B8883B" w14:textId="141FB72D" w:rsidR="00214FEC" w:rsidRPr="00095D4F" w:rsidRDefault="00214FEC" w:rsidP="001B46B6">
      <w:pPr>
        <w:rPr>
          <w:highlight w:val="white"/>
          <w:lang w:val="en-US"/>
        </w:rPr>
      </w:pPr>
      <w:r w:rsidRPr="00095D4F">
        <w:rPr>
          <w:highlight w:val="white"/>
          <w:lang w:val="en-US"/>
        </w:rPr>
        <w:t>"</w:t>
      </w:r>
      <w:proofErr w:type="spellStart"/>
      <w:r w:rsidRPr="00095D4F">
        <w:rPr>
          <w:lang w:val="en-US"/>
        </w:rPr>
        <w:t>main_priority</w:t>
      </w:r>
      <w:proofErr w:type="spellEnd"/>
      <w:r w:rsidRPr="00095D4F">
        <w:rPr>
          <w:highlight w:val="white"/>
          <w:lang w:val="en-US"/>
        </w:rPr>
        <w:t xml:space="preserve">": </w:t>
      </w:r>
      <w:r w:rsidRPr="002B5D31">
        <w:rPr>
          <w:highlight w:val="white"/>
        </w:rPr>
        <w:t>число</w:t>
      </w:r>
      <w:r w:rsidRPr="00095D4F">
        <w:rPr>
          <w:highlight w:val="white"/>
          <w:lang w:val="en-US"/>
        </w:rPr>
        <w:t>,</w:t>
      </w:r>
    </w:p>
    <w:p w14:paraId="72AE110E" w14:textId="77777777" w:rsidR="001B46B6" w:rsidRPr="00095D4F" w:rsidRDefault="001B46B6" w:rsidP="001B46B6">
      <w:pP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gramStart"/>
      <w:r w:rsidRPr="00095D4F">
        <w:rPr>
          <w:highlight w:val="white"/>
          <w:lang w:val="en-US"/>
        </w:rPr>
        <w:t>group</w:t>
      </w:r>
      <w:proofErr w:type="gramEnd"/>
      <w:r w:rsidRPr="00095D4F">
        <w:rPr>
          <w:highlight w:val="white"/>
          <w:lang w:val="en-US"/>
        </w:rPr>
        <w:t>": "1",</w:t>
      </w:r>
    </w:p>
    <w:p w14:paraId="1AD13223" w14:textId="77777777" w:rsidR="001B46B6" w:rsidRPr="00095D4F" w:rsidRDefault="001B46B6" w:rsidP="001B46B6">
      <w:pPr>
        <w:rPr>
          <w:highlight w:val="white"/>
          <w:lang w:val="en-US"/>
        </w:rPr>
      </w:pPr>
      <w:r w:rsidRPr="00095D4F">
        <w:rPr>
          <w:highlight w:val="white"/>
          <w:lang w:val="en-US"/>
        </w:rPr>
        <w:lastRenderedPageBreak/>
        <w:t xml:space="preserve">    "</w:t>
      </w:r>
      <w:proofErr w:type="spellStart"/>
      <w:r w:rsidRPr="00095D4F">
        <w:rPr>
          <w:highlight w:val="white"/>
          <w:lang w:val="en-US"/>
        </w:rPr>
        <w:t>gas_mapping</w:t>
      </w:r>
      <w:proofErr w:type="spellEnd"/>
      <w:r w:rsidRPr="00095D4F">
        <w:rPr>
          <w:highlight w:val="white"/>
          <w:lang w:val="en-US"/>
        </w:rPr>
        <w:t>": {</w:t>
      </w:r>
    </w:p>
    <w:p w14:paraId="667D197E" w14:textId="77777777" w:rsidR="001B46B6" w:rsidRPr="00095D4F" w:rsidRDefault="001B46B6" w:rsidP="001B46B6">
      <w:pP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  "</w:t>
      </w:r>
      <w:proofErr w:type="gramStart"/>
      <w:r w:rsidRPr="00095D4F">
        <w:rPr>
          <w:highlight w:val="white"/>
          <w:lang w:val="en-US"/>
        </w:rPr>
        <w:t>level</w:t>
      </w:r>
      <w:proofErr w:type="gramEnd"/>
      <w:r w:rsidRPr="00095D4F">
        <w:rPr>
          <w:highlight w:val="white"/>
          <w:lang w:val="en-US"/>
        </w:rPr>
        <w:t>": "1",</w:t>
      </w:r>
    </w:p>
    <w:p w14:paraId="6847DA20" w14:textId="77777777" w:rsidR="001B46B6" w:rsidRPr="00095D4F" w:rsidRDefault="001B46B6" w:rsidP="001B46B6">
      <w:pP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  "</w:t>
      </w:r>
      <w:proofErr w:type="spellStart"/>
      <w:proofErr w:type="gramStart"/>
      <w:r w:rsidRPr="00095D4F">
        <w:rPr>
          <w:highlight w:val="white"/>
          <w:lang w:val="en-US"/>
        </w:rPr>
        <w:t>vidvib</w:t>
      </w:r>
      <w:proofErr w:type="spellEnd"/>
      <w:proofErr w:type="gramEnd"/>
      <w:r w:rsidRPr="00095D4F">
        <w:rPr>
          <w:highlight w:val="white"/>
          <w:lang w:val="en-US"/>
        </w:rPr>
        <w:t>": "1",</w:t>
      </w:r>
    </w:p>
    <w:p w14:paraId="2787F849" w14:textId="4328D1FE" w:rsidR="001B46B6" w:rsidRPr="00095D4F" w:rsidRDefault="001220AF" w:rsidP="001B46B6">
      <w:pPr>
        <w:rPr>
          <w:highlight w:val="white"/>
          <w:lang w:val="en-US"/>
        </w:rPr>
      </w:pPr>
      <w:r>
        <w:rPr>
          <w:highlight w:val="white"/>
          <w:lang w:val="en-US"/>
        </w:rPr>
        <w:t xml:space="preserve">      "</w:t>
      </w:r>
      <w:proofErr w:type="spellStart"/>
      <w:proofErr w:type="gramStart"/>
      <w:r>
        <w:rPr>
          <w:highlight w:val="white"/>
          <w:lang w:val="en-US"/>
        </w:rPr>
        <w:t>s</w:t>
      </w:r>
      <w:r w:rsidR="001B46B6" w:rsidRPr="00095D4F">
        <w:rPr>
          <w:highlight w:val="white"/>
          <w:lang w:val="en-US"/>
        </w:rPr>
        <w:t>hema</w:t>
      </w:r>
      <w:proofErr w:type="spellEnd"/>
      <w:proofErr w:type="gramEnd"/>
      <w:r w:rsidR="001B46B6" w:rsidRPr="00095D4F">
        <w:rPr>
          <w:highlight w:val="white"/>
          <w:lang w:val="en-US"/>
        </w:rPr>
        <w:t>": "1"</w:t>
      </w:r>
    </w:p>
    <w:p w14:paraId="264CC942" w14:textId="77777777" w:rsidR="001B46B6" w:rsidRPr="00095D4F" w:rsidRDefault="001B46B6" w:rsidP="001B46B6">
      <w:pP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},</w:t>
      </w:r>
    </w:p>
    <w:p w14:paraId="6AD1C06A" w14:textId="77777777" w:rsidR="001B46B6" w:rsidRPr="00095D4F" w:rsidRDefault="001B46B6" w:rsidP="001B46B6">
      <w:pP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spellStart"/>
      <w:r w:rsidRPr="00095D4F">
        <w:rPr>
          <w:highlight w:val="white"/>
          <w:lang w:val="en-US"/>
        </w:rPr>
        <w:t>settings_flags</w:t>
      </w:r>
      <w:proofErr w:type="spellEnd"/>
      <w:r w:rsidRPr="00095D4F">
        <w:rPr>
          <w:highlight w:val="white"/>
          <w:lang w:val="en-US"/>
        </w:rPr>
        <w:t>": {</w:t>
      </w:r>
    </w:p>
    <w:p w14:paraId="0BCFA1BD" w14:textId="77777777" w:rsidR="001B46B6" w:rsidRPr="00095D4F" w:rsidRDefault="001B46B6" w:rsidP="001B46B6">
      <w:pP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  "</w:t>
      </w:r>
      <w:proofErr w:type="spellStart"/>
      <w:proofErr w:type="gramStart"/>
      <w:r w:rsidRPr="00095D4F">
        <w:rPr>
          <w:highlight w:val="white"/>
          <w:lang w:val="en-US"/>
        </w:rPr>
        <w:t>koib</w:t>
      </w:r>
      <w:proofErr w:type="spellEnd"/>
      <w:proofErr w:type="gramEnd"/>
      <w:r w:rsidRPr="00095D4F">
        <w:rPr>
          <w:highlight w:val="white"/>
          <w:lang w:val="en-US"/>
        </w:rPr>
        <w:t>": false,</w:t>
      </w:r>
    </w:p>
    <w:p w14:paraId="377C939F" w14:textId="11F81450" w:rsidR="001B46B6" w:rsidRPr="00475BD0" w:rsidRDefault="001B46B6" w:rsidP="001B46B6">
      <w:pP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  </w:t>
      </w:r>
      <w:r w:rsidRPr="00475BD0">
        <w:rPr>
          <w:highlight w:val="white"/>
          <w:lang w:val="en-US"/>
        </w:rPr>
        <w:t>"</w:t>
      </w:r>
      <w:proofErr w:type="spellStart"/>
      <w:r w:rsidRPr="00475BD0">
        <w:rPr>
          <w:highlight w:val="white"/>
          <w:lang w:val="en-US"/>
        </w:rPr>
        <w:t>early</w:t>
      </w:r>
      <w:r w:rsidR="00214FEC" w:rsidRPr="00475BD0">
        <w:rPr>
          <w:highlight w:val="white"/>
          <w:lang w:val="en-US"/>
        </w:rPr>
        <w:t>_</w:t>
      </w:r>
      <w:r w:rsidRPr="00475BD0">
        <w:rPr>
          <w:highlight w:val="white"/>
          <w:lang w:val="en-US"/>
        </w:rPr>
        <w:t>voting</w:t>
      </w:r>
      <w:proofErr w:type="spellEnd"/>
      <w:r w:rsidRPr="00475BD0">
        <w:rPr>
          <w:highlight w:val="white"/>
          <w:lang w:val="en-US"/>
        </w:rPr>
        <w:t>": true,</w:t>
      </w:r>
    </w:p>
    <w:p w14:paraId="41380AEF" w14:textId="77777777" w:rsidR="001B46B6" w:rsidRPr="00C85BCC" w:rsidRDefault="001B46B6" w:rsidP="001B46B6">
      <w:pPr>
        <w:rPr>
          <w:highlight w:val="white"/>
          <w:lang w:val="en-US"/>
        </w:rPr>
      </w:pPr>
      <w:r w:rsidRPr="00475BD0">
        <w:rPr>
          <w:highlight w:val="white"/>
          <w:lang w:val="en-US"/>
        </w:rPr>
        <w:t xml:space="preserve">      </w:t>
      </w:r>
      <w:r w:rsidRPr="00C85BCC">
        <w:rPr>
          <w:highlight w:val="white"/>
          <w:lang w:val="en-US"/>
        </w:rPr>
        <w:t>...</w:t>
      </w:r>
    </w:p>
    <w:p w14:paraId="1E085A4D" w14:textId="77777777" w:rsidR="001B46B6" w:rsidRPr="002B5D31" w:rsidRDefault="001B46B6" w:rsidP="001B46B6">
      <w:pPr>
        <w:rPr>
          <w:highlight w:val="white"/>
        </w:rPr>
      </w:pPr>
      <w:r w:rsidRPr="00C85BCC">
        <w:rPr>
          <w:highlight w:val="white"/>
          <w:lang w:val="en-US"/>
        </w:rPr>
        <w:t xml:space="preserve">    </w:t>
      </w:r>
      <w:r w:rsidRPr="002B5D31">
        <w:rPr>
          <w:highlight w:val="white"/>
        </w:rPr>
        <w:t>}</w:t>
      </w:r>
    </w:p>
    <w:p w14:paraId="417D0FE5" w14:textId="77777777" w:rsidR="001B46B6" w:rsidRPr="002B5D31" w:rsidRDefault="001B46B6" w:rsidP="001B46B6">
      <w:pPr>
        <w:rPr>
          <w:highlight w:val="white"/>
        </w:rPr>
      </w:pPr>
      <w:r w:rsidRPr="002B5D31">
        <w:rPr>
          <w:highlight w:val="white"/>
        </w:rPr>
        <w:t xml:space="preserve">  }</w:t>
      </w:r>
    </w:p>
    <w:p w14:paraId="75D78873" w14:textId="77777777" w:rsidR="001B46B6" w:rsidRPr="002B5D31" w:rsidRDefault="001B46B6" w:rsidP="001B46B6">
      <w:pPr>
        <w:rPr>
          <w:highlight w:val="white"/>
        </w:rPr>
      </w:pPr>
      <w:r w:rsidRPr="002B5D31">
        <w:rPr>
          <w:highlight w:val="white"/>
        </w:rPr>
        <w:t>]</w:t>
      </w:r>
    </w:p>
    <w:p w14:paraId="689A8FD2" w14:textId="34247F81" w:rsidR="001B46B6" w:rsidRPr="002B5D31" w:rsidRDefault="001B46B6" w:rsidP="00773B39">
      <w:pPr>
        <w:rPr>
          <w:highlight w:val="white"/>
        </w:rPr>
      </w:pPr>
      <w:r w:rsidRPr="002B5D31">
        <w:rPr>
          <w:highlight w:val="white"/>
        </w:rPr>
        <w:t>Описание полей</w:t>
      </w:r>
      <w:r w:rsidR="007B67E3" w:rsidRPr="002B5D31">
        <w:rPr>
          <w:highlight w:val="white"/>
        </w:rPr>
        <w:t>:</w:t>
      </w:r>
    </w:p>
    <w:p w14:paraId="0C8C68CC" w14:textId="3A3500C3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="00FC02A8" w:rsidRPr="002B5D31">
        <w:t> —</w:t>
      </w:r>
      <w:r w:rsidRPr="002B5D31">
        <w:t xml:space="preserve"> уникальный идентификатор</w:t>
      </w:r>
      <w:r w:rsidR="007B67E3" w:rsidRPr="002B5D31">
        <w:t>;</w:t>
      </w:r>
    </w:p>
    <w:p w14:paraId="019D171B" w14:textId="0A2ECC1D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название типа</w:t>
      </w:r>
      <w:r w:rsidR="007B67E3" w:rsidRPr="002B5D31">
        <w:t>;</w:t>
      </w:r>
    </w:p>
    <w:p w14:paraId="028C14BE" w14:textId="38E7BB2D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gas_mapping</w:t>
      </w:r>
      <w:proofErr w:type="spellEnd"/>
      <w:r w:rsidR="00FC02A8" w:rsidRPr="002B5D31">
        <w:t> —</w:t>
      </w:r>
      <w:r w:rsidRPr="002B5D31">
        <w:t xml:space="preserve"> </w:t>
      </w:r>
      <w:r w:rsidR="007B67E3" w:rsidRPr="002B5D31">
        <w:t>с</w:t>
      </w:r>
      <w:r w:rsidRPr="002B5D31">
        <w:t>труктура</w:t>
      </w:r>
      <w:r w:rsidR="007B67E3" w:rsidRPr="002B5D31">
        <w:t>,</w:t>
      </w:r>
      <w:r w:rsidRPr="002B5D31">
        <w:t xml:space="preserve"> использующая атр</w:t>
      </w:r>
      <w:r w:rsidR="007B67E3" w:rsidRPr="002B5D31">
        <w:t xml:space="preserve">ибуты из XML файла </w:t>
      </w:r>
      <w:r w:rsidR="00FC02A8" w:rsidRPr="002B5D31">
        <w:t>«</w:t>
      </w:r>
      <w:r w:rsidR="007B67E3" w:rsidRPr="002B5D31">
        <w:t>ГАС Выборы</w:t>
      </w:r>
      <w:r w:rsidR="00FC02A8" w:rsidRPr="002B5D31">
        <w:t>»</w:t>
      </w:r>
      <w:r w:rsidR="007B67E3" w:rsidRPr="002B5D31">
        <w:t>;</w:t>
      </w:r>
    </w:p>
    <w:p w14:paraId="53047DC3" w14:textId="4D9D0E7A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main</w:t>
      </w:r>
      <w:proofErr w:type="spellEnd"/>
      <w:r w:rsidR="00FC02A8" w:rsidRPr="002B5D31">
        <w:t> —</w:t>
      </w:r>
      <w:r w:rsidRPr="002B5D31">
        <w:t xml:space="preserve"> флаг</w:t>
      </w:r>
      <w:r w:rsidR="007B67E3" w:rsidRPr="002B5D31">
        <w:t>,</w:t>
      </w:r>
      <w:r w:rsidRPr="002B5D31">
        <w:t xml:space="preserve"> указывающий на то, являются ли выборы данного типа основными выборами (при наличии нескольких выборов на главной странице отображаются фильтры </w:t>
      </w:r>
      <w:r w:rsidR="00FC02A8" w:rsidRPr="002B5D31">
        <w:t>«</w:t>
      </w:r>
      <w:r w:rsidRPr="002B5D31">
        <w:t>основные выборы</w:t>
      </w:r>
      <w:r w:rsidR="00FC02A8" w:rsidRPr="002B5D31">
        <w:t>»</w:t>
      </w:r>
      <w:r w:rsidRPr="002B5D31">
        <w:t xml:space="preserve"> и </w:t>
      </w:r>
      <w:r w:rsidR="00FC02A8" w:rsidRPr="002B5D31">
        <w:t>«</w:t>
      </w:r>
      <w:r w:rsidRPr="002B5D31">
        <w:t>все остальные выборы</w:t>
      </w:r>
      <w:r w:rsidR="00FC02A8" w:rsidRPr="002B5D31">
        <w:t>»</w:t>
      </w:r>
      <w:r w:rsidRPr="002B5D31">
        <w:t>)</w:t>
      </w:r>
      <w:r w:rsidR="007B67E3" w:rsidRPr="002B5D31">
        <w:t>;</w:t>
      </w:r>
    </w:p>
    <w:p w14:paraId="1D414679" w14:textId="6255E5AE" w:rsidR="00214FEC" w:rsidRPr="002B5D31" w:rsidRDefault="00214FEC" w:rsidP="00773B39">
      <w:pPr>
        <w:pStyle w:val="a2"/>
      </w:pPr>
      <w:proofErr w:type="spellStart"/>
      <w:r w:rsidRPr="002B5D31">
        <w:rPr>
          <w:b/>
          <w:bCs/>
        </w:rPr>
        <w:t>main_priority</w:t>
      </w:r>
      <w:proofErr w:type="spellEnd"/>
      <w:r w:rsidRPr="002B5D31">
        <w:t xml:space="preserve"> — используется для определения приоритета выборов при их совмещении (при наличии нескольких выборов, попадающих в группу «все остальные выборы»)</w:t>
      </w:r>
      <w:r w:rsidR="00313502" w:rsidRPr="002B5D31">
        <w:t xml:space="preserve"> — если задача относится к нескольким выборам, чтобы избежать дублирования задач, пользователю будет доступна версия задачи, относящаяся к выборам с большим приоритетом</w:t>
      </w:r>
      <w:r w:rsidRPr="002B5D31">
        <w:t>;</w:t>
      </w:r>
    </w:p>
    <w:p w14:paraId="6E5984C7" w14:textId="54A5BF0F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group</w:t>
      </w:r>
      <w:proofErr w:type="spellEnd"/>
      <w:r w:rsidR="00FC02A8" w:rsidRPr="002B5D31">
        <w:t> —</w:t>
      </w:r>
      <w:r w:rsidRPr="002B5D31">
        <w:t xml:space="preserve"> идентификатор группы, в настройках </w:t>
      </w:r>
      <w:r w:rsidR="00C57C20" w:rsidRPr="002B5D31">
        <w:t>доступна возможность выбора</w:t>
      </w:r>
      <w:r w:rsidRPr="002B5D31">
        <w:t xml:space="preserve"> только од</w:t>
      </w:r>
      <w:r w:rsidR="00C57C20" w:rsidRPr="002B5D31">
        <w:t>ного</w:t>
      </w:r>
      <w:r w:rsidRPr="002B5D31">
        <w:t xml:space="preserve"> тип</w:t>
      </w:r>
      <w:r w:rsidR="00C57C20" w:rsidRPr="002B5D31">
        <w:t>а</w:t>
      </w:r>
      <w:r w:rsidRPr="002B5D31">
        <w:t xml:space="preserve"> выборов из каждой группы</w:t>
      </w:r>
      <w:r w:rsidR="007B67E3" w:rsidRPr="002B5D31">
        <w:t>;</w:t>
      </w:r>
    </w:p>
    <w:p w14:paraId="7B47BD33" w14:textId="58885AFD" w:rsidR="001B46B6" w:rsidRPr="002B5D31" w:rsidRDefault="001B46B6" w:rsidP="009A4F53">
      <w:proofErr w:type="spellStart"/>
      <w:r w:rsidRPr="002B5D31">
        <w:rPr>
          <w:b/>
          <w:bCs/>
          <w:shd w:val="clear" w:color="auto" w:fill="EFEFEF"/>
        </w:rPr>
        <w:t>gas_mapping</w:t>
      </w:r>
      <w:proofErr w:type="spellEnd"/>
      <w:r w:rsidR="00FC02A8" w:rsidRPr="002B5D31">
        <w:t> —</w:t>
      </w:r>
      <w:r w:rsidR="007B67E3" w:rsidRPr="002B5D31">
        <w:rPr>
          <w:bCs/>
          <w:szCs w:val="18"/>
        </w:rPr>
        <w:t xml:space="preserve"> </w:t>
      </w:r>
      <w:r w:rsidRPr="002B5D31">
        <w:t xml:space="preserve">используется для привязки выборов к определенному типу при импорте данных. Для привязки типа выборов значения </w:t>
      </w:r>
      <w:proofErr w:type="spellStart"/>
      <w:r w:rsidRPr="002B5D31">
        <w:rPr>
          <w:b/>
          <w:bCs/>
          <w:shd w:val="clear" w:color="auto" w:fill="EFEFEF"/>
        </w:rPr>
        <w:t>level</w:t>
      </w:r>
      <w:proofErr w:type="spellEnd"/>
      <w:r w:rsidRPr="002B5D31">
        <w:t xml:space="preserve">, </w:t>
      </w:r>
      <w:proofErr w:type="spellStart"/>
      <w:r w:rsidRPr="002B5D31">
        <w:rPr>
          <w:b/>
          <w:bCs/>
          <w:shd w:val="clear" w:color="auto" w:fill="EFEFEF"/>
        </w:rPr>
        <w:t>vidvib</w:t>
      </w:r>
      <w:proofErr w:type="spellEnd"/>
      <w:r w:rsidRPr="002B5D31">
        <w:t xml:space="preserve"> и </w:t>
      </w:r>
      <w:proofErr w:type="spellStart"/>
      <w:r w:rsidR="001220AF">
        <w:rPr>
          <w:b/>
          <w:bCs/>
          <w:shd w:val="clear" w:color="auto" w:fill="EFEFEF"/>
        </w:rPr>
        <w:t>s</w:t>
      </w:r>
      <w:r w:rsidRPr="002B5D31">
        <w:rPr>
          <w:b/>
          <w:bCs/>
          <w:shd w:val="clear" w:color="auto" w:fill="EFEFEF"/>
        </w:rPr>
        <w:t>hema</w:t>
      </w:r>
      <w:proofErr w:type="spellEnd"/>
      <w:r w:rsidRPr="002B5D31">
        <w:t xml:space="preserve"> должны совпасть с</w:t>
      </w:r>
      <w:r w:rsidR="00FC02A8" w:rsidRPr="002B5D31">
        <w:t>о</w:t>
      </w:r>
      <w:r w:rsidRPr="002B5D31">
        <w:t xml:space="preserve"> значениями атрибутов из </w:t>
      </w:r>
      <w:proofErr w:type="spellStart"/>
      <w:r w:rsidRPr="002B5D31">
        <w:rPr>
          <w:b/>
          <w:bCs/>
          <w:shd w:val="clear" w:color="auto" w:fill="EFEFEF"/>
        </w:rPr>
        <w:t>gas_mapping</w:t>
      </w:r>
      <w:proofErr w:type="spellEnd"/>
      <w:r w:rsidRPr="002B5D31">
        <w:t>. Если атрибуты совпадают с несколькими типами выборов, то привя</w:t>
      </w:r>
      <w:r w:rsidR="00FC02A8" w:rsidRPr="002B5D31">
        <w:t>зыва</w:t>
      </w:r>
      <w:r w:rsidRPr="002B5D31">
        <w:t>ется тот, у кото</w:t>
      </w:r>
      <w:r w:rsidR="00C57C20" w:rsidRPr="002B5D31">
        <w:t>ро</w:t>
      </w:r>
      <w:r w:rsidRPr="002B5D31">
        <w:t>го больше</w:t>
      </w:r>
      <w:r w:rsidR="007B67E3" w:rsidRPr="002B5D31">
        <w:t xml:space="preserve"> всего совпадений c </w:t>
      </w:r>
      <w:proofErr w:type="spellStart"/>
      <w:r w:rsidR="007B67E3" w:rsidRPr="002B5D31">
        <w:rPr>
          <w:b/>
          <w:bCs/>
          <w:shd w:val="clear" w:color="auto" w:fill="EFEFEF"/>
        </w:rPr>
        <w:t>gas_mapping</w:t>
      </w:r>
      <w:proofErr w:type="spellEnd"/>
      <w:r w:rsidR="007B67E3" w:rsidRPr="002B5D31">
        <w:t>;</w:t>
      </w:r>
    </w:p>
    <w:p w14:paraId="0A3257EC" w14:textId="2013CF18" w:rsidR="001B46B6" w:rsidRPr="002B5D31" w:rsidRDefault="001B46B6" w:rsidP="00773B39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settings_flags</w:t>
      </w:r>
      <w:proofErr w:type="spellEnd"/>
      <w:r w:rsidR="00FC02A8" w:rsidRPr="002B5D31">
        <w:t> —</w:t>
      </w:r>
      <w:r w:rsidRPr="002B5D31">
        <w:t xml:space="preserve"> </w:t>
      </w:r>
      <w:proofErr w:type="spellStart"/>
      <w:r w:rsidR="00C57C20" w:rsidRPr="002B5D31">
        <w:t>х</w:t>
      </w:r>
      <w:r w:rsidRPr="002B5D31">
        <w:t>еш</w:t>
      </w:r>
      <w:proofErr w:type="spellEnd"/>
      <w:r w:rsidR="00C57C20" w:rsidRPr="002B5D31">
        <w:t>,</w:t>
      </w:r>
      <w:r w:rsidRPr="002B5D31">
        <w:t xml:space="preserve"> содержащий дополнительные настройки для выборов, например</w:t>
      </w:r>
      <w:r w:rsidR="00C57C20" w:rsidRPr="002B5D31">
        <w:t>,</w:t>
      </w:r>
      <w:r w:rsidRPr="002B5D31">
        <w:t xml:space="preserve"> использование КОИБ или возможность досрочного голосования. </w:t>
      </w:r>
      <w:r w:rsidRPr="002B5D31">
        <w:lastRenderedPageBreak/>
        <w:t>Ключи</w:t>
      </w:r>
      <w:r w:rsidR="00FC02A8" w:rsidRPr="002B5D31">
        <w:t> —</w:t>
      </w:r>
      <w:r w:rsidR="00C57C20" w:rsidRPr="002B5D31">
        <w:t xml:space="preserve"> </w:t>
      </w:r>
      <w:r w:rsidRPr="002B5D31">
        <w:t xml:space="preserve">это </w:t>
      </w:r>
      <w:proofErr w:type="spellStart"/>
      <w:r w:rsidR="00313502" w:rsidRPr="002B5D31">
        <w:t>id</w:t>
      </w:r>
      <w:proofErr w:type="spellEnd"/>
      <w:r w:rsidR="00313502" w:rsidRPr="002B5D31">
        <w:t xml:space="preserve"> </w:t>
      </w:r>
      <w:r w:rsidRPr="002B5D31">
        <w:t>настройки. Значения</w:t>
      </w:r>
      <w:r w:rsidR="00FC02A8" w:rsidRPr="002B5D31">
        <w:t>:</w:t>
      </w:r>
      <w:r w:rsidRPr="002B5D31">
        <w:t xml:space="preserve"> </w:t>
      </w:r>
      <w:proofErr w:type="spellStart"/>
      <w:r w:rsidRPr="002B5D31">
        <w:t>true</w:t>
      </w:r>
      <w:proofErr w:type="spellEnd"/>
      <w:r w:rsidRPr="002B5D31">
        <w:t>, если для данного типа выборов применяется настройка</w:t>
      </w:r>
      <w:r w:rsidR="009A4F53" w:rsidRPr="002B5D31">
        <w:t>,</w:t>
      </w:r>
      <w:r w:rsidRPr="002B5D31">
        <w:t xml:space="preserve"> или </w:t>
      </w:r>
      <w:proofErr w:type="spellStart"/>
      <w:r w:rsidRPr="002B5D31">
        <w:t>false</w:t>
      </w:r>
      <w:proofErr w:type="spellEnd"/>
      <w:r w:rsidR="00C57C20" w:rsidRPr="002B5D31">
        <w:t>,</w:t>
      </w:r>
      <w:r w:rsidRPr="002B5D31">
        <w:t xml:space="preserve"> если для настройк</w:t>
      </w:r>
      <w:r w:rsidR="00C57C20" w:rsidRPr="002B5D31">
        <w:t>и</w:t>
      </w:r>
      <w:r w:rsidRPr="002B5D31">
        <w:t xml:space="preserve"> необходимо исключить.</w:t>
      </w:r>
    </w:p>
    <w:p w14:paraId="4863BF18" w14:textId="181BCA45" w:rsidR="001B46B6" w:rsidRPr="00095D4F" w:rsidRDefault="001B46B6" w:rsidP="008E7148">
      <w:pPr>
        <w:rPr>
          <w:highlight w:val="white"/>
          <w:lang w:val="en-US"/>
        </w:rPr>
      </w:pPr>
      <w:r w:rsidRPr="002B5D31">
        <w:rPr>
          <w:highlight w:val="white"/>
        </w:rPr>
        <w:t>Пример</w:t>
      </w:r>
      <w:r w:rsidR="00C57C20" w:rsidRPr="00095D4F">
        <w:rPr>
          <w:highlight w:val="white"/>
          <w:lang w:val="en-US"/>
        </w:rPr>
        <w:t>:</w:t>
      </w:r>
    </w:p>
    <w:p w14:paraId="6A1B83B6" w14:textId="77777777" w:rsidR="00313502" w:rsidRPr="00095D4F" w:rsidRDefault="00313502" w:rsidP="00313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095D4F">
        <w:rPr>
          <w:lang w:val="en-US"/>
        </w:rPr>
        <w:t>[</w:t>
      </w:r>
    </w:p>
    <w:p w14:paraId="52598E6B" w14:textId="3C98D47B" w:rsidR="00313502" w:rsidRPr="00095D4F" w:rsidRDefault="00313502" w:rsidP="00313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lang w:val="en-US"/>
        </w:rPr>
        <w:t xml:space="preserve">  {</w:t>
      </w:r>
      <w:r w:rsidR="001B46B6" w:rsidRPr="00095D4F">
        <w:rPr>
          <w:highlight w:val="white"/>
          <w:lang w:val="en-US"/>
        </w:rPr>
        <w:t xml:space="preserve">    </w:t>
      </w:r>
    </w:p>
    <w:p w14:paraId="564ABBC0" w14:textId="03CDE55B" w:rsidR="001B46B6" w:rsidRPr="00095D4F" w:rsidRDefault="00313502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</w:t>
      </w:r>
      <w:r w:rsidR="001B46B6" w:rsidRPr="00095D4F">
        <w:rPr>
          <w:highlight w:val="white"/>
          <w:lang w:val="en-US"/>
        </w:rPr>
        <w:t>"</w:t>
      </w:r>
      <w:proofErr w:type="gramStart"/>
      <w:r w:rsidR="001B46B6" w:rsidRPr="00095D4F">
        <w:rPr>
          <w:highlight w:val="white"/>
          <w:lang w:val="en-US"/>
        </w:rPr>
        <w:t>id</w:t>
      </w:r>
      <w:proofErr w:type="gramEnd"/>
      <w:r w:rsidR="001B46B6" w:rsidRPr="00095D4F">
        <w:rPr>
          <w:highlight w:val="white"/>
          <w:lang w:val="en-US"/>
        </w:rPr>
        <w:t>": "1",</w:t>
      </w:r>
    </w:p>
    <w:p w14:paraId="0C11A1C6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gramStart"/>
      <w:r w:rsidRPr="00095D4F">
        <w:rPr>
          <w:highlight w:val="white"/>
          <w:lang w:val="en-US"/>
        </w:rPr>
        <w:t>name</w:t>
      </w:r>
      <w:proofErr w:type="gramEnd"/>
      <w:r w:rsidRPr="00095D4F">
        <w:rPr>
          <w:highlight w:val="white"/>
          <w:lang w:val="en-US"/>
        </w:rPr>
        <w:t>": "</w:t>
      </w:r>
      <w:r w:rsidRPr="002B5D31">
        <w:rPr>
          <w:highlight w:val="white"/>
        </w:rPr>
        <w:t>тип</w:t>
      </w:r>
      <w:r w:rsidRPr="00095D4F">
        <w:rPr>
          <w:highlight w:val="white"/>
          <w:lang w:val="en-US"/>
        </w:rPr>
        <w:t xml:space="preserve"> 1",</w:t>
      </w:r>
    </w:p>
    <w:p w14:paraId="1B77E76C" w14:textId="4D2F9445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gramStart"/>
      <w:r w:rsidRPr="00095D4F">
        <w:rPr>
          <w:highlight w:val="white"/>
          <w:lang w:val="en-US"/>
        </w:rPr>
        <w:t>main</w:t>
      </w:r>
      <w:proofErr w:type="gramEnd"/>
      <w:r w:rsidRPr="00095D4F">
        <w:rPr>
          <w:highlight w:val="white"/>
          <w:lang w:val="en-US"/>
        </w:rPr>
        <w:t xml:space="preserve">": true, </w:t>
      </w:r>
    </w:p>
    <w:p w14:paraId="355805C4" w14:textId="73AD4466" w:rsidR="00313502" w:rsidRPr="00095D4F" w:rsidRDefault="00313502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lang w:val="en-US"/>
        </w:rPr>
        <w:t xml:space="preserve">    "</w:t>
      </w:r>
      <w:proofErr w:type="spellStart"/>
      <w:r w:rsidRPr="00095D4F">
        <w:rPr>
          <w:lang w:val="en-US"/>
        </w:rPr>
        <w:t>main_priority</w:t>
      </w:r>
      <w:proofErr w:type="spellEnd"/>
      <w:r w:rsidRPr="00095D4F">
        <w:rPr>
          <w:lang w:val="en-US"/>
        </w:rPr>
        <w:t>": 25,</w:t>
      </w:r>
    </w:p>
    <w:p w14:paraId="61F5E071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gramStart"/>
      <w:r w:rsidRPr="00095D4F">
        <w:rPr>
          <w:highlight w:val="white"/>
          <w:lang w:val="en-US"/>
        </w:rPr>
        <w:t>group</w:t>
      </w:r>
      <w:proofErr w:type="gramEnd"/>
      <w:r w:rsidRPr="00095D4F">
        <w:rPr>
          <w:highlight w:val="white"/>
          <w:lang w:val="en-US"/>
        </w:rPr>
        <w:t>": "1",</w:t>
      </w:r>
    </w:p>
    <w:p w14:paraId="30B03075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spellStart"/>
      <w:r w:rsidRPr="00095D4F">
        <w:rPr>
          <w:highlight w:val="white"/>
          <w:lang w:val="en-US"/>
        </w:rPr>
        <w:t>gas_mapping</w:t>
      </w:r>
      <w:proofErr w:type="spellEnd"/>
      <w:r w:rsidRPr="00095D4F">
        <w:rPr>
          <w:highlight w:val="white"/>
          <w:lang w:val="en-US"/>
        </w:rPr>
        <w:t>": {</w:t>
      </w:r>
    </w:p>
    <w:p w14:paraId="723FD76F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  "</w:t>
      </w:r>
      <w:proofErr w:type="gramStart"/>
      <w:r w:rsidRPr="00095D4F">
        <w:rPr>
          <w:highlight w:val="white"/>
          <w:lang w:val="en-US"/>
        </w:rPr>
        <w:t>level</w:t>
      </w:r>
      <w:proofErr w:type="gramEnd"/>
      <w:r w:rsidRPr="00095D4F">
        <w:rPr>
          <w:highlight w:val="white"/>
          <w:lang w:val="en-US"/>
        </w:rPr>
        <w:t>": "1"</w:t>
      </w:r>
    </w:p>
    <w:p w14:paraId="1638C2D9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},</w:t>
      </w:r>
    </w:p>
    <w:p w14:paraId="1A97CCAF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spellStart"/>
      <w:r w:rsidRPr="00095D4F">
        <w:rPr>
          <w:highlight w:val="white"/>
          <w:lang w:val="en-US"/>
        </w:rPr>
        <w:t>settings_flags</w:t>
      </w:r>
      <w:proofErr w:type="spellEnd"/>
      <w:r w:rsidRPr="00095D4F">
        <w:rPr>
          <w:highlight w:val="white"/>
          <w:lang w:val="en-US"/>
        </w:rPr>
        <w:t>": {</w:t>
      </w:r>
    </w:p>
    <w:p w14:paraId="4C9424D9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  "</w:t>
      </w:r>
      <w:proofErr w:type="spellStart"/>
      <w:proofErr w:type="gramStart"/>
      <w:r w:rsidRPr="00095D4F">
        <w:rPr>
          <w:highlight w:val="white"/>
          <w:lang w:val="en-US"/>
        </w:rPr>
        <w:t>koib</w:t>
      </w:r>
      <w:proofErr w:type="spellEnd"/>
      <w:proofErr w:type="gramEnd"/>
      <w:r w:rsidRPr="00095D4F">
        <w:rPr>
          <w:highlight w:val="white"/>
          <w:lang w:val="en-US"/>
        </w:rPr>
        <w:t>": true,</w:t>
      </w:r>
    </w:p>
    <w:p w14:paraId="6A56796A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}    </w:t>
      </w:r>
    </w:p>
    <w:p w14:paraId="127CB685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},</w:t>
      </w:r>
    </w:p>
    <w:p w14:paraId="5572CC14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{</w:t>
      </w:r>
    </w:p>
    <w:p w14:paraId="300C0B36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gramStart"/>
      <w:r w:rsidRPr="00095D4F">
        <w:rPr>
          <w:highlight w:val="white"/>
          <w:lang w:val="en-US"/>
        </w:rPr>
        <w:t>id</w:t>
      </w:r>
      <w:proofErr w:type="gramEnd"/>
      <w:r w:rsidRPr="00095D4F">
        <w:rPr>
          <w:highlight w:val="white"/>
          <w:lang w:val="en-US"/>
        </w:rPr>
        <w:t>": "2",</w:t>
      </w:r>
    </w:p>
    <w:p w14:paraId="5916D854" w14:textId="1A34E52A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gramStart"/>
      <w:r w:rsidRPr="00095D4F">
        <w:rPr>
          <w:highlight w:val="white"/>
          <w:lang w:val="en-US"/>
        </w:rPr>
        <w:t>name</w:t>
      </w:r>
      <w:proofErr w:type="gramEnd"/>
      <w:r w:rsidRPr="00095D4F">
        <w:rPr>
          <w:highlight w:val="white"/>
          <w:lang w:val="en-US"/>
        </w:rPr>
        <w:t>": "</w:t>
      </w:r>
      <w:r w:rsidRPr="002B5D31">
        <w:rPr>
          <w:highlight w:val="white"/>
        </w:rPr>
        <w:t>тип</w:t>
      </w:r>
      <w:r w:rsidRPr="00095D4F">
        <w:rPr>
          <w:highlight w:val="white"/>
          <w:lang w:val="en-US"/>
        </w:rPr>
        <w:t xml:space="preserve"> 2",</w:t>
      </w:r>
    </w:p>
    <w:p w14:paraId="42AEBF2E" w14:textId="4D906E21" w:rsidR="00313502" w:rsidRPr="00095D4F" w:rsidRDefault="00313502" w:rsidP="00313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gramStart"/>
      <w:r w:rsidRPr="00095D4F">
        <w:rPr>
          <w:highlight w:val="white"/>
          <w:lang w:val="en-US"/>
        </w:rPr>
        <w:t>main</w:t>
      </w:r>
      <w:proofErr w:type="gramEnd"/>
      <w:r w:rsidRPr="00095D4F">
        <w:rPr>
          <w:highlight w:val="white"/>
          <w:lang w:val="en-US"/>
        </w:rPr>
        <w:t xml:space="preserve">": true, </w:t>
      </w:r>
    </w:p>
    <w:p w14:paraId="7A484C94" w14:textId="3C9C8835" w:rsidR="00313502" w:rsidRPr="00095D4F" w:rsidRDefault="00313502" w:rsidP="009661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lang w:val="en-US"/>
        </w:rPr>
        <w:t xml:space="preserve">    "</w:t>
      </w:r>
      <w:proofErr w:type="spellStart"/>
      <w:r w:rsidRPr="00095D4F">
        <w:rPr>
          <w:lang w:val="en-US"/>
        </w:rPr>
        <w:t>main_priority</w:t>
      </w:r>
      <w:proofErr w:type="spellEnd"/>
      <w:r w:rsidRPr="00095D4F">
        <w:rPr>
          <w:lang w:val="en-US"/>
        </w:rPr>
        <w:t>": 25,</w:t>
      </w:r>
    </w:p>
    <w:p w14:paraId="5C75F3D1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gramStart"/>
      <w:r w:rsidRPr="00095D4F">
        <w:rPr>
          <w:highlight w:val="white"/>
          <w:lang w:val="en-US"/>
        </w:rPr>
        <w:t>group</w:t>
      </w:r>
      <w:proofErr w:type="gramEnd"/>
      <w:r w:rsidRPr="00095D4F">
        <w:rPr>
          <w:highlight w:val="white"/>
          <w:lang w:val="en-US"/>
        </w:rPr>
        <w:t>": "1",</w:t>
      </w:r>
    </w:p>
    <w:p w14:paraId="341788F2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spellStart"/>
      <w:r w:rsidRPr="00095D4F">
        <w:rPr>
          <w:highlight w:val="white"/>
          <w:lang w:val="en-US"/>
        </w:rPr>
        <w:t>gas_mapping</w:t>
      </w:r>
      <w:proofErr w:type="spellEnd"/>
      <w:r w:rsidRPr="00095D4F">
        <w:rPr>
          <w:highlight w:val="white"/>
          <w:lang w:val="en-US"/>
        </w:rPr>
        <w:t>": {</w:t>
      </w:r>
    </w:p>
    <w:p w14:paraId="05ED7499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  "</w:t>
      </w:r>
      <w:proofErr w:type="gramStart"/>
      <w:r w:rsidRPr="00095D4F">
        <w:rPr>
          <w:highlight w:val="white"/>
          <w:lang w:val="en-US"/>
        </w:rPr>
        <w:t>level</w:t>
      </w:r>
      <w:proofErr w:type="gramEnd"/>
      <w:r w:rsidRPr="00095D4F">
        <w:rPr>
          <w:highlight w:val="white"/>
          <w:lang w:val="en-US"/>
        </w:rPr>
        <w:t>": "1",</w:t>
      </w:r>
    </w:p>
    <w:p w14:paraId="019ECC68" w14:textId="32FC7BF9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  "</w:t>
      </w:r>
      <w:proofErr w:type="spellStart"/>
      <w:proofErr w:type="gramStart"/>
      <w:r w:rsidRPr="00095D4F">
        <w:rPr>
          <w:highlight w:val="white"/>
          <w:lang w:val="en-US"/>
        </w:rPr>
        <w:t>vidvib</w:t>
      </w:r>
      <w:proofErr w:type="spellEnd"/>
      <w:proofErr w:type="gramEnd"/>
      <w:r w:rsidRPr="00095D4F">
        <w:rPr>
          <w:highlight w:val="white"/>
          <w:lang w:val="en-US"/>
        </w:rPr>
        <w:t>": "</w:t>
      </w:r>
      <w:r w:rsidR="00FF4757" w:rsidRPr="00095D4F">
        <w:rPr>
          <w:highlight w:val="white"/>
          <w:lang w:val="en-US"/>
        </w:rPr>
        <w:t>1</w:t>
      </w:r>
      <w:r w:rsidRPr="00095D4F">
        <w:rPr>
          <w:highlight w:val="white"/>
          <w:lang w:val="en-US"/>
        </w:rPr>
        <w:t>"</w:t>
      </w:r>
    </w:p>
    <w:p w14:paraId="44145572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},</w:t>
      </w:r>
    </w:p>
    <w:p w14:paraId="5B1EE1F0" w14:textId="77777777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"</w:t>
      </w:r>
      <w:proofErr w:type="spellStart"/>
      <w:r w:rsidRPr="00095D4F">
        <w:rPr>
          <w:highlight w:val="white"/>
          <w:lang w:val="en-US"/>
        </w:rPr>
        <w:t>settings_flags</w:t>
      </w:r>
      <w:proofErr w:type="spellEnd"/>
      <w:r w:rsidRPr="00095D4F">
        <w:rPr>
          <w:highlight w:val="white"/>
          <w:lang w:val="en-US"/>
        </w:rPr>
        <w:t>": {</w:t>
      </w:r>
    </w:p>
    <w:p w14:paraId="4ACE8C3A" w14:textId="1B2CD866" w:rsidR="001B46B6" w:rsidRPr="00095D4F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  <w:lang w:val="en-US"/>
        </w:rPr>
      </w:pPr>
      <w:r w:rsidRPr="00095D4F">
        <w:rPr>
          <w:highlight w:val="white"/>
          <w:lang w:val="en-US"/>
        </w:rPr>
        <w:t xml:space="preserve">      "</w:t>
      </w:r>
      <w:proofErr w:type="spellStart"/>
      <w:r w:rsidRPr="00095D4F">
        <w:rPr>
          <w:highlight w:val="white"/>
          <w:lang w:val="en-US"/>
        </w:rPr>
        <w:t>early</w:t>
      </w:r>
      <w:r w:rsidR="00313502" w:rsidRPr="00095D4F">
        <w:rPr>
          <w:highlight w:val="white"/>
          <w:lang w:val="en-US"/>
        </w:rPr>
        <w:t>_</w:t>
      </w:r>
      <w:r w:rsidRPr="00095D4F">
        <w:rPr>
          <w:highlight w:val="white"/>
          <w:lang w:val="en-US"/>
        </w:rPr>
        <w:t>voting</w:t>
      </w:r>
      <w:proofErr w:type="spellEnd"/>
      <w:r w:rsidRPr="00095D4F">
        <w:rPr>
          <w:highlight w:val="white"/>
          <w:lang w:val="en-US"/>
        </w:rPr>
        <w:t>": true,</w:t>
      </w:r>
    </w:p>
    <w:p w14:paraId="70E67751" w14:textId="77777777" w:rsidR="001B46B6" w:rsidRPr="002B5D31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</w:rPr>
      </w:pPr>
      <w:r w:rsidRPr="00095D4F">
        <w:rPr>
          <w:highlight w:val="white"/>
          <w:lang w:val="en-US"/>
        </w:rPr>
        <w:t xml:space="preserve">    </w:t>
      </w:r>
      <w:r w:rsidRPr="002B5D31">
        <w:rPr>
          <w:highlight w:val="white"/>
        </w:rPr>
        <w:t xml:space="preserve">}    </w:t>
      </w:r>
    </w:p>
    <w:p w14:paraId="547C4DFE" w14:textId="77777777" w:rsidR="001B46B6" w:rsidRPr="002B5D31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</w:rPr>
      </w:pPr>
      <w:r w:rsidRPr="002B5D31">
        <w:rPr>
          <w:highlight w:val="white"/>
        </w:rPr>
        <w:t xml:space="preserve">  }</w:t>
      </w:r>
    </w:p>
    <w:p w14:paraId="3FC8F4F2" w14:textId="77777777" w:rsidR="001B46B6" w:rsidRPr="002B5D31" w:rsidRDefault="001B46B6" w:rsidP="008E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white"/>
        </w:rPr>
      </w:pPr>
      <w:r w:rsidRPr="002B5D31">
        <w:rPr>
          <w:highlight w:val="white"/>
        </w:rPr>
        <w:t>]</w:t>
      </w:r>
    </w:p>
    <w:p w14:paraId="319268C3" w14:textId="77777777" w:rsidR="008E7148" w:rsidRPr="002B5D31" w:rsidRDefault="008E7148" w:rsidP="001B46B6">
      <w:pPr>
        <w:rPr>
          <w:highlight w:val="white"/>
        </w:rPr>
      </w:pPr>
    </w:p>
    <w:p w14:paraId="7D7FACA4" w14:textId="13BF6FA0" w:rsidR="001C75E3" w:rsidRPr="002B5D31" w:rsidRDefault="001C75E3" w:rsidP="00F3511C">
      <w:pPr>
        <w:pStyle w:val="20"/>
      </w:pPr>
      <w:bookmarkStart w:id="122" w:name="_Toc57991528"/>
      <w:r w:rsidRPr="002B5D31">
        <w:lastRenderedPageBreak/>
        <w:t>Описание формата задач</w:t>
      </w:r>
      <w:bookmarkEnd w:id="109"/>
      <w:bookmarkEnd w:id="110"/>
      <w:bookmarkEnd w:id="111"/>
      <w:bookmarkEnd w:id="122"/>
    </w:p>
    <w:p w14:paraId="260EFE06" w14:textId="661A7538" w:rsidR="001C75E3" w:rsidRPr="002B5D31" w:rsidRDefault="001C75E3" w:rsidP="00F3511C">
      <w:r w:rsidRPr="002B5D31">
        <w:t>Задачи описываются в файле JSON. Название файла должно соответствовать уникальному идентификатору зад</w:t>
      </w:r>
      <w:r w:rsidR="007848E3" w:rsidRPr="002B5D31">
        <w:t>ачи. Файлы задач расположены в папке</w:t>
      </w:r>
      <w:r w:rsidRPr="002B5D31">
        <w:t xml:space="preserve"> </w:t>
      </w:r>
      <w:r w:rsidR="007848E3" w:rsidRPr="002B5D31">
        <w:t>ИРБ УИК</w:t>
      </w:r>
      <w:r w:rsidRPr="002B5D31">
        <w:t xml:space="preserve"> по адресу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tasks</w:t>
      </w:r>
      <w:proofErr w:type="spellEnd"/>
      <w:r w:rsidR="007848E3" w:rsidRPr="002B5D31">
        <w:t>.</w:t>
      </w:r>
    </w:p>
    <w:p w14:paraId="6D5C508F" w14:textId="2895A874" w:rsidR="001C75E3" w:rsidRPr="002B5D31" w:rsidRDefault="001C75E3" w:rsidP="00F3511C">
      <w:r w:rsidRPr="002B5D31">
        <w:t xml:space="preserve">Имя файла должно соответствовать шаблону </w:t>
      </w:r>
      <w:proofErr w:type="spellStart"/>
      <w:r w:rsidRPr="002B5D31">
        <w:rPr>
          <w:b/>
          <w:bCs/>
          <w:shd w:val="clear" w:color="auto" w:fill="EFEFEF"/>
        </w:rPr>
        <w:t>task_id.json</w:t>
      </w:r>
      <w:proofErr w:type="spellEnd"/>
      <w:r w:rsidR="007848E3" w:rsidRPr="002B5D31">
        <w:t>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383DF1F7" w14:textId="77777777" w:rsidTr="00F3511C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8B5E3C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{</w:t>
            </w:r>
          </w:p>
          <w:p w14:paraId="42AAE702" w14:textId="69E117A6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"</w:t>
            </w:r>
            <w:proofErr w:type="spellStart"/>
            <w:r w:rsidRPr="002B5D31">
              <w:rPr>
                <w:color w:val="000000"/>
              </w:rPr>
              <w:t>id</w:t>
            </w:r>
            <w:proofErr w:type="spellEnd"/>
            <w:r w:rsidRPr="002B5D31">
              <w:rPr>
                <w:color w:val="000000"/>
              </w:rPr>
              <w:t>": "</w:t>
            </w:r>
            <w:r w:rsidR="00331244" w:rsidRPr="002B5D31">
              <w:rPr>
                <w:color w:val="000000"/>
              </w:rPr>
              <w:t>И</w:t>
            </w:r>
            <w:r w:rsidR="00FF4757" w:rsidRPr="002B5D31">
              <w:rPr>
                <w:color w:val="000000"/>
              </w:rPr>
              <w:t>дентификатор</w:t>
            </w:r>
            <w:r w:rsidR="00FF4757" w:rsidRPr="002B5D31" w:rsidDel="00FF4757">
              <w:rPr>
                <w:color w:val="000000"/>
              </w:rPr>
              <w:t xml:space="preserve"> </w:t>
            </w:r>
            <w:r w:rsidRPr="002B5D31">
              <w:rPr>
                <w:color w:val="000000"/>
              </w:rPr>
              <w:t>",</w:t>
            </w:r>
          </w:p>
          <w:p w14:paraId="316D0EF2" w14:textId="7344FED0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"</w:t>
            </w:r>
            <w:proofErr w:type="spellStart"/>
            <w:r w:rsidRPr="002B5D31">
              <w:rPr>
                <w:color w:val="000000"/>
              </w:rPr>
              <w:t>name</w:t>
            </w:r>
            <w:proofErr w:type="spellEnd"/>
            <w:r w:rsidRPr="002B5D31">
              <w:rPr>
                <w:color w:val="000000"/>
              </w:rPr>
              <w:t>": "</w:t>
            </w:r>
            <w:r w:rsidR="00FF4757" w:rsidRPr="002B5D31">
              <w:rPr>
                <w:color w:val="000000"/>
              </w:rPr>
              <w:t>Название задачи</w:t>
            </w:r>
            <w:r w:rsidRPr="002B5D31">
              <w:rPr>
                <w:color w:val="000000"/>
              </w:rPr>
              <w:t>",</w:t>
            </w:r>
          </w:p>
          <w:p w14:paraId="3FE31DE0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2B5D31">
              <w:rPr>
                <w:color w:val="000000"/>
              </w:rPr>
              <w:t>  </w:t>
            </w:r>
            <w:r w:rsidRPr="00095D4F">
              <w:rPr>
                <w:color w:val="000000"/>
                <w:lang w:val="en-US"/>
              </w:rPr>
              <w:t>"description": "</w:t>
            </w:r>
            <w:r w:rsidRPr="002B5D31">
              <w:rPr>
                <w:color w:val="000000"/>
              </w:rPr>
              <w:t>Описание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06FDEA8D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"type": "</w:t>
            </w:r>
            <w:proofErr w:type="spellStart"/>
            <w:r w:rsidRPr="00095D4F">
              <w:rPr>
                <w:color w:val="000000"/>
                <w:lang w:val="en-US"/>
              </w:rPr>
              <w:t>wizard|checklist|simple</w:t>
            </w:r>
            <w:proofErr w:type="spellEnd"/>
            <w:r w:rsidRPr="00095D4F">
              <w:rPr>
                <w:color w:val="000000"/>
                <w:lang w:val="en-US"/>
              </w:rPr>
              <w:t>",</w:t>
            </w:r>
          </w:p>
          <w:p w14:paraId="561BE456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</w:t>
            </w:r>
            <w:proofErr w:type="spellStart"/>
            <w:r w:rsidRPr="00095D4F">
              <w:rPr>
                <w:color w:val="000000"/>
                <w:lang w:val="en-US"/>
              </w:rPr>
              <w:t>election_types</w:t>
            </w:r>
            <w:proofErr w:type="spellEnd"/>
            <w:r w:rsidRPr="00095D4F">
              <w:rPr>
                <w:color w:val="000000"/>
                <w:lang w:val="en-US"/>
              </w:rPr>
              <w:t>": ["4"],</w:t>
            </w:r>
          </w:p>
          <w:p w14:paraId="07138B2A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</w:t>
            </w:r>
            <w:proofErr w:type="spellStart"/>
            <w:r w:rsidRPr="00095D4F">
              <w:rPr>
                <w:color w:val="000000"/>
                <w:lang w:val="en-US"/>
              </w:rPr>
              <w:t>document_categories</w:t>
            </w:r>
            <w:proofErr w:type="spellEnd"/>
            <w:r w:rsidRPr="00095D4F">
              <w:rPr>
                <w:color w:val="000000"/>
                <w:lang w:val="en-US"/>
              </w:rPr>
              <w:t>": ["1"],</w:t>
            </w:r>
          </w:p>
          <w:p w14:paraId="58E0F98D" w14:textId="77777777" w:rsidR="00096E43" w:rsidRPr="00095D4F" w:rsidRDefault="00096E43" w:rsidP="00096E43">
            <w:pPr>
              <w:ind w:firstLine="720"/>
              <w:rPr>
                <w:lang w:val="en-US"/>
              </w:rPr>
            </w:pPr>
            <w:r w:rsidRPr="00095D4F">
              <w:rPr>
                <w:lang w:val="en-US"/>
              </w:rPr>
              <w:t xml:space="preserve">  "rules": [</w:t>
            </w:r>
          </w:p>
          <w:p w14:paraId="49D2742F" w14:textId="77777777" w:rsidR="00096E43" w:rsidRPr="00095D4F" w:rsidRDefault="00096E43" w:rsidP="00096E43">
            <w:pPr>
              <w:ind w:firstLine="720"/>
              <w:rPr>
                <w:lang w:val="en-US"/>
              </w:rPr>
            </w:pPr>
            <w:r w:rsidRPr="00095D4F">
              <w:rPr>
                <w:lang w:val="en-US"/>
              </w:rPr>
              <w:t xml:space="preserve">    {"if": "</w:t>
            </w:r>
            <w:r w:rsidRPr="002B5D31">
              <w:t>условие</w:t>
            </w:r>
            <w:r w:rsidRPr="00095D4F">
              <w:rPr>
                <w:lang w:val="en-US"/>
              </w:rPr>
              <w:t>", "then": "</w:t>
            </w:r>
            <w:r w:rsidRPr="002B5D31">
              <w:t>правило</w:t>
            </w:r>
            <w:r w:rsidRPr="00095D4F">
              <w:rPr>
                <w:lang w:val="en-US"/>
              </w:rPr>
              <w:t>"},</w:t>
            </w:r>
          </w:p>
          <w:p w14:paraId="29C00060" w14:textId="77777777" w:rsidR="00096E43" w:rsidRPr="00095D4F" w:rsidRDefault="00096E43" w:rsidP="00096E43">
            <w:pPr>
              <w:ind w:firstLine="720"/>
              <w:rPr>
                <w:lang w:val="en-US"/>
              </w:rPr>
            </w:pPr>
            <w:r w:rsidRPr="00095D4F">
              <w:rPr>
                <w:lang w:val="en-US"/>
              </w:rPr>
              <w:t xml:space="preserve">  ],</w:t>
            </w:r>
          </w:p>
          <w:p w14:paraId="4EA9B8FE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</w:t>
            </w:r>
            <w:proofErr w:type="spellStart"/>
            <w:r w:rsidRPr="00095D4F">
              <w:rPr>
                <w:color w:val="000000"/>
                <w:lang w:val="en-US"/>
              </w:rPr>
              <w:t>run_at</w:t>
            </w:r>
            <w:proofErr w:type="spellEnd"/>
            <w:r w:rsidRPr="00095D4F">
              <w:rPr>
                <w:color w:val="000000"/>
                <w:lang w:val="en-US"/>
              </w:rPr>
              <w:t>": [</w:t>
            </w:r>
          </w:p>
          <w:p w14:paraId="602ABDC4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62BEEBB5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"at": "08:00",</w:t>
            </w:r>
          </w:p>
          <w:p w14:paraId="516560FC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"bell": true</w:t>
            </w:r>
          </w:p>
          <w:p w14:paraId="39468268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}</w:t>
            </w:r>
          </w:p>
          <w:p w14:paraId="6105A7F8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],</w:t>
            </w:r>
          </w:p>
          <w:p w14:paraId="3109CD48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</w:t>
            </w:r>
            <w:proofErr w:type="spellStart"/>
            <w:r w:rsidRPr="00095D4F">
              <w:rPr>
                <w:color w:val="000000"/>
                <w:lang w:val="en-US"/>
              </w:rPr>
              <w:t>available_at</w:t>
            </w:r>
            <w:proofErr w:type="spellEnd"/>
            <w:r w:rsidRPr="00095D4F">
              <w:rPr>
                <w:color w:val="000000"/>
                <w:lang w:val="en-US"/>
              </w:rPr>
              <w:t>": [</w:t>
            </w:r>
          </w:p>
          <w:p w14:paraId="6015041E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214BDF3F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"days": {from: "-1D", to: "-1D"},</w:t>
            </w:r>
          </w:p>
          <w:p w14:paraId="76C04063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"time": {"from": "10:00", "to": "15:00"}</w:t>
            </w:r>
          </w:p>
          <w:p w14:paraId="48730143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},</w:t>
            </w:r>
          </w:p>
          <w:p w14:paraId="7F04455F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61E64C24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days: {from: "-5D", to: "-2D"},</w:t>
            </w:r>
          </w:p>
          <w:p w14:paraId="5B03DA04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time: {to: "10:00"}</w:t>
            </w:r>
          </w:p>
          <w:p w14:paraId="3DCFBC98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},</w:t>
            </w:r>
          </w:p>
          <w:p w14:paraId="6582F7B2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6C6557C1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days: {from: "-5D", to: "-2D"},</w:t>
            </w:r>
          </w:p>
          <w:p w14:paraId="06E47D21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time: {from: "14:00"}</w:t>
            </w:r>
          </w:p>
          <w:p w14:paraId="06A111C4" w14:textId="5706D559" w:rsidR="001C75E3" w:rsidRPr="00475BD0" w:rsidRDefault="001C75E3" w:rsidP="00374517">
            <w:pPr>
              <w:ind w:firstLine="720"/>
              <w:rPr>
                <w:color w:val="000000"/>
                <w:lang w:val="en-US"/>
              </w:rPr>
            </w:pPr>
            <w:r w:rsidRPr="00095D4F">
              <w:rPr>
                <w:color w:val="000000"/>
                <w:lang w:val="en-US"/>
              </w:rPr>
              <w:lastRenderedPageBreak/>
              <w:tab/>
              <w:t>}</w:t>
            </w:r>
            <w:r w:rsidR="00686B08" w:rsidRPr="00475BD0">
              <w:rPr>
                <w:color w:val="000000"/>
                <w:lang w:val="en-US"/>
              </w:rPr>
              <w:t>,</w:t>
            </w:r>
          </w:p>
          <w:p w14:paraId="6BA69BA3" w14:textId="190F6267" w:rsidR="00686B08" w:rsidRPr="00475BD0" w:rsidRDefault="00686B08" w:rsidP="00686B08">
            <w:pPr>
              <w:ind w:firstLine="720"/>
              <w:rPr>
                <w:lang w:val="en-US"/>
              </w:rPr>
            </w:pPr>
            <w:r w:rsidRPr="00475BD0">
              <w:rPr>
                <w:lang w:val="en-US"/>
              </w:rPr>
              <w:t xml:space="preserve">           {</w:t>
            </w:r>
          </w:p>
          <w:p w14:paraId="71ADB67F" w14:textId="7D271094" w:rsidR="00686B08" w:rsidRPr="00475BD0" w:rsidRDefault="00686B08" w:rsidP="00686B08">
            <w:pPr>
              <w:ind w:firstLine="720"/>
              <w:rPr>
                <w:lang w:val="en-US"/>
              </w:rPr>
            </w:pPr>
            <w:r w:rsidRPr="00475BD0">
              <w:rPr>
                <w:lang w:val="en-US"/>
              </w:rPr>
              <w:t xml:space="preserve">            days: {from: "-#{</w:t>
            </w:r>
            <w:proofErr w:type="spellStart"/>
            <w:r w:rsidRPr="00475BD0">
              <w:rPr>
                <w:lang w:val="en-US"/>
              </w:rPr>
              <w:t>VoteDays</w:t>
            </w:r>
            <w:proofErr w:type="spellEnd"/>
            <w:r w:rsidRPr="00475BD0">
              <w:rPr>
                <w:lang w:val="en-US"/>
              </w:rPr>
              <w:t xml:space="preserve"> + 1}D", to: "0D"}</w:t>
            </w:r>
          </w:p>
          <w:p w14:paraId="3C338A0E" w14:textId="5EB3F619" w:rsidR="00686B08" w:rsidRPr="00B308B9" w:rsidRDefault="00686B08" w:rsidP="00686B08">
            <w:pPr>
              <w:ind w:firstLine="720"/>
              <w:rPr>
                <w:lang w:val="en-US"/>
              </w:rPr>
            </w:pPr>
            <w:r w:rsidRPr="00475BD0">
              <w:rPr>
                <w:lang w:val="en-US"/>
              </w:rPr>
              <w:t xml:space="preserve">            }</w:t>
            </w:r>
          </w:p>
          <w:p w14:paraId="6C333736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],</w:t>
            </w:r>
          </w:p>
          <w:p w14:paraId="03D9F680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</w:t>
            </w:r>
            <w:proofErr w:type="spellStart"/>
            <w:r w:rsidRPr="00095D4F">
              <w:rPr>
                <w:color w:val="000000"/>
                <w:lang w:val="en-US"/>
              </w:rPr>
              <w:t>exec_mode</w:t>
            </w:r>
            <w:proofErr w:type="spellEnd"/>
            <w:r w:rsidRPr="00095D4F">
              <w:rPr>
                <w:color w:val="000000"/>
                <w:lang w:val="en-US"/>
              </w:rPr>
              <w:t>": "</w:t>
            </w:r>
            <w:proofErr w:type="spellStart"/>
            <w:r w:rsidRPr="00095D4F">
              <w:rPr>
                <w:color w:val="000000"/>
                <w:lang w:val="en-US"/>
              </w:rPr>
              <w:t>permanent|background</w:t>
            </w:r>
            <w:proofErr w:type="spellEnd"/>
            <w:r w:rsidRPr="00095D4F">
              <w:rPr>
                <w:color w:val="000000"/>
                <w:lang w:val="en-US"/>
              </w:rPr>
              <w:t>",</w:t>
            </w:r>
          </w:p>
          <w:p w14:paraId="5BD244EB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"workflow": {},</w:t>
            </w:r>
          </w:p>
          <w:p w14:paraId="2CAAE2F5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"notification": {</w:t>
            </w:r>
          </w:p>
          <w:p w14:paraId="32D1A6F3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"title": "</w:t>
            </w:r>
            <w:r w:rsidRPr="002B5D31">
              <w:rPr>
                <w:color w:val="000000"/>
              </w:rPr>
              <w:t>Заголовок</w:t>
            </w:r>
            <w:r w:rsidRPr="00095D4F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уведомления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2FFE78DE" w14:textId="77777777" w:rsidR="001C75E3" w:rsidRPr="00475BD0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</w:r>
            <w:r w:rsidRPr="00475BD0">
              <w:rPr>
                <w:color w:val="000000"/>
                <w:lang w:val="en-US"/>
              </w:rPr>
              <w:t>"description": "</w:t>
            </w:r>
            <w:r w:rsidRPr="002B5D31">
              <w:rPr>
                <w:color w:val="000000"/>
              </w:rPr>
              <w:t>Описание</w:t>
            </w:r>
            <w:r w:rsidRPr="00475BD0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уведомления</w:t>
            </w:r>
            <w:r w:rsidRPr="00475BD0">
              <w:rPr>
                <w:color w:val="000000"/>
                <w:lang w:val="en-US"/>
              </w:rPr>
              <w:t>",</w:t>
            </w:r>
          </w:p>
          <w:p w14:paraId="506FA627" w14:textId="77777777" w:rsidR="001C75E3" w:rsidRPr="002B5D31" w:rsidRDefault="001C75E3" w:rsidP="00374517">
            <w:pPr>
              <w:ind w:firstLine="720"/>
            </w:pPr>
            <w:r w:rsidRPr="00475BD0">
              <w:rPr>
                <w:color w:val="000000"/>
                <w:lang w:val="en-US"/>
              </w:rPr>
              <w:tab/>
            </w:r>
            <w:r w:rsidRPr="002B5D31">
              <w:rPr>
                <w:color w:val="000000"/>
              </w:rPr>
              <w:t>"</w:t>
            </w:r>
            <w:proofErr w:type="spellStart"/>
            <w:r w:rsidRPr="002B5D31">
              <w:rPr>
                <w:color w:val="000000"/>
              </w:rPr>
              <w:t>footer</w:t>
            </w:r>
            <w:proofErr w:type="spellEnd"/>
            <w:r w:rsidRPr="002B5D31">
              <w:rPr>
                <w:color w:val="000000"/>
              </w:rPr>
              <w:t>": "Описание подвала",</w:t>
            </w:r>
          </w:p>
          <w:p w14:paraId="66460746" w14:textId="77777777" w:rsidR="001C75E3" w:rsidRPr="00475BD0" w:rsidRDefault="001C75E3" w:rsidP="00374517">
            <w:pPr>
              <w:ind w:firstLine="720"/>
            </w:pPr>
            <w:r w:rsidRPr="002B5D31">
              <w:rPr>
                <w:color w:val="000000"/>
              </w:rPr>
              <w:tab/>
            </w:r>
            <w:r w:rsidRPr="00475BD0">
              <w:rPr>
                <w:color w:val="000000"/>
              </w:rPr>
              <w:t>"</w:t>
            </w:r>
            <w:r w:rsidRPr="00095D4F">
              <w:rPr>
                <w:color w:val="000000"/>
                <w:lang w:val="en-US"/>
              </w:rPr>
              <w:t>button</w:t>
            </w:r>
            <w:r w:rsidRPr="00475BD0">
              <w:rPr>
                <w:color w:val="000000"/>
              </w:rPr>
              <w:t>_</w:t>
            </w:r>
            <w:r w:rsidRPr="00095D4F">
              <w:rPr>
                <w:color w:val="000000"/>
                <w:lang w:val="en-US"/>
              </w:rPr>
              <w:t>text</w:t>
            </w:r>
            <w:r w:rsidRPr="00475BD0">
              <w:rPr>
                <w:color w:val="000000"/>
              </w:rPr>
              <w:t>": "</w:t>
            </w:r>
            <w:r w:rsidRPr="002B5D31">
              <w:rPr>
                <w:color w:val="000000"/>
              </w:rPr>
              <w:t>Сделано</w:t>
            </w:r>
            <w:r w:rsidRPr="00475BD0">
              <w:rPr>
                <w:color w:val="000000"/>
              </w:rPr>
              <w:t>",</w:t>
            </w:r>
          </w:p>
          <w:p w14:paraId="2791F1DB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475BD0">
              <w:rPr>
                <w:color w:val="000000"/>
              </w:rPr>
              <w:tab/>
            </w:r>
            <w:r w:rsidRPr="00095D4F">
              <w:rPr>
                <w:color w:val="000000"/>
                <w:lang w:val="en-US"/>
              </w:rPr>
              <w:t>"icon": {</w:t>
            </w:r>
          </w:p>
          <w:p w14:paraId="24F827D7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"name": "person",</w:t>
            </w:r>
          </w:p>
          <w:p w14:paraId="5F1D2F4E" w14:textId="77777777" w:rsidR="001C75E3" w:rsidRPr="00475BD0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</w:r>
            <w:r w:rsidRPr="00475BD0">
              <w:rPr>
                <w:color w:val="000000"/>
                <w:lang w:val="en-US"/>
              </w:rPr>
              <w:t>"size": "small",</w:t>
            </w:r>
          </w:p>
          <w:p w14:paraId="7DACB91F" w14:textId="77777777" w:rsidR="001C75E3" w:rsidRPr="002B5D31" w:rsidRDefault="001C75E3" w:rsidP="00374517">
            <w:pPr>
              <w:ind w:firstLine="720"/>
            </w:pPr>
            <w:r w:rsidRPr="00475BD0">
              <w:rPr>
                <w:color w:val="000000"/>
                <w:lang w:val="en-US"/>
              </w:rPr>
              <w:t>  </w:t>
            </w:r>
            <w:r w:rsidRPr="00475BD0">
              <w:rPr>
                <w:color w:val="000000"/>
                <w:lang w:val="en-US"/>
              </w:rPr>
              <w:tab/>
            </w:r>
            <w:r w:rsidRPr="002B5D31">
              <w:rPr>
                <w:color w:val="000000"/>
              </w:rPr>
              <w:t>"</w:t>
            </w:r>
            <w:proofErr w:type="spellStart"/>
            <w:r w:rsidRPr="002B5D31">
              <w:rPr>
                <w:color w:val="000000"/>
              </w:rPr>
              <w:t>ext</w:t>
            </w:r>
            <w:proofErr w:type="spellEnd"/>
            <w:r w:rsidRPr="002B5D31">
              <w:rPr>
                <w:color w:val="000000"/>
              </w:rPr>
              <w:t>": "</w:t>
            </w:r>
            <w:proofErr w:type="spellStart"/>
            <w:r w:rsidRPr="002B5D31">
              <w:rPr>
                <w:color w:val="000000"/>
              </w:rPr>
              <w:t>svg</w:t>
            </w:r>
            <w:proofErr w:type="spellEnd"/>
            <w:r w:rsidRPr="002B5D31">
              <w:rPr>
                <w:color w:val="000000"/>
              </w:rPr>
              <w:t>"</w:t>
            </w:r>
          </w:p>
          <w:p w14:paraId="6646C8C7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ab/>
              <w:t>}</w:t>
            </w:r>
          </w:p>
          <w:p w14:paraId="44917780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}</w:t>
            </w:r>
          </w:p>
          <w:p w14:paraId="1BA230FC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}</w:t>
            </w:r>
          </w:p>
        </w:tc>
      </w:tr>
      <w:tr w:rsidR="00686B08" w:rsidRPr="002B5D31" w14:paraId="037E22F2" w14:textId="77777777" w:rsidTr="00F3511C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A18C" w14:textId="77777777" w:rsidR="00686B08" w:rsidRPr="002B5D31" w:rsidRDefault="00686B08" w:rsidP="00374517">
            <w:pPr>
              <w:ind w:firstLine="720"/>
              <w:rPr>
                <w:color w:val="000000"/>
              </w:rPr>
            </w:pPr>
          </w:p>
        </w:tc>
      </w:tr>
    </w:tbl>
    <w:p w14:paraId="3B784FF8" w14:textId="77777777" w:rsidR="001C75E3" w:rsidRPr="002B5D31" w:rsidRDefault="001C75E3" w:rsidP="00F3511C"/>
    <w:p w14:paraId="11A0C2A0" w14:textId="77777777" w:rsidR="001C75E3" w:rsidRPr="002B5D31" w:rsidRDefault="001C75E3" w:rsidP="00F3511C">
      <w:r w:rsidRPr="002B5D31">
        <w:rPr>
          <w:color w:val="000000"/>
        </w:rPr>
        <w:t>Описание полей:</w:t>
      </w:r>
    </w:p>
    <w:p w14:paraId="5F572C52" w14:textId="4B79596B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="00FC02A8" w:rsidRPr="002B5D31">
        <w:t> —</w:t>
      </w:r>
      <w:r w:rsidRPr="002B5D31">
        <w:t xml:space="preserve"> уникальный идентификатор задачи, строка неопределенной длины;</w:t>
      </w:r>
    </w:p>
    <w:p w14:paraId="2E4C2879" w14:textId="01500EB6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название, которое будет </w:t>
      </w:r>
      <w:r w:rsidR="007848E3" w:rsidRPr="002B5D31">
        <w:t>отображаться</w:t>
      </w:r>
      <w:r w:rsidRPr="002B5D31">
        <w:t xml:space="preserve"> в интерфейсе;</w:t>
      </w:r>
    </w:p>
    <w:p w14:paraId="3AB965E6" w14:textId="7BE9EAB9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description</w:t>
      </w:r>
      <w:proofErr w:type="spellEnd"/>
      <w:r w:rsidR="00FC02A8" w:rsidRPr="002B5D31">
        <w:t> —</w:t>
      </w:r>
      <w:r w:rsidRPr="002B5D31">
        <w:t xml:space="preserve"> описание;</w:t>
      </w:r>
    </w:p>
    <w:p w14:paraId="75870E61" w14:textId="189FE7AF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type</w:t>
      </w:r>
      <w:proofErr w:type="spellEnd"/>
      <w:r w:rsidR="00FC02A8" w:rsidRPr="002B5D31">
        <w:t> —</w:t>
      </w:r>
      <w:r w:rsidRPr="002B5D31">
        <w:t xml:space="preserve"> тип задачи, возможные значения:</w:t>
      </w:r>
    </w:p>
    <w:p w14:paraId="593F99AB" w14:textId="7EA5B7CB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checklist</w:t>
      </w:r>
      <w:proofErr w:type="spellEnd"/>
      <w:r w:rsidR="00FC02A8" w:rsidRPr="002B5D31">
        <w:t> —</w:t>
      </w:r>
      <w:r w:rsidRPr="002B5D31">
        <w:t xml:space="preserve"> чек-лист;</w:t>
      </w:r>
    </w:p>
    <w:p w14:paraId="77F72DD4" w14:textId="3AB2453D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wizard</w:t>
      </w:r>
      <w:proofErr w:type="spellEnd"/>
      <w:r w:rsidR="00FC02A8" w:rsidRPr="002B5D31">
        <w:t> —</w:t>
      </w:r>
      <w:r w:rsidRPr="002B5D31">
        <w:t xml:space="preserve"> </w:t>
      </w:r>
      <w:proofErr w:type="spellStart"/>
      <w:r w:rsidRPr="002B5D31">
        <w:t>визард</w:t>
      </w:r>
      <w:proofErr w:type="spellEnd"/>
      <w:r w:rsidRPr="002B5D31">
        <w:t>;</w:t>
      </w:r>
    </w:p>
    <w:p w14:paraId="60A60FC1" w14:textId="61C8C572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simple</w:t>
      </w:r>
      <w:proofErr w:type="spellEnd"/>
      <w:r w:rsidR="00FC02A8" w:rsidRPr="002B5D31">
        <w:t> —</w:t>
      </w:r>
      <w:r w:rsidRPr="002B5D31">
        <w:t xml:space="preserve"> напоминание</w:t>
      </w:r>
      <w:r w:rsidR="00331244" w:rsidRPr="002B5D31">
        <w:t>/отвязанная задача</w:t>
      </w:r>
      <w:r w:rsidRPr="002B5D31">
        <w:t>.</w:t>
      </w:r>
    </w:p>
    <w:p w14:paraId="0115DF10" w14:textId="2ED7E0A2" w:rsidR="00096E43" w:rsidRPr="002B5D31" w:rsidRDefault="00096E43" w:rsidP="00773B39">
      <w:pPr>
        <w:pStyle w:val="a2"/>
        <w:rPr>
          <w:bCs/>
          <w:shd w:val="clear" w:color="auto" w:fill="EFEFEF"/>
        </w:rPr>
      </w:pPr>
      <w:proofErr w:type="spellStart"/>
      <w:r w:rsidRPr="002B5D31">
        <w:rPr>
          <w:b/>
          <w:bCs/>
          <w:shd w:val="clear" w:color="auto" w:fill="EFEFEF"/>
        </w:rPr>
        <w:t>rules</w:t>
      </w:r>
      <w:proofErr w:type="spellEnd"/>
      <w:r w:rsidR="00FC02A8" w:rsidRPr="002B5D31">
        <w:rPr>
          <w:bCs/>
        </w:rPr>
        <w:t> —</w:t>
      </w:r>
      <w:r w:rsidRPr="002B5D31">
        <w:rPr>
          <w:bCs/>
        </w:rPr>
        <w:t xml:space="preserve"> массив правил, управляющих отображением задачи:</w:t>
      </w:r>
      <w:r w:rsidRPr="002B5D31">
        <w:rPr>
          <w:bCs/>
          <w:shd w:val="clear" w:color="auto" w:fill="EFEFEF"/>
        </w:rPr>
        <w:t xml:space="preserve"> </w:t>
      </w:r>
    </w:p>
    <w:p w14:paraId="3F1B12B3" w14:textId="6A7D6E0C" w:rsidR="00096E43" w:rsidRPr="002B5D31" w:rsidRDefault="00F14C4D" w:rsidP="00773B39">
      <w:pPr>
        <w:pStyle w:val="23"/>
        <w:tabs>
          <w:tab w:val="clear" w:pos="1948"/>
        </w:tabs>
      </w:pPr>
      <w:r w:rsidRPr="002B5D31">
        <w:t>п</w:t>
      </w:r>
      <w:r w:rsidR="00096E43" w:rsidRPr="002B5D31">
        <w:t xml:space="preserve">оле </w:t>
      </w:r>
      <w:proofErr w:type="spellStart"/>
      <w:r w:rsidR="00096E43" w:rsidRPr="002B5D31">
        <w:rPr>
          <w:b/>
          <w:bCs/>
          <w:shd w:val="clear" w:color="auto" w:fill="EFEFEF"/>
        </w:rPr>
        <w:t>rules</w:t>
      </w:r>
      <w:proofErr w:type="spellEnd"/>
      <w:r w:rsidR="00096E43" w:rsidRPr="002B5D31">
        <w:rPr>
          <w:b/>
          <w:bCs/>
        </w:rPr>
        <w:t xml:space="preserve"> </w:t>
      </w:r>
      <w:r w:rsidR="00096E43" w:rsidRPr="002B5D31">
        <w:t>содержит массив правил вида:</w:t>
      </w:r>
    </w:p>
    <w:p w14:paraId="0CA9251D" w14:textId="77777777" w:rsidR="00096E43" w:rsidRPr="002B5D31" w:rsidRDefault="00096E43" w:rsidP="00096E43">
      <w:pPr>
        <w:ind w:left="2160"/>
      </w:pPr>
      <w:r w:rsidRPr="002B5D31">
        <w:t>"</w:t>
      </w:r>
      <w:proofErr w:type="spellStart"/>
      <w:r w:rsidRPr="002B5D31">
        <w:rPr>
          <w:bCs/>
        </w:rPr>
        <w:t>rules</w:t>
      </w:r>
      <w:proofErr w:type="spellEnd"/>
      <w:r w:rsidRPr="002B5D31">
        <w:rPr>
          <w:bCs/>
        </w:rPr>
        <w:t>"</w:t>
      </w:r>
      <w:r w:rsidRPr="002B5D31">
        <w:t>: [</w:t>
      </w:r>
    </w:p>
    <w:p w14:paraId="50017E6F" w14:textId="77777777" w:rsidR="00096E43" w:rsidRPr="002B5D31" w:rsidRDefault="00096E43" w:rsidP="00096E43">
      <w:pPr>
        <w:ind w:left="2160"/>
      </w:pPr>
      <w:r w:rsidRPr="002B5D31">
        <w:t>{"</w:t>
      </w:r>
      <w:proofErr w:type="spellStart"/>
      <w:r w:rsidRPr="002B5D31">
        <w:t>if</w:t>
      </w:r>
      <w:proofErr w:type="spellEnd"/>
      <w:r w:rsidRPr="002B5D31">
        <w:t>": "УСЛОВИЕ 1", "</w:t>
      </w:r>
      <w:proofErr w:type="spellStart"/>
      <w:r w:rsidRPr="002B5D31">
        <w:t>then</w:t>
      </w:r>
      <w:proofErr w:type="spellEnd"/>
      <w:r w:rsidRPr="002B5D31">
        <w:t>": "правило 1"},</w:t>
      </w:r>
    </w:p>
    <w:p w14:paraId="645C4B4D" w14:textId="77777777" w:rsidR="00096E43" w:rsidRPr="002B5D31" w:rsidRDefault="00096E43" w:rsidP="00096E43">
      <w:pPr>
        <w:ind w:left="2160"/>
      </w:pPr>
      <w:r w:rsidRPr="002B5D31">
        <w:lastRenderedPageBreak/>
        <w:t>{"</w:t>
      </w:r>
      <w:proofErr w:type="spellStart"/>
      <w:r w:rsidRPr="002B5D31">
        <w:t>if</w:t>
      </w:r>
      <w:proofErr w:type="spellEnd"/>
      <w:r w:rsidRPr="002B5D31">
        <w:t>": "УСЛОВИЕ 2", "</w:t>
      </w:r>
      <w:proofErr w:type="spellStart"/>
      <w:r w:rsidRPr="002B5D31">
        <w:t>then</w:t>
      </w:r>
      <w:proofErr w:type="spellEnd"/>
      <w:r w:rsidRPr="002B5D31">
        <w:t>": "правило 1"},</w:t>
      </w:r>
    </w:p>
    <w:p w14:paraId="43C1C727" w14:textId="77777777" w:rsidR="00096E43" w:rsidRPr="002B5D31" w:rsidRDefault="00096E43" w:rsidP="00096E43">
      <w:pPr>
        <w:ind w:left="2160"/>
      </w:pPr>
      <w:r w:rsidRPr="002B5D31">
        <w:t xml:space="preserve">  ...</w:t>
      </w:r>
    </w:p>
    <w:p w14:paraId="7C01F882" w14:textId="77777777" w:rsidR="00096E43" w:rsidRPr="002B5D31" w:rsidRDefault="00096E43" w:rsidP="00096E43">
      <w:pPr>
        <w:ind w:left="2160"/>
      </w:pPr>
      <w:r w:rsidRPr="002B5D31">
        <w:t>{"</w:t>
      </w:r>
      <w:proofErr w:type="spellStart"/>
      <w:r w:rsidRPr="002B5D31">
        <w:t>if</w:t>
      </w:r>
      <w:proofErr w:type="spellEnd"/>
      <w:r w:rsidRPr="002B5D31">
        <w:t>": "</w:t>
      </w:r>
      <w:proofErr w:type="gramStart"/>
      <w:r w:rsidRPr="002B5D31">
        <w:t>УСЛОВИЕ  N</w:t>
      </w:r>
      <w:proofErr w:type="gramEnd"/>
      <w:r w:rsidRPr="002B5D31">
        <w:t>", "</w:t>
      </w:r>
      <w:proofErr w:type="spellStart"/>
      <w:r w:rsidRPr="002B5D31">
        <w:t>then</w:t>
      </w:r>
      <w:proofErr w:type="spellEnd"/>
      <w:r w:rsidRPr="002B5D31">
        <w:t>": "правило 2"}</w:t>
      </w:r>
    </w:p>
    <w:p w14:paraId="72A78F28" w14:textId="77777777" w:rsidR="00096E43" w:rsidRPr="002B5D31" w:rsidRDefault="00096E43" w:rsidP="00096E43">
      <w:pPr>
        <w:ind w:left="2160"/>
      </w:pPr>
      <w:r w:rsidRPr="002B5D31">
        <w:t>],</w:t>
      </w:r>
    </w:p>
    <w:p w14:paraId="212BDC28" w14:textId="47E2B505" w:rsidR="00096E43" w:rsidRPr="002B5D31" w:rsidRDefault="00096E43" w:rsidP="00773B39">
      <w:pPr>
        <w:pStyle w:val="23"/>
        <w:tabs>
          <w:tab w:val="clear" w:pos="1948"/>
        </w:tabs>
      </w:pPr>
      <w:proofErr w:type="spellStart"/>
      <w:r w:rsidRPr="002B5D31">
        <w:rPr>
          <w:b/>
          <w:shd w:val="clear" w:color="auto" w:fill="EFEFEF"/>
        </w:rPr>
        <w:t>if</w:t>
      </w:r>
      <w:proofErr w:type="spellEnd"/>
      <w:r w:rsidR="00FC02A8" w:rsidRPr="002B5D31">
        <w:t> —</w:t>
      </w:r>
      <w:r w:rsidRPr="002B5D31">
        <w:t xml:space="preserve"> условие применения данного правила</w:t>
      </w:r>
      <w:r w:rsidR="00FC02A8" w:rsidRPr="002B5D31">
        <w:t xml:space="preserve"> — </w:t>
      </w:r>
      <w:r w:rsidRPr="002B5D31">
        <w:t xml:space="preserve">выражение с использованием настроек, результатом которого является значение </w:t>
      </w:r>
      <w:proofErr w:type="spellStart"/>
      <w:r w:rsidRPr="002B5D31">
        <w:t>true</w:t>
      </w:r>
      <w:proofErr w:type="spellEnd"/>
      <w:r w:rsidRPr="002B5D31">
        <w:t xml:space="preserve"> или </w:t>
      </w:r>
      <w:proofErr w:type="spellStart"/>
      <w:r w:rsidRPr="002B5D31">
        <w:t>false</w:t>
      </w:r>
      <w:proofErr w:type="spellEnd"/>
      <w:r w:rsidRPr="002B5D31">
        <w:t xml:space="preserve"> (см. </w:t>
      </w:r>
      <w:r w:rsidR="00FC02A8" w:rsidRPr="002B5D31">
        <w:t xml:space="preserve">п. </w:t>
      </w:r>
      <w:r w:rsidR="00FC02A8" w:rsidRPr="002B5D31">
        <w:fldChar w:fldCharType="begin"/>
      </w:r>
      <w:r w:rsidR="00FC02A8" w:rsidRPr="002B5D31">
        <w:instrText xml:space="preserve"> REF _Ref48049268 \r \h </w:instrText>
      </w:r>
      <w:r w:rsidR="00FC02A8" w:rsidRPr="002B5D31">
        <w:fldChar w:fldCharType="separate"/>
      </w:r>
      <w:r w:rsidR="009A06BD">
        <w:t>5.4</w:t>
      </w:r>
      <w:r w:rsidR="00FC02A8" w:rsidRPr="002B5D31">
        <w:fldChar w:fldCharType="end"/>
      </w:r>
      <w:r w:rsidRPr="002B5D31">
        <w:t>);</w:t>
      </w:r>
    </w:p>
    <w:p w14:paraId="2AA9B04B" w14:textId="5D3548B8" w:rsidR="00096E43" w:rsidRPr="002B5D31" w:rsidRDefault="00096E43" w:rsidP="00773B39">
      <w:pPr>
        <w:pStyle w:val="23"/>
        <w:tabs>
          <w:tab w:val="clear" w:pos="1948"/>
        </w:tabs>
      </w:pPr>
      <w:proofErr w:type="spellStart"/>
      <w:r w:rsidRPr="002B5D31">
        <w:rPr>
          <w:b/>
          <w:shd w:val="clear" w:color="auto" w:fill="EFEFEF"/>
        </w:rPr>
        <w:t>then</w:t>
      </w:r>
      <w:proofErr w:type="spellEnd"/>
      <w:r w:rsidR="00FC02A8" w:rsidRPr="002B5D31">
        <w:t> —</w:t>
      </w:r>
      <w:r w:rsidRPr="002B5D31">
        <w:t xml:space="preserve"> строка c ключевым словом, определяющим правило. Возможные значения для </w:t>
      </w:r>
      <w:proofErr w:type="spellStart"/>
      <w:r w:rsidRPr="002B5D31">
        <w:rPr>
          <w:b/>
          <w:shd w:val="clear" w:color="auto" w:fill="EFEFEF"/>
        </w:rPr>
        <w:t>then</w:t>
      </w:r>
      <w:proofErr w:type="spellEnd"/>
      <w:r w:rsidRPr="002B5D31">
        <w:t>:</w:t>
      </w:r>
    </w:p>
    <w:p w14:paraId="4ADCE4D8" w14:textId="6DE8D064" w:rsidR="00096E43" w:rsidRPr="002B5D31" w:rsidRDefault="00096E43" w:rsidP="009A4F53">
      <w:pPr>
        <w:pStyle w:val="33"/>
        <w:rPr>
          <w:shd w:val="clear" w:color="auto" w:fill="EFEFEF"/>
        </w:rPr>
      </w:pPr>
      <w:proofErr w:type="spellStart"/>
      <w:r w:rsidRPr="002B5D31">
        <w:t>reject</w:t>
      </w:r>
      <w:proofErr w:type="spellEnd"/>
      <w:r w:rsidR="00FC02A8" w:rsidRPr="002B5D31">
        <w:t> —</w:t>
      </w:r>
      <w:r w:rsidRPr="002B5D31">
        <w:t xml:space="preserve"> задача не отображается в списке задач;</w:t>
      </w:r>
    </w:p>
    <w:p w14:paraId="174403C5" w14:textId="75EFF31A" w:rsidR="00096E43" w:rsidRPr="002B5D31" w:rsidRDefault="00096E43" w:rsidP="009A4F53">
      <w:pPr>
        <w:pStyle w:val="33"/>
        <w:rPr>
          <w:shd w:val="clear" w:color="auto" w:fill="EFEFEF"/>
        </w:rPr>
      </w:pPr>
      <w:proofErr w:type="spellStart"/>
      <w:r w:rsidRPr="002B5D31">
        <w:t>accept</w:t>
      </w:r>
      <w:proofErr w:type="spellEnd"/>
      <w:r w:rsidR="00FC02A8" w:rsidRPr="002B5D31">
        <w:t> —</w:t>
      </w:r>
      <w:r w:rsidRPr="002B5D31">
        <w:t xml:space="preserve"> задача отображается в списке задач.</w:t>
      </w:r>
    </w:p>
    <w:p w14:paraId="61912082" w14:textId="759E612B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election_types</w:t>
      </w:r>
      <w:proofErr w:type="spellEnd"/>
      <w:r w:rsidR="00FC02A8" w:rsidRPr="002B5D31">
        <w:t> —</w:t>
      </w:r>
      <w:r w:rsidRPr="002B5D31">
        <w:t xml:space="preserve"> массив с идентификаторами типов выборов, к которым относится данная задача;</w:t>
      </w:r>
    </w:p>
    <w:p w14:paraId="1798F9DD" w14:textId="38F05990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document_categories</w:t>
      </w:r>
      <w:proofErr w:type="spellEnd"/>
      <w:r w:rsidR="00FC02A8" w:rsidRPr="002B5D31">
        <w:t> —</w:t>
      </w:r>
      <w:r w:rsidRPr="002B5D31">
        <w:t xml:space="preserve"> массив с идентификаторами категорий</w:t>
      </w:r>
      <w:r w:rsidR="00331244" w:rsidRPr="002B5D31">
        <w:t xml:space="preserve"> из справочника «Категории документов»</w:t>
      </w:r>
      <w:r w:rsidRPr="002B5D31">
        <w:t>, к которым относится данная задача</w:t>
      </w:r>
      <w:r w:rsidR="007848E3" w:rsidRPr="002B5D31">
        <w:t>;</w:t>
      </w:r>
    </w:p>
    <w:p w14:paraId="2D25AF2E" w14:textId="310884B5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run_at</w:t>
      </w:r>
      <w:proofErr w:type="spellEnd"/>
      <w:r w:rsidR="00FC02A8" w:rsidRPr="002B5D31">
        <w:t> —</w:t>
      </w:r>
      <w:r w:rsidRPr="002B5D31">
        <w:t xml:space="preserve"> время выполнения задачи. Если указано несколько параметров времени, задача будет повторена несколько раз. Описывается в виде объектов со следующими полями:</w:t>
      </w:r>
    </w:p>
    <w:p w14:paraId="19BE3468" w14:textId="458B8A84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at</w:t>
      </w:r>
      <w:proofErr w:type="spellEnd"/>
      <w:r w:rsidR="00FC02A8" w:rsidRPr="002B5D31">
        <w:t> —</w:t>
      </w:r>
      <w:r w:rsidRPr="002B5D31">
        <w:t xml:space="preserve"> значение времени в локальном </w:t>
      </w:r>
      <w:r w:rsidR="007848E3" w:rsidRPr="002B5D31">
        <w:t>часовом поясе</w:t>
      </w:r>
      <w:r w:rsidRPr="002B5D31">
        <w:t>;</w:t>
      </w:r>
    </w:p>
    <w:p w14:paraId="30ED4935" w14:textId="6614B51E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bell</w:t>
      </w:r>
      <w:proofErr w:type="spellEnd"/>
      <w:r w:rsidR="00FC02A8" w:rsidRPr="002B5D31">
        <w:t> —</w:t>
      </w:r>
      <w:r w:rsidRPr="002B5D31">
        <w:t xml:space="preserve"> </w:t>
      </w:r>
      <w:proofErr w:type="gramStart"/>
      <w:r w:rsidRPr="002B5D31">
        <w:t>показывать</w:t>
      </w:r>
      <w:proofErr w:type="gramEnd"/>
      <w:r w:rsidRPr="002B5D31">
        <w:t xml:space="preserve"> как уведомление или нет.</w:t>
      </w:r>
    </w:p>
    <w:p w14:paraId="1A1E3E6A" w14:textId="041D77A3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available_at</w:t>
      </w:r>
      <w:proofErr w:type="spellEnd"/>
      <w:r w:rsidR="00FC02A8" w:rsidRPr="002B5D31">
        <w:t> —</w:t>
      </w:r>
      <w:r w:rsidRPr="002B5D31">
        <w:t xml:space="preserve"> даты и время, </w:t>
      </w:r>
      <w:r w:rsidR="007848E3" w:rsidRPr="002B5D31">
        <w:t>определяющие</w:t>
      </w:r>
      <w:r w:rsidRPr="002B5D31">
        <w:t>, когда задача будет доступна для выполнения. Указывается с помощью массива записей:</w:t>
      </w:r>
    </w:p>
    <w:p w14:paraId="154D18EA" w14:textId="41C88B4C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days</w:t>
      </w:r>
      <w:proofErr w:type="spellEnd"/>
      <w:r w:rsidR="00FC02A8" w:rsidRPr="002B5D31">
        <w:t> —</w:t>
      </w:r>
      <w:r w:rsidRPr="002B5D31">
        <w:t xml:space="preserve"> диапазон дат в формате смещения от даты начала голосования:</w:t>
      </w:r>
    </w:p>
    <w:p w14:paraId="49C18985" w14:textId="760E5972" w:rsidR="001C75E3" w:rsidRPr="002B5D31" w:rsidRDefault="001C75E3" w:rsidP="00F3511C">
      <w:pPr>
        <w:pStyle w:val="33"/>
      </w:pPr>
      <w:proofErr w:type="spellStart"/>
      <w:r w:rsidRPr="002B5D31">
        <w:rPr>
          <w:b/>
          <w:bCs/>
          <w:shd w:val="clear" w:color="auto" w:fill="EFEFEF"/>
        </w:rPr>
        <w:t>from</w:t>
      </w:r>
      <w:proofErr w:type="spellEnd"/>
      <w:r w:rsidR="00FC02A8" w:rsidRPr="002B5D31">
        <w:t> —</w:t>
      </w:r>
      <w:r w:rsidRPr="002B5D31">
        <w:t xml:space="preserve"> начало диапазона;</w:t>
      </w:r>
    </w:p>
    <w:p w14:paraId="2CD35DD1" w14:textId="77777777" w:rsidR="00686B08" w:rsidRDefault="001C75E3" w:rsidP="00F3511C">
      <w:pPr>
        <w:pStyle w:val="33"/>
      </w:pPr>
      <w:proofErr w:type="spellStart"/>
      <w:r w:rsidRPr="002B5D31">
        <w:rPr>
          <w:b/>
          <w:bCs/>
          <w:shd w:val="clear" w:color="auto" w:fill="EFEFEF"/>
        </w:rPr>
        <w:t>to</w:t>
      </w:r>
      <w:proofErr w:type="spellEnd"/>
      <w:r w:rsidR="00FC02A8" w:rsidRPr="002B5D31">
        <w:t> —</w:t>
      </w:r>
      <w:r w:rsidRPr="002B5D31">
        <w:t xml:space="preserve"> конец диапазона</w:t>
      </w:r>
      <w:r w:rsidR="00686B08">
        <w:t>;</w:t>
      </w:r>
    </w:p>
    <w:p w14:paraId="20C59C38" w14:textId="5DF8E278" w:rsidR="001C75E3" w:rsidRPr="002B5D31" w:rsidRDefault="00686B08" w:rsidP="00686B08">
      <w:pPr>
        <w:pStyle w:val="33"/>
      </w:pPr>
      <w:r>
        <w:t>в</w:t>
      </w:r>
      <w:r w:rsidRPr="00686B08">
        <w:t xml:space="preserve"> качестве значения в </w:t>
      </w:r>
      <w:proofErr w:type="spellStart"/>
      <w:r w:rsidRPr="002B5D31">
        <w:rPr>
          <w:b/>
          <w:bCs/>
          <w:shd w:val="clear" w:color="auto" w:fill="EFEFEF"/>
        </w:rPr>
        <w:t>from</w:t>
      </w:r>
      <w:proofErr w:type="spellEnd"/>
      <w:r w:rsidRPr="00686B08">
        <w:t xml:space="preserve"> и </w:t>
      </w:r>
      <w:proofErr w:type="spellStart"/>
      <w:r w:rsidRPr="002B5D31">
        <w:rPr>
          <w:b/>
          <w:bCs/>
          <w:shd w:val="clear" w:color="auto" w:fill="EFEFEF"/>
        </w:rPr>
        <w:t>to</w:t>
      </w:r>
      <w:proofErr w:type="spellEnd"/>
      <w:r w:rsidRPr="00686B08">
        <w:t xml:space="preserve"> может использоваться значение </w:t>
      </w:r>
      <w:r>
        <w:t xml:space="preserve">настройки </w:t>
      </w:r>
      <w:proofErr w:type="spellStart"/>
      <w:r>
        <w:t>VoteDays</w:t>
      </w:r>
      <w:proofErr w:type="spellEnd"/>
      <w:r>
        <w:t>, определенной</w:t>
      </w:r>
      <w:r w:rsidRPr="00686B08">
        <w:t xml:space="preserve"> в</w:t>
      </w:r>
      <w:r>
        <w:t xml:space="preserve"> </w:t>
      </w:r>
      <w:proofErr w:type="spellStart"/>
      <w:r>
        <w:t>election_settings_flags.json</w:t>
      </w:r>
      <w:proofErr w:type="spellEnd"/>
      <w:r>
        <w:t xml:space="preserve"> (</w:t>
      </w:r>
      <w:r w:rsidRPr="00686B08">
        <w:t>если флаг не определен, его з</w:t>
      </w:r>
      <w:r>
        <w:t>начение равно 0</w:t>
      </w:r>
      <w:r w:rsidRPr="00686B08">
        <w:t>)</w:t>
      </w:r>
      <w:r w:rsidR="001C75E3" w:rsidRPr="002B5D31">
        <w:t>.</w:t>
      </w:r>
    </w:p>
    <w:p w14:paraId="5806CF35" w14:textId="39E3495C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time</w:t>
      </w:r>
      <w:proofErr w:type="spellEnd"/>
      <w:r w:rsidR="00FC02A8" w:rsidRPr="002B5D31">
        <w:t> —</w:t>
      </w:r>
      <w:r w:rsidRPr="002B5D31">
        <w:t xml:space="preserve"> интервал времени в течени</w:t>
      </w:r>
      <w:r w:rsidR="007848E3" w:rsidRPr="002B5D31">
        <w:t>е</w:t>
      </w:r>
      <w:r w:rsidRPr="002B5D31">
        <w:t xml:space="preserve"> дня, когда задача будет доступна:</w:t>
      </w:r>
    </w:p>
    <w:p w14:paraId="18480D4E" w14:textId="206BF736" w:rsidR="001C75E3" w:rsidRPr="002B5D31" w:rsidRDefault="001C75E3" w:rsidP="00F3511C">
      <w:pPr>
        <w:pStyle w:val="33"/>
      </w:pPr>
      <w:proofErr w:type="spellStart"/>
      <w:r w:rsidRPr="002B5D31">
        <w:rPr>
          <w:b/>
          <w:bCs/>
          <w:shd w:val="clear" w:color="auto" w:fill="EFEFEF"/>
        </w:rPr>
        <w:t>from</w:t>
      </w:r>
      <w:proofErr w:type="spellEnd"/>
      <w:r w:rsidR="00FC02A8" w:rsidRPr="002B5D31">
        <w:t> —</w:t>
      </w:r>
      <w:r w:rsidRPr="002B5D31">
        <w:t xml:space="preserve"> время начала интервала, в который задача будет доступна (если не указано, то считается, что будет доступн</w:t>
      </w:r>
      <w:r w:rsidR="007848E3" w:rsidRPr="002B5D31">
        <w:t>а</w:t>
      </w:r>
      <w:r w:rsidRPr="002B5D31">
        <w:t xml:space="preserve"> с 08:00), в локальном </w:t>
      </w:r>
      <w:r w:rsidR="007848E3" w:rsidRPr="002B5D31">
        <w:t>часовом поясе</w:t>
      </w:r>
      <w:r w:rsidRPr="002B5D31">
        <w:t>;</w:t>
      </w:r>
    </w:p>
    <w:p w14:paraId="1F333624" w14:textId="7CE860FB" w:rsidR="001C75E3" w:rsidRPr="002B5D31" w:rsidRDefault="001C75E3" w:rsidP="00F3511C">
      <w:pPr>
        <w:pStyle w:val="33"/>
      </w:pPr>
      <w:proofErr w:type="spellStart"/>
      <w:r w:rsidRPr="002B5D31">
        <w:rPr>
          <w:b/>
          <w:bCs/>
          <w:shd w:val="clear" w:color="auto" w:fill="EFEFEF"/>
        </w:rPr>
        <w:lastRenderedPageBreak/>
        <w:t>to</w:t>
      </w:r>
      <w:proofErr w:type="spellEnd"/>
      <w:r w:rsidR="00FC02A8" w:rsidRPr="002B5D31">
        <w:t> —</w:t>
      </w:r>
      <w:r w:rsidRPr="002B5D31">
        <w:t xml:space="preserve"> время окончания интервала (если не указано, то считается, что будет доступн</w:t>
      </w:r>
      <w:r w:rsidR="007848E3" w:rsidRPr="002B5D31">
        <w:t>а</w:t>
      </w:r>
      <w:r w:rsidRPr="002B5D31">
        <w:t xml:space="preserve"> до 23:59), в локальном </w:t>
      </w:r>
      <w:r w:rsidR="007848E3" w:rsidRPr="002B5D31">
        <w:t>часовом поясе</w:t>
      </w:r>
      <w:r w:rsidRPr="002B5D31">
        <w:t>.</w:t>
      </w:r>
    </w:p>
    <w:p w14:paraId="0AB0BD87" w14:textId="3E824EC5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exec_mode</w:t>
      </w:r>
      <w:proofErr w:type="spellEnd"/>
      <w:r w:rsidR="00FC02A8" w:rsidRPr="002B5D31">
        <w:t> —</w:t>
      </w:r>
      <w:r w:rsidRPr="002B5D31">
        <w:t xml:space="preserve"> способ </w:t>
      </w:r>
      <w:r w:rsidR="007848E3" w:rsidRPr="002B5D31">
        <w:t>выполнения</w:t>
      </w:r>
      <w:r w:rsidRPr="002B5D31">
        <w:t xml:space="preserve"> задачи. Возможные значения:</w:t>
      </w:r>
    </w:p>
    <w:p w14:paraId="39638B3B" w14:textId="3D9CE729" w:rsidR="001C75E3" w:rsidRPr="002B5D31" w:rsidRDefault="001C75E3" w:rsidP="00F3511C">
      <w:pPr>
        <w:pStyle w:val="23"/>
      </w:pPr>
      <w:proofErr w:type="spellStart"/>
      <w:r w:rsidRPr="002B5D31">
        <w:rPr>
          <w:bCs/>
        </w:rPr>
        <w:t>permanent</w:t>
      </w:r>
      <w:proofErr w:type="spellEnd"/>
      <w:r w:rsidR="00FC02A8" w:rsidRPr="002B5D31">
        <w:t> —</w:t>
      </w:r>
      <w:r w:rsidRPr="002B5D31">
        <w:t xml:space="preserve"> задача выполняется непрерывно;</w:t>
      </w:r>
    </w:p>
    <w:p w14:paraId="3AE13033" w14:textId="520128A9" w:rsidR="001C75E3" w:rsidRPr="002B5D31" w:rsidRDefault="001C75E3" w:rsidP="00F3511C">
      <w:pPr>
        <w:pStyle w:val="23"/>
      </w:pPr>
      <w:proofErr w:type="spellStart"/>
      <w:r w:rsidRPr="002B5D31">
        <w:rPr>
          <w:bCs/>
        </w:rPr>
        <w:t>background</w:t>
      </w:r>
      <w:proofErr w:type="spellEnd"/>
      <w:r w:rsidR="00FC02A8" w:rsidRPr="002B5D31">
        <w:t> —</w:t>
      </w:r>
      <w:r w:rsidRPr="002B5D31">
        <w:t xml:space="preserve"> задача может быть приостановлена.</w:t>
      </w:r>
    </w:p>
    <w:p w14:paraId="6C02DF3A" w14:textId="3B55F3EC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workflow</w:t>
      </w:r>
      <w:proofErr w:type="spellEnd"/>
      <w:r w:rsidR="00FC02A8" w:rsidRPr="002B5D31">
        <w:t> —</w:t>
      </w:r>
      <w:r w:rsidRPr="002B5D31">
        <w:t xml:space="preserve"> поле содержит правила переходов между шагами, если тип данной задачи указан как </w:t>
      </w:r>
      <w:proofErr w:type="spellStart"/>
      <w:r w:rsidRPr="002B5D31">
        <w:rPr>
          <w:b/>
          <w:bCs/>
          <w:shd w:val="clear" w:color="auto" w:fill="EFEFEF"/>
        </w:rPr>
        <w:t>wizard</w:t>
      </w:r>
      <w:proofErr w:type="spellEnd"/>
      <w:r w:rsidRPr="002B5D31">
        <w:t xml:space="preserve"> (полное описание </w:t>
      </w:r>
      <w:r w:rsidR="007848E3" w:rsidRPr="002B5D31">
        <w:t>см. ниже в п.</w:t>
      </w:r>
      <w:r w:rsidRPr="002B5D31">
        <w:t xml:space="preserve"> </w:t>
      </w:r>
      <w:r w:rsidR="007848E3" w:rsidRPr="002B5D31">
        <w:t>«</w:t>
      </w:r>
      <w:r w:rsidR="007848E3" w:rsidRPr="002B5D31">
        <w:fldChar w:fldCharType="begin"/>
      </w:r>
      <w:r w:rsidR="007848E3" w:rsidRPr="002B5D31">
        <w:instrText xml:space="preserve"> REF правилапереходов \h </w:instrText>
      </w:r>
      <w:r w:rsidR="007848E3" w:rsidRPr="002B5D31">
        <w:fldChar w:fldCharType="separate"/>
      </w:r>
      <w:r w:rsidR="009A06BD" w:rsidRPr="002B5D31">
        <w:t>Описание правил переходов между шагами</w:t>
      </w:r>
      <w:r w:rsidR="007848E3" w:rsidRPr="002B5D31">
        <w:fldChar w:fldCharType="end"/>
      </w:r>
      <w:r w:rsidR="007848E3" w:rsidRPr="002B5D31">
        <w:t>»</w:t>
      </w:r>
      <w:r w:rsidRPr="002B5D31">
        <w:t>);</w:t>
      </w:r>
    </w:p>
    <w:p w14:paraId="453AB7F2" w14:textId="523AE82B" w:rsidR="001C75E3" w:rsidRPr="002B5D31" w:rsidRDefault="001C75E3" w:rsidP="00F3511C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notification</w:t>
      </w:r>
      <w:proofErr w:type="spellEnd"/>
      <w:r w:rsidR="00FC02A8" w:rsidRPr="002B5D31">
        <w:t> —</w:t>
      </w:r>
      <w:r w:rsidRPr="002B5D31">
        <w:t xml:space="preserve"> описывает уведомление, которое будет </w:t>
      </w:r>
      <w:r w:rsidR="007848E3" w:rsidRPr="002B5D31">
        <w:t>отображаться</w:t>
      </w:r>
      <w:r w:rsidRPr="002B5D31">
        <w:t xml:space="preserve"> в указанное время</w:t>
      </w:r>
      <w:r w:rsidR="007848E3" w:rsidRPr="002B5D31">
        <w:t>. П</w:t>
      </w:r>
      <w:r w:rsidRPr="002B5D31">
        <w:t>оля:</w:t>
      </w:r>
    </w:p>
    <w:p w14:paraId="78AF8CC3" w14:textId="73FEA535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title</w:t>
      </w:r>
      <w:proofErr w:type="spellEnd"/>
      <w:r w:rsidR="00FC02A8" w:rsidRPr="002B5D31">
        <w:t> —</w:t>
      </w:r>
      <w:r w:rsidRPr="002B5D31">
        <w:t xml:space="preserve"> заголовок уведомления; если его нет, </w:t>
      </w:r>
      <w:r w:rsidR="007848E3" w:rsidRPr="002B5D31">
        <w:t>используется</w:t>
      </w:r>
      <w:r w:rsidRPr="002B5D31">
        <w:t xml:space="preserve"> текст из поля </w:t>
      </w: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Pr="002B5D31">
        <w:t xml:space="preserve"> задачи;</w:t>
      </w:r>
    </w:p>
    <w:p w14:paraId="01B80A7B" w14:textId="3B90F0A1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description</w:t>
      </w:r>
      <w:proofErr w:type="spellEnd"/>
      <w:r w:rsidR="00FC02A8" w:rsidRPr="002B5D31">
        <w:t> —</w:t>
      </w:r>
      <w:r w:rsidRPr="002B5D31">
        <w:t xml:space="preserve"> текст уведомления, допустимо использовать </w:t>
      </w:r>
      <w:proofErr w:type="spellStart"/>
      <w:r w:rsidRPr="002B5D31">
        <w:t>html</w:t>
      </w:r>
      <w:proofErr w:type="spellEnd"/>
      <w:r w:rsidRPr="002B5D31">
        <w:t xml:space="preserve">, если его нет, </w:t>
      </w:r>
      <w:r w:rsidR="007848E3" w:rsidRPr="002B5D31">
        <w:t>используется</w:t>
      </w:r>
      <w:r w:rsidRPr="002B5D31">
        <w:t xml:space="preserve"> текст из поля </w:t>
      </w:r>
      <w:proofErr w:type="spellStart"/>
      <w:r w:rsidRPr="002B5D31">
        <w:rPr>
          <w:b/>
          <w:bCs/>
          <w:shd w:val="clear" w:color="auto" w:fill="EFEFEF"/>
        </w:rPr>
        <w:t>description</w:t>
      </w:r>
      <w:proofErr w:type="spellEnd"/>
      <w:r w:rsidRPr="002B5D31">
        <w:t xml:space="preserve"> задачи;</w:t>
      </w:r>
    </w:p>
    <w:p w14:paraId="0C76CB0E" w14:textId="4B8F3F74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footer</w:t>
      </w:r>
      <w:proofErr w:type="spellEnd"/>
      <w:r w:rsidR="00FC02A8" w:rsidRPr="002B5D31">
        <w:t> —</w:t>
      </w:r>
      <w:r w:rsidRPr="002B5D31">
        <w:t xml:space="preserve"> текст, </w:t>
      </w:r>
      <w:r w:rsidR="007848E3" w:rsidRPr="002B5D31">
        <w:t>отображаемый</w:t>
      </w:r>
      <w:r w:rsidRPr="002B5D31">
        <w:t xml:space="preserve"> после описания </w:t>
      </w:r>
      <w:r w:rsidR="00974D58" w:rsidRPr="002B5D31">
        <w:t>перед</w:t>
      </w:r>
      <w:r w:rsidRPr="002B5D31">
        <w:t xml:space="preserve"> кнопк</w:t>
      </w:r>
      <w:r w:rsidR="00974D58" w:rsidRPr="002B5D31">
        <w:t xml:space="preserve">ой </w:t>
      </w:r>
      <w:r w:rsidRPr="002B5D31">
        <w:t>(необязательное поле);</w:t>
      </w:r>
    </w:p>
    <w:p w14:paraId="44589EAC" w14:textId="0855B013" w:rsidR="001C75E3" w:rsidRPr="002B5D31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button_text</w:t>
      </w:r>
      <w:proofErr w:type="spellEnd"/>
      <w:r w:rsidR="00FC02A8" w:rsidRPr="002B5D31">
        <w:t> —</w:t>
      </w:r>
      <w:r w:rsidRPr="002B5D31">
        <w:t xml:space="preserve"> текст кнопки (необязательное поле). По умолчанию выставляется значение </w:t>
      </w:r>
      <w:r w:rsidR="00974D58" w:rsidRPr="002B5D31">
        <w:t>«</w:t>
      </w:r>
      <w:r w:rsidRPr="002B5D31">
        <w:t>Сделано</w:t>
      </w:r>
      <w:r w:rsidR="00974D58" w:rsidRPr="002B5D31">
        <w:t>»</w:t>
      </w:r>
      <w:r w:rsidRPr="002B5D31">
        <w:t>;</w:t>
      </w:r>
    </w:p>
    <w:p w14:paraId="2A690758" w14:textId="7D2C2E21" w:rsidR="001C75E3" w:rsidRDefault="001C75E3" w:rsidP="00F3511C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icon</w:t>
      </w:r>
      <w:proofErr w:type="spellEnd"/>
      <w:r w:rsidR="00FC02A8" w:rsidRPr="002B5D31">
        <w:t> —</w:t>
      </w:r>
      <w:r w:rsidRPr="002B5D31">
        <w:t xml:space="preserve"> описывает иконку, которая </w:t>
      </w:r>
      <w:r w:rsidR="00974D58" w:rsidRPr="002B5D31">
        <w:t>отображается</w:t>
      </w:r>
      <w:r w:rsidRPr="002B5D31">
        <w:t xml:space="preserve"> в левой части уведомления (необязательное поле). Формат описания </w:t>
      </w:r>
      <w:r w:rsidR="00974D58" w:rsidRPr="002B5D31">
        <w:t xml:space="preserve">см. в п. </w:t>
      </w:r>
      <w:r w:rsidR="00974D58" w:rsidRPr="002B5D31">
        <w:fldChar w:fldCharType="begin"/>
      </w:r>
      <w:r w:rsidR="00974D58" w:rsidRPr="002B5D31">
        <w:instrText xml:space="preserve"> REF _Ref47789291 \r \h </w:instrText>
      </w:r>
      <w:r w:rsidR="00974D58" w:rsidRPr="002B5D31">
        <w:fldChar w:fldCharType="separate"/>
      </w:r>
      <w:r w:rsidR="009A06BD">
        <w:t>5.9</w:t>
      </w:r>
      <w:r w:rsidR="00974D58" w:rsidRPr="002B5D31">
        <w:fldChar w:fldCharType="end"/>
      </w:r>
      <w:r w:rsidR="00F3511C" w:rsidRPr="002B5D31">
        <w:t>.</w:t>
      </w:r>
    </w:p>
    <w:p w14:paraId="08D6B3EF" w14:textId="77777777" w:rsidR="00686B08" w:rsidRDefault="00686B08" w:rsidP="00686B08">
      <w:pPr>
        <w:pStyle w:val="a2"/>
        <w:numPr>
          <w:ilvl w:val="0"/>
          <w:numId w:val="0"/>
        </w:numPr>
        <w:tabs>
          <w:tab w:val="clear" w:pos="1418"/>
          <w:tab w:val="left" w:pos="0"/>
        </w:tabs>
        <w:ind w:firstLine="851"/>
      </w:pPr>
      <w:r>
        <w:t>Настройка</w:t>
      </w:r>
      <w:r w:rsidRPr="0084758F">
        <w:t xml:space="preserve"> </w:t>
      </w:r>
      <w:proofErr w:type="spellStart"/>
      <w:r w:rsidRPr="0084758F">
        <w:rPr>
          <w:lang w:val="en-US"/>
        </w:rPr>
        <w:t>VoteDays</w:t>
      </w:r>
      <w:proofErr w:type="spellEnd"/>
      <w:r>
        <w:t>,</w:t>
      </w:r>
      <w:r w:rsidRPr="00FC2CDE">
        <w:t xml:space="preserve"> </w:t>
      </w:r>
      <w:r>
        <w:t>определенная</w:t>
      </w:r>
      <w:r w:rsidRPr="006635A8">
        <w:t xml:space="preserve"> в</w:t>
      </w:r>
      <w:r>
        <w:t xml:space="preserve"> </w:t>
      </w:r>
      <w:proofErr w:type="spellStart"/>
      <w:r>
        <w:t>election_settings_flags.json</w:t>
      </w:r>
      <w:proofErr w:type="spellEnd"/>
      <w:r>
        <w:t>, указывает количество дополнительных дней голосования:</w:t>
      </w:r>
    </w:p>
    <w:p w14:paraId="2FC18B27" w14:textId="77777777" w:rsidR="00686B08" w:rsidRDefault="00686B08" w:rsidP="00686B08">
      <w:pPr>
        <w:pStyle w:val="a2"/>
      </w:pPr>
      <w:r>
        <w:t xml:space="preserve">если голосование проходит в 1 день, то </w:t>
      </w:r>
      <w:proofErr w:type="spellStart"/>
      <w:r w:rsidRPr="0084758F">
        <w:rPr>
          <w:lang w:val="en-US"/>
        </w:rPr>
        <w:t>VoteDays</w:t>
      </w:r>
      <w:proofErr w:type="spellEnd"/>
      <w:r w:rsidRPr="002B5D31">
        <w:t xml:space="preserve"> </w:t>
      </w:r>
      <w:r>
        <w:t>= 0;</w:t>
      </w:r>
    </w:p>
    <w:p w14:paraId="2F041AE8" w14:textId="77777777" w:rsidR="00686B08" w:rsidRDefault="00686B08" w:rsidP="00686B08">
      <w:pPr>
        <w:pStyle w:val="a2"/>
      </w:pPr>
      <w:r>
        <w:t xml:space="preserve">если голосование проходит в 2 дня, </w:t>
      </w:r>
      <w:proofErr w:type="spellStart"/>
      <w:r w:rsidRPr="0084758F">
        <w:rPr>
          <w:lang w:val="en-US"/>
        </w:rPr>
        <w:t>VoteDays</w:t>
      </w:r>
      <w:proofErr w:type="spellEnd"/>
      <w:r w:rsidRPr="002B5D31">
        <w:t xml:space="preserve"> </w:t>
      </w:r>
      <w:r>
        <w:t>= 1;</w:t>
      </w:r>
    </w:p>
    <w:p w14:paraId="4B88F18D" w14:textId="77777777" w:rsidR="00686B08" w:rsidRDefault="00686B08" w:rsidP="00686B08">
      <w:pPr>
        <w:pStyle w:val="a2"/>
      </w:pPr>
      <w:r>
        <w:t xml:space="preserve">если голосование проходит в 3 дня, </w:t>
      </w:r>
      <w:proofErr w:type="spellStart"/>
      <w:r w:rsidRPr="0084758F">
        <w:rPr>
          <w:lang w:val="en-US"/>
        </w:rPr>
        <w:t>VoteDays</w:t>
      </w:r>
      <w:proofErr w:type="spellEnd"/>
      <w:r w:rsidRPr="002B5D31">
        <w:t xml:space="preserve"> </w:t>
      </w:r>
      <w:r>
        <w:t>= 2</w:t>
      </w:r>
      <w:r w:rsidRPr="002B5D31">
        <w:t>.</w:t>
      </w:r>
    </w:p>
    <w:p w14:paraId="3014EB17" w14:textId="5FA77BB2" w:rsidR="00686B08" w:rsidRPr="002B5D31" w:rsidRDefault="00686B08" w:rsidP="00475BD0">
      <w:pPr>
        <w:pStyle w:val="23"/>
        <w:numPr>
          <w:ilvl w:val="0"/>
          <w:numId w:val="0"/>
        </w:numPr>
        <w:ind w:firstLine="851"/>
      </w:pPr>
      <w:r>
        <w:t>Для получения значения настройки</w:t>
      </w:r>
      <w:r w:rsidRPr="0084758F">
        <w:t xml:space="preserve"> </w:t>
      </w:r>
      <w:proofErr w:type="spellStart"/>
      <w:r w:rsidRPr="0084758F">
        <w:rPr>
          <w:lang w:val="en-US"/>
        </w:rPr>
        <w:t>VoteDays</w:t>
      </w:r>
      <w:proofErr w:type="spellEnd"/>
      <w:r>
        <w:t xml:space="preserve"> в соответствующих полях </w:t>
      </w:r>
      <w:proofErr w:type="spellStart"/>
      <w:r>
        <w:rPr>
          <w:lang w:val="en-US"/>
        </w:rPr>
        <w:t>json</w:t>
      </w:r>
      <w:proofErr w:type="spellEnd"/>
      <w:r>
        <w:t xml:space="preserve">-файла необходимо использовать синтаксис следующего вида: </w:t>
      </w:r>
      <w:proofErr w:type="gramStart"/>
      <w:r w:rsidRPr="0084758F">
        <w:rPr>
          <w:color w:val="000000"/>
        </w:rPr>
        <w:t>#{</w:t>
      </w:r>
      <w:proofErr w:type="spellStart"/>
      <w:proofErr w:type="gramEnd"/>
      <w:r w:rsidRPr="007A00AE">
        <w:rPr>
          <w:color w:val="000000"/>
          <w:lang w:val="en-US"/>
        </w:rPr>
        <w:t>VoteDays</w:t>
      </w:r>
      <w:proofErr w:type="spellEnd"/>
      <w:r w:rsidRPr="0084758F">
        <w:rPr>
          <w:color w:val="000000"/>
        </w:rPr>
        <w:t xml:space="preserve"> + 2}</w:t>
      </w:r>
      <w:r>
        <w:rPr>
          <w:color w:val="000000"/>
        </w:rPr>
        <w:t xml:space="preserve">. При выполнении программы внутри фигурных скобок вместо </w:t>
      </w:r>
      <w:proofErr w:type="spellStart"/>
      <w:r w:rsidRPr="007A00AE">
        <w:rPr>
          <w:color w:val="000000"/>
          <w:lang w:val="en-US"/>
        </w:rPr>
        <w:t>VoteDays</w:t>
      </w:r>
      <w:proofErr w:type="spellEnd"/>
      <w:r>
        <w:rPr>
          <w:color w:val="000000"/>
        </w:rPr>
        <w:t xml:space="preserve"> будет подставлено конкретное число, с которым также можно выполнить дополнительные арифметические операции (сложение и вычитание с числом). Знак арифметической операции должен быть отделен пробелами.</w:t>
      </w:r>
    </w:p>
    <w:p w14:paraId="13B9DB14" w14:textId="77777777" w:rsidR="00686B08" w:rsidRDefault="00686B08" w:rsidP="00F3511C"/>
    <w:p w14:paraId="1A4B745E" w14:textId="169ED224" w:rsidR="001C75E3" w:rsidRPr="002B5D31" w:rsidRDefault="001C75E3" w:rsidP="00F3511C">
      <w:r w:rsidRPr="002B5D31">
        <w:t xml:space="preserve">В зависимости от значения поля </w:t>
      </w:r>
      <w:proofErr w:type="spellStart"/>
      <w:r w:rsidRPr="002B5D31">
        <w:rPr>
          <w:b/>
          <w:bCs/>
          <w:shd w:val="clear" w:color="auto" w:fill="EFEFEF"/>
        </w:rPr>
        <w:t>type</w:t>
      </w:r>
      <w:proofErr w:type="spellEnd"/>
      <w:r w:rsidRPr="002B5D31">
        <w:t xml:space="preserve"> </w:t>
      </w:r>
      <w:r w:rsidR="00974D58" w:rsidRPr="002B5D31">
        <w:t>необходимо</w:t>
      </w:r>
      <w:r w:rsidRPr="002B5D31">
        <w:t xml:space="preserve"> указать допол</w:t>
      </w:r>
      <w:r w:rsidR="00F3511C" w:rsidRPr="002B5D31">
        <w:t>нительные поля.</w:t>
      </w:r>
    </w:p>
    <w:p w14:paraId="54611BBE" w14:textId="77777777" w:rsidR="001C75E3" w:rsidRPr="002B5D31" w:rsidRDefault="001C75E3" w:rsidP="00974D58">
      <w:pPr>
        <w:keepNext/>
      </w:pPr>
      <w:r w:rsidRPr="002B5D31">
        <w:lastRenderedPageBreak/>
        <w:t xml:space="preserve">Пример. Значение поля </w:t>
      </w:r>
      <w:proofErr w:type="spellStart"/>
      <w:r w:rsidRPr="002B5D31">
        <w:rPr>
          <w:b/>
          <w:bCs/>
          <w:shd w:val="clear" w:color="auto" w:fill="EFEFEF"/>
        </w:rPr>
        <w:t>type</w:t>
      </w:r>
      <w:proofErr w:type="spellEnd"/>
      <w:r w:rsidRPr="002B5D31">
        <w:t xml:space="preserve"> равно </w:t>
      </w:r>
      <w:proofErr w:type="spellStart"/>
      <w:r w:rsidRPr="002B5D31">
        <w:rPr>
          <w:bCs/>
        </w:rPr>
        <w:t>checklist</w:t>
      </w:r>
      <w:proofErr w:type="spellEnd"/>
      <w:r w:rsidRPr="002B5D31">
        <w:t>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33DC393C" w14:textId="77777777" w:rsidTr="00F3511C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7233D9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{</w:t>
            </w:r>
          </w:p>
          <w:p w14:paraId="343BCDEB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"</w:t>
            </w:r>
            <w:proofErr w:type="spellStart"/>
            <w:r w:rsidRPr="002B5D31">
              <w:rPr>
                <w:color w:val="000000"/>
              </w:rPr>
              <w:t>checklists</w:t>
            </w:r>
            <w:proofErr w:type="spellEnd"/>
            <w:r w:rsidRPr="002B5D31">
              <w:rPr>
                <w:color w:val="000000"/>
              </w:rPr>
              <w:t>": [</w:t>
            </w:r>
          </w:p>
          <w:p w14:paraId="75579226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ab/>
              <w:t>{</w:t>
            </w:r>
          </w:p>
          <w:p w14:paraId="3B8EBD95" w14:textId="77A8C7A5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</w:t>
            </w:r>
            <w:r w:rsidRPr="002B5D31">
              <w:rPr>
                <w:color w:val="000000"/>
              </w:rPr>
              <w:tab/>
              <w:t>"</w:t>
            </w:r>
            <w:proofErr w:type="spellStart"/>
            <w:r w:rsidRPr="002B5D31">
              <w:rPr>
                <w:color w:val="000000"/>
              </w:rPr>
              <w:t>id</w:t>
            </w:r>
            <w:proofErr w:type="spellEnd"/>
            <w:r w:rsidRPr="002B5D31">
              <w:rPr>
                <w:color w:val="000000"/>
              </w:rPr>
              <w:t>": "</w:t>
            </w:r>
            <w:r w:rsidR="00331244" w:rsidRPr="002B5D31">
              <w:rPr>
                <w:color w:val="000000"/>
              </w:rPr>
              <w:t>Идентификатор</w:t>
            </w:r>
            <w:r w:rsidRPr="002B5D31">
              <w:rPr>
                <w:color w:val="000000"/>
              </w:rPr>
              <w:t>",</w:t>
            </w:r>
          </w:p>
          <w:p w14:paraId="6E0BC7AE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</w:t>
            </w:r>
            <w:r w:rsidRPr="002B5D31">
              <w:rPr>
                <w:color w:val="000000"/>
              </w:rPr>
              <w:tab/>
              <w:t>"</w:t>
            </w:r>
            <w:proofErr w:type="spellStart"/>
            <w:r w:rsidRPr="002B5D31">
              <w:rPr>
                <w:color w:val="000000"/>
              </w:rPr>
              <w:t>name</w:t>
            </w:r>
            <w:proofErr w:type="spellEnd"/>
            <w:r w:rsidRPr="002B5D31">
              <w:rPr>
                <w:color w:val="000000"/>
              </w:rPr>
              <w:t>": "Заголовок",</w:t>
            </w:r>
          </w:p>
          <w:p w14:paraId="54F85426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2B5D31">
              <w:rPr>
                <w:color w:val="000000"/>
              </w:rPr>
              <w:t>  </w:t>
            </w:r>
            <w:r w:rsidRPr="002B5D31">
              <w:rPr>
                <w:color w:val="000000"/>
              </w:rPr>
              <w:tab/>
            </w:r>
            <w:r w:rsidRPr="00095D4F">
              <w:rPr>
                <w:color w:val="000000"/>
                <w:lang w:val="en-US"/>
              </w:rPr>
              <w:t>"description": "</w:t>
            </w:r>
            <w:r w:rsidRPr="002B5D31">
              <w:rPr>
                <w:color w:val="000000"/>
              </w:rPr>
              <w:t>Описание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55C10C0C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"multiple": false,</w:t>
            </w:r>
          </w:p>
          <w:p w14:paraId="69F804D2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"documents": [</w:t>
            </w:r>
          </w:p>
          <w:p w14:paraId="6ADDCBAC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>"</w:t>
            </w:r>
            <w:proofErr w:type="spellStart"/>
            <w:r w:rsidRPr="00095D4F">
              <w:rPr>
                <w:color w:val="000000"/>
                <w:lang w:val="en-US"/>
              </w:rPr>
              <w:t>document_id</w:t>
            </w:r>
            <w:proofErr w:type="spellEnd"/>
            <w:r w:rsidRPr="00095D4F">
              <w:rPr>
                <w:color w:val="000000"/>
                <w:lang w:val="en-US"/>
              </w:rPr>
              <w:t>"</w:t>
            </w:r>
          </w:p>
          <w:p w14:paraId="59DB6817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],</w:t>
            </w:r>
          </w:p>
          <w:p w14:paraId="513515B1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"items": [</w:t>
            </w:r>
          </w:p>
          <w:p w14:paraId="7C8E113F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713897F1" w14:textId="20FFF915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  <w:t>"id": "</w:t>
            </w:r>
            <w:r w:rsidR="00331244" w:rsidRPr="002B5D31">
              <w:rPr>
                <w:color w:val="000000"/>
              </w:rPr>
              <w:t>Идентификатор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2329F4B6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  <w:t>"name": "</w:t>
            </w:r>
            <w:r w:rsidRPr="002B5D31">
              <w:rPr>
                <w:color w:val="000000"/>
              </w:rPr>
              <w:t>Заголовок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1B9D9CD9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    "documents": [</w:t>
            </w:r>
          </w:p>
          <w:p w14:paraId="0896E330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  </w:t>
            </w:r>
            <w:r w:rsidRPr="00095D4F">
              <w:rPr>
                <w:color w:val="000000"/>
                <w:lang w:val="en-US"/>
              </w:rPr>
              <w:tab/>
              <w:t>"document1"</w:t>
            </w:r>
          </w:p>
          <w:p w14:paraId="1F965E50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  <w:t>],</w:t>
            </w:r>
          </w:p>
          <w:p w14:paraId="66ACED8A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  <w:t xml:space="preserve">"required": true            </w:t>
            </w:r>
            <w:r w:rsidRPr="00095D4F">
              <w:rPr>
                <w:color w:val="000000"/>
                <w:lang w:val="en-US"/>
              </w:rPr>
              <w:tab/>
            </w:r>
          </w:p>
          <w:p w14:paraId="1321B61B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  }</w:t>
            </w:r>
          </w:p>
          <w:p w14:paraId="0F53DDAA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]</w:t>
            </w:r>
            <w:r w:rsidRPr="00095D4F">
              <w:rPr>
                <w:color w:val="000000"/>
                <w:lang w:val="en-US"/>
              </w:rPr>
              <w:tab/>
            </w:r>
          </w:p>
          <w:p w14:paraId="1F6B6A8C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}</w:t>
            </w:r>
          </w:p>
          <w:p w14:paraId="76E341A4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],</w:t>
            </w:r>
          </w:p>
          <w:p w14:paraId="075A270B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</w:t>
            </w:r>
            <w:proofErr w:type="spellStart"/>
            <w:r w:rsidRPr="00095D4F">
              <w:rPr>
                <w:color w:val="000000"/>
                <w:lang w:val="en-US"/>
              </w:rPr>
              <w:t>checklist_selected</w:t>
            </w:r>
            <w:proofErr w:type="spellEnd"/>
            <w:r w:rsidRPr="00095D4F">
              <w:rPr>
                <w:color w:val="000000"/>
                <w:lang w:val="en-US"/>
              </w:rPr>
              <w:t>": {</w:t>
            </w:r>
          </w:p>
          <w:p w14:paraId="28988B38" w14:textId="170362F0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"name": "</w:t>
            </w:r>
            <w:r w:rsidR="00331244" w:rsidRPr="002B5D31">
              <w:rPr>
                <w:color w:val="000000"/>
              </w:rPr>
              <w:t>Заголовок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7F219BFC" w14:textId="23D0F6D5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"description": "</w:t>
            </w:r>
            <w:r w:rsidRPr="002B5D31">
              <w:rPr>
                <w:color w:val="000000"/>
              </w:rPr>
              <w:t>Подсказка</w:t>
            </w:r>
            <w:r w:rsidR="00974D58" w:rsidRPr="00095D4F">
              <w:rPr>
                <w:color w:val="000000"/>
                <w:lang w:val="en-US"/>
              </w:rPr>
              <w:t>,</w:t>
            </w:r>
            <w:r w:rsidRPr="00095D4F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показываемая</w:t>
            </w:r>
            <w:r w:rsidRPr="00095D4F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пользователю</w:t>
            </w:r>
            <w:r w:rsidRPr="00095D4F">
              <w:rPr>
                <w:color w:val="000000"/>
                <w:lang w:val="en-US"/>
              </w:rPr>
              <w:t>"</w:t>
            </w:r>
          </w:p>
          <w:p w14:paraId="476A1F0A" w14:textId="77777777" w:rsidR="001C75E3" w:rsidRPr="002B5D31" w:rsidRDefault="001C75E3" w:rsidP="00374517">
            <w:pPr>
              <w:ind w:firstLine="720"/>
            </w:pPr>
            <w:r w:rsidRPr="00095D4F">
              <w:rPr>
                <w:color w:val="000000"/>
                <w:lang w:val="en-US"/>
              </w:rPr>
              <w:t>  </w:t>
            </w:r>
            <w:r w:rsidRPr="002B5D31">
              <w:rPr>
                <w:color w:val="000000"/>
              </w:rPr>
              <w:t>},</w:t>
            </w:r>
          </w:p>
          <w:p w14:paraId="4D358C49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"</w:t>
            </w:r>
            <w:proofErr w:type="spellStart"/>
            <w:r w:rsidRPr="002B5D31">
              <w:rPr>
                <w:color w:val="000000"/>
              </w:rPr>
              <w:t>done</w:t>
            </w:r>
            <w:proofErr w:type="spellEnd"/>
            <w:r w:rsidRPr="002B5D31">
              <w:rPr>
                <w:color w:val="000000"/>
              </w:rPr>
              <w:t>": {</w:t>
            </w:r>
          </w:p>
          <w:p w14:paraId="1A53BB91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  "</w:t>
            </w:r>
            <w:proofErr w:type="spellStart"/>
            <w:r w:rsidRPr="002B5D31">
              <w:rPr>
                <w:color w:val="000000"/>
              </w:rPr>
              <w:t>button_label</w:t>
            </w:r>
            <w:proofErr w:type="spellEnd"/>
            <w:r w:rsidRPr="002B5D31">
              <w:rPr>
                <w:color w:val="000000"/>
              </w:rPr>
              <w:t>": "Завершить",</w:t>
            </w:r>
          </w:p>
          <w:p w14:paraId="194F647F" w14:textId="229A14AF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ab/>
              <w:t>"</w:t>
            </w:r>
            <w:proofErr w:type="spellStart"/>
            <w:r w:rsidRPr="002B5D31">
              <w:rPr>
                <w:color w:val="000000"/>
              </w:rPr>
              <w:t>description</w:t>
            </w:r>
            <w:proofErr w:type="spellEnd"/>
            <w:r w:rsidRPr="002B5D31">
              <w:rPr>
                <w:color w:val="000000"/>
              </w:rPr>
              <w:t>": "Описание</w:t>
            </w:r>
            <w:r w:rsidR="00974D58" w:rsidRPr="002B5D31">
              <w:rPr>
                <w:color w:val="000000"/>
              </w:rPr>
              <w:t>,</w:t>
            </w:r>
            <w:r w:rsidRPr="002B5D31">
              <w:rPr>
                <w:color w:val="000000"/>
              </w:rPr>
              <w:t xml:space="preserve"> если требуется"</w:t>
            </w:r>
          </w:p>
          <w:p w14:paraId="15CF262B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}</w:t>
            </w:r>
          </w:p>
          <w:p w14:paraId="46F804C8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}</w:t>
            </w:r>
          </w:p>
        </w:tc>
      </w:tr>
    </w:tbl>
    <w:p w14:paraId="228C7EB4" w14:textId="77777777" w:rsidR="001C75E3" w:rsidRPr="002B5D31" w:rsidRDefault="001C75E3" w:rsidP="00B079A0"/>
    <w:p w14:paraId="02E572F2" w14:textId="0C18461C" w:rsidR="001C75E3" w:rsidRPr="002B5D31" w:rsidRDefault="001C75E3" w:rsidP="00B079A0">
      <w:r w:rsidRPr="002B5D31">
        <w:rPr>
          <w:color w:val="000000"/>
        </w:rPr>
        <w:lastRenderedPageBreak/>
        <w:t xml:space="preserve">Поле </w:t>
      </w:r>
      <w:proofErr w:type="spellStart"/>
      <w:r w:rsidRPr="002B5D31">
        <w:rPr>
          <w:b/>
          <w:bCs/>
          <w:shd w:val="clear" w:color="auto" w:fill="EFEFEF"/>
        </w:rPr>
        <w:t>checklists</w:t>
      </w:r>
      <w:proofErr w:type="spellEnd"/>
      <w:r w:rsidRPr="002B5D31">
        <w:rPr>
          <w:color w:val="000000"/>
        </w:rPr>
        <w:t xml:space="preserve"> содержит массив объект</w:t>
      </w:r>
      <w:r w:rsidR="00974D58" w:rsidRPr="002B5D31">
        <w:rPr>
          <w:color w:val="000000"/>
        </w:rPr>
        <w:t>ов</w:t>
      </w:r>
      <w:r w:rsidRPr="002B5D31">
        <w:rPr>
          <w:color w:val="000000"/>
        </w:rPr>
        <w:t xml:space="preserve"> с полями:</w:t>
      </w:r>
    </w:p>
    <w:p w14:paraId="37776031" w14:textId="21F4A2EB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="00FC02A8" w:rsidRPr="002B5D31">
        <w:t> —</w:t>
      </w:r>
      <w:r w:rsidRPr="002B5D31">
        <w:t xml:space="preserve"> уникальный идентификатор;</w:t>
      </w:r>
    </w:p>
    <w:p w14:paraId="79B20D11" w14:textId="3AF02B27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заголовок;</w:t>
      </w:r>
    </w:p>
    <w:p w14:paraId="3EAC5124" w14:textId="5FDA0AD3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description</w:t>
      </w:r>
      <w:proofErr w:type="spellEnd"/>
      <w:r w:rsidR="00FC02A8" w:rsidRPr="002B5D31">
        <w:t> —</w:t>
      </w:r>
      <w:r w:rsidRPr="002B5D31">
        <w:t xml:space="preserve"> описание;</w:t>
      </w:r>
    </w:p>
    <w:p w14:paraId="73B1B79A" w14:textId="1E863911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multiple</w:t>
      </w:r>
      <w:proofErr w:type="spellEnd"/>
      <w:r w:rsidR="00FC02A8" w:rsidRPr="002B5D31">
        <w:t> —</w:t>
      </w:r>
      <w:r w:rsidRPr="002B5D31">
        <w:t xml:space="preserve"> множественный выбор </w:t>
      </w:r>
      <w:r w:rsidR="00974D58" w:rsidRPr="002B5D31">
        <w:t>(</w:t>
      </w:r>
      <w:r w:rsidRPr="002B5D31">
        <w:t>разрешен</w:t>
      </w:r>
      <w:r w:rsidR="00331244" w:rsidRPr="002B5D31">
        <w:t xml:space="preserve"> — </w:t>
      </w:r>
      <w:proofErr w:type="spellStart"/>
      <w:r w:rsidR="00331244" w:rsidRPr="002B5D31">
        <w:t>true</w:t>
      </w:r>
      <w:proofErr w:type="spellEnd"/>
      <w:r w:rsidRPr="002B5D31">
        <w:t xml:space="preserve"> или нет</w:t>
      </w:r>
      <w:r w:rsidR="00331244" w:rsidRPr="002B5D31">
        <w:t xml:space="preserve"> — </w:t>
      </w:r>
      <w:proofErr w:type="spellStart"/>
      <w:r w:rsidR="00331244" w:rsidRPr="002B5D31">
        <w:t>false</w:t>
      </w:r>
      <w:proofErr w:type="spellEnd"/>
      <w:r w:rsidR="00974D58" w:rsidRPr="002B5D31">
        <w:t>)</w:t>
      </w:r>
      <w:r w:rsidRPr="002B5D31">
        <w:t>;</w:t>
      </w:r>
    </w:p>
    <w:p w14:paraId="03DD93DF" w14:textId="2A12E998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documents</w:t>
      </w:r>
      <w:proofErr w:type="spellEnd"/>
      <w:r w:rsidR="00FC02A8" w:rsidRPr="002B5D31">
        <w:t> —</w:t>
      </w:r>
      <w:r w:rsidRPr="002B5D31">
        <w:t xml:space="preserve"> массив идентификаторов документов;</w:t>
      </w:r>
    </w:p>
    <w:p w14:paraId="667E8E7A" w14:textId="12D94C42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items</w:t>
      </w:r>
      <w:proofErr w:type="spellEnd"/>
      <w:r w:rsidR="00FC02A8" w:rsidRPr="002B5D31">
        <w:t> —</w:t>
      </w:r>
      <w:r w:rsidRPr="002B5D31">
        <w:t xml:space="preserve"> массив объектов чек</w:t>
      </w:r>
      <w:r w:rsidR="00974D58" w:rsidRPr="002B5D31">
        <w:t>-</w:t>
      </w:r>
      <w:r w:rsidRPr="002B5D31">
        <w:t>листа. Поля:</w:t>
      </w:r>
    </w:p>
    <w:p w14:paraId="202CCE91" w14:textId="3D35FB21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="00FC02A8" w:rsidRPr="002B5D31">
        <w:t> —</w:t>
      </w:r>
      <w:r w:rsidRPr="002B5D31">
        <w:t xml:space="preserve"> уникальный идентификатор;</w:t>
      </w:r>
    </w:p>
    <w:p w14:paraId="71FD47E5" w14:textId="41909E8B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имя;</w:t>
      </w:r>
    </w:p>
    <w:p w14:paraId="1CBC1760" w14:textId="182DCF7A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documents</w:t>
      </w:r>
      <w:proofErr w:type="spellEnd"/>
      <w:r w:rsidR="00FC02A8" w:rsidRPr="002B5D31">
        <w:t> —</w:t>
      </w:r>
      <w:r w:rsidRPr="002B5D31">
        <w:t xml:space="preserve"> список идентификаторов документов, относящихся к данному списку;</w:t>
      </w:r>
    </w:p>
    <w:p w14:paraId="76D98906" w14:textId="28BAC153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required</w:t>
      </w:r>
      <w:proofErr w:type="spellEnd"/>
      <w:r w:rsidR="00FC02A8" w:rsidRPr="002B5D31">
        <w:t> —</w:t>
      </w:r>
      <w:r w:rsidRPr="002B5D31">
        <w:t xml:space="preserve"> обязательно для выбора</w:t>
      </w:r>
      <w:r w:rsidR="00331244" w:rsidRPr="002B5D31">
        <w:t xml:space="preserve"> (</w:t>
      </w:r>
      <w:proofErr w:type="spellStart"/>
      <w:r w:rsidR="00331244" w:rsidRPr="002B5D31">
        <w:t>true</w:t>
      </w:r>
      <w:proofErr w:type="spellEnd"/>
      <w:r w:rsidR="00331244" w:rsidRPr="002B5D31">
        <w:t>)</w:t>
      </w:r>
      <w:r w:rsidRPr="002B5D31">
        <w:t xml:space="preserve"> или нет</w:t>
      </w:r>
      <w:r w:rsidR="00331244" w:rsidRPr="002B5D31">
        <w:t xml:space="preserve"> (</w:t>
      </w:r>
      <w:proofErr w:type="spellStart"/>
      <w:r w:rsidR="00331244" w:rsidRPr="002B5D31">
        <w:t>false</w:t>
      </w:r>
      <w:proofErr w:type="spellEnd"/>
      <w:r w:rsidR="00331244" w:rsidRPr="002B5D31">
        <w:t>)</w:t>
      </w:r>
      <w:r w:rsidRPr="002B5D31">
        <w:t>;</w:t>
      </w:r>
    </w:p>
    <w:p w14:paraId="126AB281" w14:textId="27340EF1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checklist_selected</w:t>
      </w:r>
      <w:proofErr w:type="spellEnd"/>
      <w:r w:rsidR="00FC02A8" w:rsidRPr="002B5D31">
        <w:t> —</w:t>
      </w:r>
      <w:r w:rsidRPr="002B5D31">
        <w:t xml:space="preserve"> настройки отображения списка вы</w:t>
      </w:r>
      <w:r w:rsidR="00982EE0" w:rsidRPr="002B5D31">
        <w:t>бранных элементов из чек-листов:</w:t>
      </w:r>
    </w:p>
    <w:p w14:paraId="224EB424" w14:textId="003BB1DA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заголовок, отображаемый над списком. По умолчанию выставлено значение </w:t>
      </w:r>
      <w:r w:rsidR="00974D58" w:rsidRPr="002B5D31">
        <w:t>«</w:t>
      </w:r>
      <w:r w:rsidRPr="002B5D31">
        <w:t>Выбранные значения</w:t>
      </w:r>
      <w:r w:rsidR="00974D58" w:rsidRPr="002B5D31">
        <w:t>»</w:t>
      </w:r>
      <w:r w:rsidRPr="002B5D31">
        <w:t>;</w:t>
      </w:r>
    </w:p>
    <w:p w14:paraId="4061822C" w14:textId="053DA161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description</w:t>
      </w:r>
      <w:proofErr w:type="spellEnd"/>
      <w:r w:rsidR="00FC02A8" w:rsidRPr="002B5D31">
        <w:t> —</w:t>
      </w:r>
      <w:r w:rsidRPr="002B5D31">
        <w:t xml:space="preserve"> описание, </w:t>
      </w:r>
      <w:r w:rsidR="00974D58" w:rsidRPr="002B5D31">
        <w:t>отображаемое</w:t>
      </w:r>
      <w:r w:rsidRPr="002B5D31">
        <w:t xml:space="preserve"> пользователю, пока не выбраны элементы (необязательное поле). Допустимо использовать разрешенные </w:t>
      </w:r>
      <w:proofErr w:type="spellStart"/>
      <w:r w:rsidRPr="002B5D31">
        <w:t>html</w:t>
      </w:r>
      <w:proofErr w:type="spellEnd"/>
      <w:r w:rsidRPr="002B5D31">
        <w:t xml:space="preserve"> теги;</w:t>
      </w:r>
    </w:p>
    <w:p w14:paraId="77CBBB8E" w14:textId="3A57C121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done</w:t>
      </w:r>
      <w:proofErr w:type="spellEnd"/>
      <w:r w:rsidR="00FC02A8" w:rsidRPr="002B5D31">
        <w:t> —</w:t>
      </w:r>
      <w:r w:rsidRPr="002B5D31">
        <w:t xml:space="preserve"> настройки отображения кнопки завершения и</w:t>
      </w:r>
      <w:r w:rsidR="00974D58" w:rsidRPr="002B5D31">
        <w:t xml:space="preserve"> текста перед ней. Настройка не</w:t>
      </w:r>
      <w:r w:rsidRPr="002B5D31">
        <w:t>обязательная.</w:t>
      </w:r>
    </w:p>
    <w:p w14:paraId="5DE7342A" w14:textId="28B38686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button_label</w:t>
      </w:r>
      <w:proofErr w:type="spellEnd"/>
      <w:r w:rsidR="00FC02A8" w:rsidRPr="002B5D31">
        <w:t> —</w:t>
      </w:r>
      <w:r w:rsidRPr="002B5D31">
        <w:t xml:space="preserve"> текст на кнопк</w:t>
      </w:r>
      <w:r w:rsidR="00974D58" w:rsidRPr="002B5D31">
        <w:t>е окончания задачи. Поле не</w:t>
      </w:r>
      <w:r w:rsidRPr="002B5D31">
        <w:t>обязательно. По</w:t>
      </w:r>
      <w:r w:rsidR="00974D58" w:rsidRPr="002B5D31">
        <w:t xml:space="preserve"> умолчанию выставлено значение «</w:t>
      </w:r>
      <w:r w:rsidRPr="002B5D31">
        <w:t>Завершить</w:t>
      </w:r>
      <w:r w:rsidR="00974D58" w:rsidRPr="002B5D31">
        <w:t>»</w:t>
      </w:r>
      <w:r w:rsidRPr="002B5D31">
        <w:t>;</w:t>
      </w:r>
    </w:p>
    <w:p w14:paraId="09C91996" w14:textId="4CFAE94A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description</w:t>
      </w:r>
      <w:proofErr w:type="spellEnd"/>
      <w:r w:rsidR="00FC02A8" w:rsidRPr="002B5D31">
        <w:t> —</w:t>
      </w:r>
      <w:r w:rsidRPr="002B5D31">
        <w:t xml:space="preserve"> пояснение для пользователя, отображаемое перед кнопкой завершения (необязательное поле).</w:t>
      </w:r>
    </w:p>
    <w:p w14:paraId="7B8E2672" w14:textId="77777777" w:rsidR="001C75E3" w:rsidRPr="002B5D31" w:rsidRDefault="001C75E3" w:rsidP="00075FC4">
      <w:r w:rsidRPr="002B5D31">
        <w:t>Ограничения:</w:t>
      </w:r>
    </w:p>
    <w:p w14:paraId="1765DDB4" w14:textId="71A5B476" w:rsidR="001C75E3" w:rsidRPr="002B5D31" w:rsidRDefault="001C75E3" w:rsidP="00075FC4">
      <w:pPr>
        <w:pStyle w:val="a2"/>
      </w:pPr>
      <w:r w:rsidRPr="002B5D31">
        <w:t>поле</w:t>
      </w:r>
      <w:r w:rsidRPr="002B5D31">
        <w:rPr>
          <w:b/>
          <w:bCs/>
        </w:rPr>
        <w:t xml:space="preserve"> </w:t>
      </w:r>
      <w:proofErr w:type="spellStart"/>
      <w:r w:rsidRPr="002B5D31">
        <w:rPr>
          <w:b/>
          <w:bCs/>
          <w:shd w:val="clear" w:color="auto" w:fill="EFEFEF"/>
        </w:rPr>
        <w:t>multiple</w:t>
      </w:r>
      <w:proofErr w:type="spellEnd"/>
      <w:r w:rsidRPr="002B5D31">
        <w:t xml:space="preserve"> применяется</w:t>
      </w:r>
      <w:r w:rsidR="00974D58" w:rsidRPr="002B5D31">
        <w:t>,</w:t>
      </w:r>
      <w:r w:rsidRPr="002B5D31">
        <w:t xml:space="preserve"> только если </w:t>
      </w:r>
      <w:proofErr w:type="spellStart"/>
      <w:r w:rsidRPr="002B5D31">
        <w:rPr>
          <w:b/>
          <w:bCs/>
          <w:shd w:val="clear" w:color="auto" w:fill="EFEFEF"/>
        </w:rPr>
        <w:t>checklist</w:t>
      </w:r>
      <w:proofErr w:type="spellEnd"/>
      <w:r w:rsidRPr="002B5D31">
        <w:t xml:space="preserve"> является частью шага </w:t>
      </w:r>
      <w:proofErr w:type="spellStart"/>
      <w:r w:rsidRPr="002B5D31">
        <w:t>визарда</w:t>
      </w:r>
      <w:proofErr w:type="spellEnd"/>
      <w:r w:rsidR="00331244" w:rsidRPr="002B5D31">
        <w:t xml:space="preserve"> (значение поля </w:t>
      </w:r>
      <w:proofErr w:type="spellStart"/>
      <w:r w:rsidR="00331244" w:rsidRPr="002B5D31">
        <w:rPr>
          <w:b/>
          <w:bCs/>
          <w:shd w:val="clear" w:color="auto" w:fill="EFEFEF"/>
        </w:rPr>
        <w:t>type</w:t>
      </w:r>
      <w:proofErr w:type="spellEnd"/>
      <w:r w:rsidR="00331244" w:rsidRPr="002B5D31">
        <w:t xml:space="preserve"> равно </w:t>
      </w:r>
      <w:proofErr w:type="spellStart"/>
      <w:r w:rsidR="00331244" w:rsidRPr="002B5D31">
        <w:rPr>
          <w:bCs/>
        </w:rPr>
        <w:t>wizard</w:t>
      </w:r>
      <w:proofErr w:type="spellEnd"/>
      <w:r w:rsidR="00331244" w:rsidRPr="002B5D31">
        <w:t>)</w:t>
      </w:r>
      <w:r w:rsidRPr="002B5D31">
        <w:t>;</w:t>
      </w:r>
    </w:p>
    <w:p w14:paraId="39F6F75E" w14:textId="0C01DD08" w:rsidR="001C75E3" w:rsidRPr="002B5D31" w:rsidRDefault="001C75E3" w:rsidP="00075FC4">
      <w:pPr>
        <w:pStyle w:val="a2"/>
      </w:pPr>
      <w:r w:rsidRPr="002B5D31">
        <w:t>элементы чек</w:t>
      </w:r>
      <w:r w:rsidR="00974D58" w:rsidRPr="002B5D31">
        <w:t>-</w:t>
      </w:r>
      <w:r w:rsidRPr="002B5D31">
        <w:t xml:space="preserve">листа выводятся в том порядке, </w:t>
      </w:r>
      <w:r w:rsidR="00974D58" w:rsidRPr="002B5D31">
        <w:t>в котором они</w:t>
      </w:r>
      <w:r w:rsidRPr="002B5D31">
        <w:t xml:space="preserve"> указаны в списке, дополнительных манипуляций с ними не производится. Чтобы поместить обязательные элементы в начало чек-листа, переместите их в начало списка.</w:t>
      </w:r>
    </w:p>
    <w:p w14:paraId="527C94BC" w14:textId="05F6B217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checklist_selected</w:t>
      </w:r>
      <w:proofErr w:type="spellEnd"/>
      <w:r w:rsidR="00FC02A8" w:rsidRPr="002B5D31">
        <w:t> —</w:t>
      </w:r>
      <w:r w:rsidRPr="002B5D31">
        <w:t xml:space="preserve"> для задачи-</w:t>
      </w:r>
      <w:proofErr w:type="spellStart"/>
      <w:r w:rsidRPr="002B5D31">
        <w:t>визарда</w:t>
      </w:r>
      <w:proofErr w:type="spellEnd"/>
      <w:r w:rsidRPr="002B5D31">
        <w:t xml:space="preserve"> не применимо;</w:t>
      </w:r>
    </w:p>
    <w:p w14:paraId="1062C3FF" w14:textId="7478A67A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done</w:t>
      </w:r>
      <w:proofErr w:type="spellEnd"/>
      <w:r w:rsidR="00FC02A8" w:rsidRPr="002B5D31">
        <w:t> —</w:t>
      </w:r>
      <w:r w:rsidRPr="002B5D31">
        <w:t xml:space="preserve"> для задачи-</w:t>
      </w:r>
      <w:proofErr w:type="spellStart"/>
      <w:r w:rsidRPr="002B5D31">
        <w:t>виза</w:t>
      </w:r>
      <w:r w:rsidR="00075FC4" w:rsidRPr="002B5D31">
        <w:t>рда</w:t>
      </w:r>
      <w:proofErr w:type="spellEnd"/>
      <w:r w:rsidR="00075FC4" w:rsidRPr="002B5D31">
        <w:t xml:space="preserve"> не применимо.</w:t>
      </w:r>
    </w:p>
    <w:p w14:paraId="4F302E52" w14:textId="77777777" w:rsidR="001C75E3" w:rsidRPr="002B5D31" w:rsidRDefault="001C75E3" w:rsidP="00075FC4">
      <w:r w:rsidRPr="002B5D31">
        <w:lastRenderedPageBreak/>
        <w:t xml:space="preserve">Пример. Значение поля </w:t>
      </w:r>
      <w:proofErr w:type="spellStart"/>
      <w:r w:rsidRPr="002B5D31">
        <w:rPr>
          <w:b/>
          <w:bCs/>
          <w:shd w:val="clear" w:color="auto" w:fill="EFEFEF"/>
        </w:rPr>
        <w:t>type</w:t>
      </w:r>
      <w:proofErr w:type="spellEnd"/>
      <w:r w:rsidRPr="002B5D31">
        <w:t xml:space="preserve"> равно </w:t>
      </w:r>
      <w:proofErr w:type="spellStart"/>
      <w:r w:rsidRPr="002B5D31">
        <w:rPr>
          <w:bCs/>
        </w:rPr>
        <w:t>wizard</w:t>
      </w:r>
      <w:proofErr w:type="spellEnd"/>
      <w:r w:rsidRPr="002B5D31">
        <w:rPr>
          <w:bCs/>
        </w:rPr>
        <w:t>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6A8D2726" w14:textId="77777777" w:rsidTr="00075FC4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DD5A9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{</w:t>
            </w:r>
          </w:p>
          <w:p w14:paraId="3EAA6E04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"steps": [</w:t>
            </w:r>
          </w:p>
          <w:p w14:paraId="2B4B5D15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053EA901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"id": "</w:t>
            </w:r>
            <w:proofErr w:type="spellStart"/>
            <w:r w:rsidRPr="00095D4F">
              <w:rPr>
                <w:color w:val="000000"/>
                <w:lang w:val="en-US"/>
              </w:rPr>
              <w:t>uniqid</w:t>
            </w:r>
            <w:proofErr w:type="spellEnd"/>
            <w:r w:rsidRPr="00095D4F">
              <w:rPr>
                <w:color w:val="000000"/>
                <w:lang w:val="en-US"/>
              </w:rPr>
              <w:t>",</w:t>
            </w:r>
          </w:p>
          <w:p w14:paraId="4FE62B95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"name": "</w:t>
            </w:r>
            <w:r w:rsidRPr="002B5D31">
              <w:rPr>
                <w:color w:val="000000"/>
              </w:rPr>
              <w:t>Заголовок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4C22D103" w14:textId="2FDD34EC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</w:t>
            </w:r>
            <w:proofErr w:type="spellStart"/>
            <w:r w:rsidRPr="00095D4F">
              <w:rPr>
                <w:color w:val="000000"/>
                <w:lang w:val="en-US"/>
              </w:rPr>
              <w:t>short_name</w:t>
            </w:r>
            <w:proofErr w:type="spellEnd"/>
            <w:r w:rsidRPr="00095D4F">
              <w:rPr>
                <w:color w:val="000000"/>
                <w:lang w:val="en-US"/>
              </w:rPr>
              <w:t>": "</w:t>
            </w:r>
            <w:r w:rsidRPr="002B5D31">
              <w:rPr>
                <w:color w:val="000000"/>
              </w:rPr>
              <w:t>К</w:t>
            </w:r>
            <w:r w:rsidR="00974D58" w:rsidRPr="002B5D31">
              <w:rPr>
                <w:color w:val="000000"/>
              </w:rPr>
              <w:t>ратко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6EB950C8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"description": "</w:t>
            </w:r>
            <w:r w:rsidRPr="002B5D31">
              <w:rPr>
                <w:color w:val="000000"/>
              </w:rPr>
              <w:t>Описание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565CE9B0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"documents": [</w:t>
            </w:r>
          </w:p>
          <w:p w14:paraId="457DE778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>"</w:t>
            </w:r>
            <w:proofErr w:type="spellStart"/>
            <w:r w:rsidRPr="00095D4F">
              <w:rPr>
                <w:color w:val="000000"/>
                <w:lang w:val="en-US"/>
              </w:rPr>
              <w:t>document_id</w:t>
            </w:r>
            <w:proofErr w:type="spellEnd"/>
            <w:r w:rsidRPr="00095D4F">
              <w:rPr>
                <w:color w:val="000000"/>
                <w:lang w:val="en-US"/>
              </w:rPr>
              <w:t>"</w:t>
            </w:r>
          </w:p>
          <w:p w14:paraId="0A25BAF7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],</w:t>
            </w:r>
          </w:p>
          <w:p w14:paraId="64825D6F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"checklists": [</w:t>
            </w:r>
          </w:p>
          <w:p w14:paraId="78476501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>{....}</w:t>
            </w:r>
          </w:p>
          <w:p w14:paraId="65FAD6F7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],</w:t>
            </w:r>
          </w:p>
          <w:p w14:paraId="6315A875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"</w:t>
            </w:r>
            <w:proofErr w:type="spellStart"/>
            <w:r w:rsidRPr="00095D4F">
              <w:rPr>
                <w:color w:val="000000"/>
                <w:lang w:val="en-US"/>
              </w:rPr>
              <w:t>background_button</w:t>
            </w:r>
            <w:proofErr w:type="spellEnd"/>
            <w:r w:rsidRPr="00095D4F">
              <w:rPr>
                <w:color w:val="000000"/>
                <w:lang w:val="en-US"/>
              </w:rPr>
              <w:t>": {},</w:t>
            </w:r>
          </w:p>
          <w:p w14:paraId="50EC6B77" w14:textId="77777777" w:rsidR="001C75E3" w:rsidRPr="00164D7C" w:rsidRDefault="001C75E3" w:rsidP="00374517">
            <w:pPr>
              <w:ind w:firstLine="720"/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</w:r>
            <w:r w:rsidRPr="00164D7C">
              <w:rPr>
                <w:color w:val="000000"/>
              </w:rPr>
              <w:t>"</w:t>
            </w:r>
            <w:r w:rsidRPr="00C85BCC">
              <w:rPr>
                <w:color w:val="000000"/>
                <w:lang w:val="en-US"/>
              </w:rPr>
              <w:t>footer</w:t>
            </w:r>
            <w:r w:rsidRPr="00164D7C">
              <w:rPr>
                <w:color w:val="000000"/>
              </w:rPr>
              <w:t>_</w:t>
            </w:r>
            <w:r w:rsidRPr="00C85BCC">
              <w:rPr>
                <w:color w:val="000000"/>
                <w:lang w:val="en-US"/>
              </w:rPr>
              <w:t>description</w:t>
            </w:r>
            <w:r w:rsidRPr="00164D7C">
              <w:rPr>
                <w:color w:val="000000"/>
              </w:rPr>
              <w:t>": "</w:t>
            </w:r>
            <w:r w:rsidRPr="002B5D31">
              <w:rPr>
                <w:color w:val="000000"/>
              </w:rPr>
              <w:t>Подпись</w:t>
            </w:r>
            <w:r w:rsidRPr="00164D7C">
              <w:rPr>
                <w:color w:val="000000"/>
              </w:rPr>
              <w:t xml:space="preserve"> </w:t>
            </w:r>
            <w:r w:rsidRPr="002B5D31">
              <w:rPr>
                <w:color w:val="000000"/>
              </w:rPr>
              <w:t>перед</w:t>
            </w:r>
            <w:r w:rsidRPr="00164D7C">
              <w:rPr>
                <w:color w:val="000000"/>
              </w:rPr>
              <w:t xml:space="preserve"> </w:t>
            </w:r>
            <w:r w:rsidRPr="002B5D31">
              <w:rPr>
                <w:color w:val="000000"/>
              </w:rPr>
              <w:t>кнопками</w:t>
            </w:r>
            <w:r w:rsidRPr="00164D7C">
              <w:rPr>
                <w:color w:val="000000"/>
              </w:rPr>
              <w:t xml:space="preserve"> </w:t>
            </w:r>
            <w:r w:rsidRPr="002B5D31">
              <w:rPr>
                <w:color w:val="000000"/>
              </w:rPr>
              <w:t>далее</w:t>
            </w:r>
            <w:r w:rsidRPr="00164D7C">
              <w:rPr>
                <w:color w:val="000000"/>
              </w:rPr>
              <w:t>"</w:t>
            </w:r>
            <w:r w:rsidRPr="00164D7C">
              <w:rPr>
                <w:color w:val="000000"/>
              </w:rPr>
              <w:tab/>
            </w:r>
          </w:p>
          <w:p w14:paraId="18E3A1B4" w14:textId="77777777" w:rsidR="001C75E3" w:rsidRPr="002B5D31" w:rsidRDefault="001C75E3" w:rsidP="00374517">
            <w:pPr>
              <w:ind w:firstLine="720"/>
            </w:pPr>
            <w:r w:rsidRPr="00C85BCC">
              <w:rPr>
                <w:color w:val="000000"/>
                <w:lang w:val="en-US"/>
              </w:rPr>
              <w:t>    </w:t>
            </w:r>
            <w:r w:rsidRPr="002B5D31">
              <w:rPr>
                <w:color w:val="000000"/>
              </w:rPr>
              <w:t>}</w:t>
            </w:r>
          </w:p>
          <w:p w14:paraId="6FBF3853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]</w:t>
            </w:r>
          </w:p>
          <w:p w14:paraId="15E0C25D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}</w:t>
            </w:r>
          </w:p>
        </w:tc>
      </w:tr>
    </w:tbl>
    <w:p w14:paraId="4423D3F1" w14:textId="77777777" w:rsidR="001C75E3" w:rsidRPr="002B5D31" w:rsidRDefault="001C75E3" w:rsidP="00075FC4"/>
    <w:p w14:paraId="2D86970C" w14:textId="77777777" w:rsidR="001C75E3" w:rsidRPr="002B5D31" w:rsidRDefault="001C75E3" w:rsidP="00075FC4">
      <w:r w:rsidRPr="002B5D31">
        <w:rPr>
          <w:color w:val="000000"/>
        </w:rPr>
        <w:t xml:space="preserve">Поле </w:t>
      </w:r>
      <w:proofErr w:type="spellStart"/>
      <w:r w:rsidRPr="002B5D31">
        <w:rPr>
          <w:b/>
          <w:bCs/>
          <w:color w:val="000000"/>
          <w:shd w:val="clear" w:color="auto" w:fill="EFEFEF"/>
        </w:rPr>
        <w:t>steps</w:t>
      </w:r>
      <w:proofErr w:type="spellEnd"/>
      <w:r w:rsidRPr="002B5D31">
        <w:rPr>
          <w:color w:val="000000"/>
        </w:rPr>
        <w:t xml:space="preserve"> содержит массив объектов с полями:</w:t>
      </w:r>
    </w:p>
    <w:p w14:paraId="1F5D80AD" w14:textId="79AFE1D6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="00FC02A8" w:rsidRPr="002B5D31">
        <w:t> —</w:t>
      </w:r>
      <w:r w:rsidRPr="002B5D31">
        <w:t xml:space="preserve"> уникальный идентификатор;</w:t>
      </w:r>
    </w:p>
    <w:p w14:paraId="611E341A" w14:textId="6E6A8A29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имя шага/заголовок;</w:t>
      </w:r>
    </w:p>
    <w:p w14:paraId="5EC1BFAE" w14:textId="16F1A881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short_name</w:t>
      </w:r>
      <w:proofErr w:type="spellEnd"/>
      <w:r w:rsidR="00FC02A8" w:rsidRPr="002B5D31">
        <w:t> —</w:t>
      </w:r>
      <w:r w:rsidRPr="002B5D31">
        <w:t xml:space="preserve"> короткое наименование, используется при необходимости. Параметр необязательный, если </w:t>
      </w:r>
      <w:r w:rsidR="00974D58" w:rsidRPr="002B5D31">
        <w:t xml:space="preserve">он </w:t>
      </w:r>
      <w:r w:rsidRPr="002B5D31">
        <w:t>не указан</w:t>
      </w:r>
      <w:r w:rsidR="00974D58" w:rsidRPr="002B5D31">
        <w:t>, используется</w:t>
      </w:r>
      <w:r w:rsidRPr="002B5D31">
        <w:t xml:space="preserve"> значение из поля </w:t>
      </w: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Pr="002B5D31">
        <w:t>;</w:t>
      </w:r>
    </w:p>
    <w:p w14:paraId="49E3682D" w14:textId="7FB3DD1B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description</w:t>
      </w:r>
      <w:proofErr w:type="spellEnd"/>
      <w:r w:rsidR="00FC02A8" w:rsidRPr="002B5D31">
        <w:t> —</w:t>
      </w:r>
      <w:r w:rsidRPr="002B5D31">
        <w:t xml:space="preserve"> описание;</w:t>
      </w:r>
    </w:p>
    <w:p w14:paraId="34206AC1" w14:textId="67545DAF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documents</w:t>
      </w:r>
      <w:proofErr w:type="spellEnd"/>
      <w:r w:rsidR="00FC02A8" w:rsidRPr="002B5D31">
        <w:t> —</w:t>
      </w:r>
      <w:r w:rsidRPr="002B5D31">
        <w:t xml:space="preserve"> массив идентификаторов документов;</w:t>
      </w:r>
    </w:p>
    <w:p w14:paraId="5AAC30E0" w14:textId="16FA4726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checklists</w:t>
      </w:r>
      <w:proofErr w:type="spellEnd"/>
      <w:r w:rsidR="00FC02A8" w:rsidRPr="002B5D31">
        <w:t> —</w:t>
      </w:r>
      <w:r w:rsidRPr="002B5D31">
        <w:t xml:space="preserve"> содержит массив чек-листов, формат такой же</w:t>
      </w:r>
      <w:r w:rsidR="00974D58" w:rsidRPr="002B5D31">
        <w:t>,</w:t>
      </w:r>
      <w:r w:rsidRPr="002B5D31">
        <w:t xml:space="preserve"> как для типа шага </w:t>
      </w:r>
      <w:proofErr w:type="spellStart"/>
      <w:r w:rsidRPr="002B5D31">
        <w:rPr>
          <w:b/>
          <w:bCs/>
          <w:shd w:val="clear" w:color="auto" w:fill="EFEFEF"/>
        </w:rPr>
        <w:t>checklist</w:t>
      </w:r>
      <w:proofErr w:type="spellEnd"/>
      <w:r w:rsidRPr="002B5D31">
        <w:t>;</w:t>
      </w:r>
    </w:p>
    <w:p w14:paraId="1ADBD526" w14:textId="793A8316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background_button</w:t>
      </w:r>
      <w:proofErr w:type="spellEnd"/>
      <w:r w:rsidR="00FC02A8" w:rsidRPr="002B5D31">
        <w:t> —</w:t>
      </w:r>
      <w:r w:rsidRPr="002B5D31">
        <w:t xml:space="preserve"> описывает, доступна ли кнопка выведения в фон задачи. Возможные значения:</w:t>
      </w:r>
    </w:p>
    <w:p w14:paraId="7E8CC920" w14:textId="7ACD1CE0" w:rsidR="001C75E3" w:rsidRPr="002B5D31" w:rsidRDefault="001C75E3" w:rsidP="00075FC4">
      <w:pPr>
        <w:pStyle w:val="23"/>
      </w:pPr>
      <w:proofErr w:type="spellStart"/>
      <w:r w:rsidRPr="002B5D31">
        <w:rPr>
          <w:bCs/>
        </w:rPr>
        <w:t>false</w:t>
      </w:r>
      <w:proofErr w:type="spellEnd"/>
      <w:r w:rsidR="00FC02A8" w:rsidRPr="002B5D31">
        <w:t> —</w:t>
      </w:r>
      <w:r w:rsidRPr="002B5D31">
        <w:t xml:space="preserve"> </w:t>
      </w:r>
      <w:r w:rsidR="00974D58" w:rsidRPr="002B5D31">
        <w:t>кнопка отображаться</w:t>
      </w:r>
      <w:r w:rsidRPr="002B5D31">
        <w:t xml:space="preserve"> не будет, аналогично при отсутствии самого ключа </w:t>
      </w:r>
      <w:proofErr w:type="spellStart"/>
      <w:r w:rsidRPr="002B5D31">
        <w:rPr>
          <w:b/>
          <w:bCs/>
          <w:shd w:val="clear" w:color="auto" w:fill="EFEFEF"/>
        </w:rPr>
        <w:t>background_button</w:t>
      </w:r>
      <w:proofErr w:type="spellEnd"/>
      <w:r w:rsidRPr="002B5D31">
        <w:t>;</w:t>
      </w:r>
    </w:p>
    <w:p w14:paraId="7A0CC4E9" w14:textId="1FA9DB31" w:rsidR="001C75E3" w:rsidRPr="002B5D31" w:rsidRDefault="001C75E3" w:rsidP="00075FC4">
      <w:pPr>
        <w:pStyle w:val="23"/>
      </w:pPr>
      <w:proofErr w:type="spellStart"/>
      <w:r w:rsidRPr="002B5D31">
        <w:rPr>
          <w:bCs/>
        </w:rPr>
        <w:lastRenderedPageBreak/>
        <w:t>true</w:t>
      </w:r>
      <w:proofErr w:type="spellEnd"/>
      <w:r w:rsidR="00FC02A8" w:rsidRPr="002B5D31">
        <w:t> —</w:t>
      </w:r>
      <w:r w:rsidRPr="002B5D31">
        <w:t xml:space="preserve"> кнопка </w:t>
      </w:r>
      <w:r w:rsidR="00974D58" w:rsidRPr="002B5D31">
        <w:t>будет отображаться</w:t>
      </w:r>
      <w:r w:rsidRPr="002B5D31">
        <w:t xml:space="preserve"> с текстом по умолчанию: </w:t>
      </w:r>
      <w:r w:rsidR="00E57010" w:rsidRPr="002B5D31">
        <w:t>«</w:t>
      </w:r>
      <w:r w:rsidRPr="002B5D31">
        <w:t>Сохранить изменения и закрыть</w:t>
      </w:r>
      <w:r w:rsidR="00E57010" w:rsidRPr="002B5D31">
        <w:t>»</w:t>
      </w:r>
      <w:r w:rsidRPr="002B5D31">
        <w:t>;</w:t>
      </w:r>
    </w:p>
    <w:p w14:paraId="56EB1B40" w14:textId="1FF1BB8F" w:rsidR="001C75E3" w:rsidRPr="002B5D31" w:rsidRDefault="001C75E3" w:rsidP="00075FC4">
      <w:pPr>
        <w:pStyle w:val="23"/>
      </w:pPr>
      <w:r w:rsidRPr="002B5D31">
        <w:t>можно указать объект с возможными полями:</w:t>
      </w:r>
    </w:p>
    <w:p w14:paraId="148142CA" w14:textId="164C2218" w:rsidR="001C75E3" w:rsidRPr="002B5D31" w:rsidRDefault="001C75E3" w:rsidP="00075FC4">
      <w:pPr>
        <w:pStyle w:val="33"/>
      </w:pPr>
      <w:proofErr w:type="spellStart"/>
      <w:r w:rsidRPr="002B5D31">
        <w:rPr>
          <w:b/>
          <w:bCs/>
          <w:shd w:val="clear" w:color="auto" w:fill="EFEFEF"/>
        </w:rPr>
        <w:t>show</w:t>
      </w:r>
      <w:proofErr w:type="spellEnd"/>
      <w:r w:rsidR="00FC02A8" w:rsidRPr="002B5D31">
        <w:t> —</w:t>
      </w:r>
      <w:r w:rsidRPr="002B5D31">
        <w:t xml:space="preserve"> логическое значение, по умолчанию </w:t>
      </w:r>
      <w:proofErr w:type="spellStart"/>
      <w:r w:rsidRPr="002B5D31">
        <w:rPr>
          <w:bCs/>
        </w:rPr>
        <w:t>true</w:t>
      </w:r>
      <w:proofErr w:type="spellEnd"/>
      <w:r w:rsidRPr="002B5D31">
        <w:t>, определяет необходимость отображения кнопки;</w:t>
      </w:r>
    </w:p>
    <w:p w14:paraId="3DEBFF5F" w14:textId="6FD54195" w:rsidR="001C75E3" w:rsidRPr="002B5D31" w:rsidRDefault="001C75E3" w:rsidP="00075FC4">
      <w:pPr>
        <w:pStyle w:val="33"/>
      </w:pPr>
      <w:proofErr w:type="spellStart"/>
      <w:r w:rsidRPr="002B5D31">
        <w:rPr>
          <w:b/>
          <w:bCs/>
          <w:shd w:val="clear" w:color="auto" w:fill="EFEFEF"/>
        </w:rPr>
        <w:t>text</w:t>
      </w:r>
      <w:proofErr w:type="spellEnd"/>
      <w:r w:rsidR="00FC02A8" w:rsidRPr="002B5D31">
        <w:t> —</w:t>
      </w:r>
      <w:r w:rsidRPr="002B5D31">
        <w:t xml:space="preserve"> текст на кнопке, если </w:t>
      </w:r>
      <w:r w:rsidR="00974D58" w:rsidRPr="002B5D31">
        <w:t xml:space="preserve">он </w:t>
      </w:r>
      <w:r w:rsidRPr="002B5D31">
        <w:t xml:space="preserve">не указан, будет использоваться: </w:t>
      </w:r>
      <w:r w:rsidR="00E57010" w:rsidRPr="002B5D31">
        <w:t>«</w:t>
      </w:r>
      <w:r w:rsidRPr="002B5D31">
        <w:t>Сохранить изменения и закрыть</w:t>
      </w:r>
      <w:r w:rsidR="00E57010" w:rsidRPr="002B5D31">
        <w:t>»</w:t>
      </w:r>
      <w:r w:rsidRPr="002B5D31">
        <w:t>.</w:t>
      </w:r>
    </w:p>
    <w:p w14:paraId="21B0BE00" w14:textId="746C8B9F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footer_description</w:t>
      </w:r>
      <w:proofErr w:type="spellEnd"/>
      <w:r w:rsidR="00FC02A8" w:rsidRPr="002B5D31">
        <w:t> —</w:t>
      </w:r>
      <w:r w:rsidRPr="002B5D31">
        <w:t xml:space="preserve"> описание </w:t>
      </w:r>
      <w:r w:rsidR="00974D58" w:rsidRPr="002B5D31">
        <w:t>отображаемого</w:t>
      </w:r>
      <w:r w:rsidRPr="002B5D31">
        <w:t xml:space="preserve"> перед кнопками перехода к сл</w:t>
      </w:r>
      <w:r w:rsidR="00974D58" w:rsidRPr="002B5D31">
        <w:t>едующему шагу. Поле является не</w:t>
      </w:r>
      <w:r w:rsidRPr="002B5D31">
        <w:t xml:space="preserve">обязательным. Можно использовать допустимые </w:t>
      </w:r>
      <w:proofErr w:type="spellStart"/>
      <w:r w:rsidRPr="002B5D31">
        <w:t>html</w:t>
      </w:r>
      <w:proofErr w:type="spellEnd"/>
      <w:r w:rsidRPr="002B5D31">
        <w:t xml:space="preserve"> теги.</w:t>
      </w:r>
    </w:p>
    <w:p w14:paraId="03A12BC3" w14:textId="77777777" w:rsidR="001C75E3" w:rsidRPr="002B5D31" w:rsidRDefault="001C75E3" w:rsidP="00075FC4">
      <w:bookmarkStart w:id="123" w:name="правилапереходов"/>
      <w:r w:rsidRPr="002B5D31">
        <w:t>Описание правил переходов между шагами</w:t>
      </w:r>
      <w:bookmarkEnd w:id="123"/>
      <w:r w:rsidRPr="002B5D31">
        <w:t>:</w:t>
      </w:r>
    </w:p>
    <w:p w14:paraId="591896EE" w14:textId="159DF777" w:rsidR="001C75E3" w:rsidRPr="002B5D31" w:rsidRDefault="00075FC4" w:rsidP="00075FC4">
      <w:pPr>
        <w:pStyle w:val="a2"/>
      </w:pPr>
      <w:r w:rsidRPr="002B5D31">
        <w:t>д</w:t>
      </w:r>
      <w:r w:rsidR="001C75E3" w:rsidRPr="002B5D31">
        <w:t xml:space="preserve">ля описания правил переходов используется поле </w:t>
      </w:r>
      <w:proofErr w:type="spellStart"/>
      <w:r w:rsidR="001C75E3" w:rsidRPr="002B5D31">
        <w:rPr>
          <w:b/>
          <w:bCs/>
          <w:shd w:val="clear" w:color="auto" w:fill="EFEFEF"/>
        </w:rPr>
        <w:t>workflow</w:t>
      </w:r>
      <w:proofErr w:type="spellEnd"/>
      <w:r w:rsidR="001C75E3" w:rsidRPr="002B5D31">
        <w:t>. Данное поле является необязательным, и если оно не указано, счита</w:t>
      </w:r>
      <w:r w:rsidRPr="002B5D31">
        <w:t>ется, что шаги последовательные;</w:t>
      </w:r>
    </w:p>
    <w:p w14:paraId="1F63000E" w14:textId="2A7E7CFC" w:rsidR="001C75E3" w:rsidRPr="002B5D31" w:rsidRDefault="00075FC4" w:rsidP="00075FC4">
      <w:pPr>
        <w:pStyle w:val="a2"/>
      </w:pPr>
      <w:r w:rsidRPr="002B5D31">
        <w:t>е</w:t>
      </w:r>
      <w:r w:rsidR="001C75E3" w:rsidRPr="002B5D31">
        <w:t xml:space="preserve">сли </w:t>
      </w:r>
      <w:r w:rsidR="00974D58" w:rsidRPr="002B5D31">
        <w:t>поле</w:t>
      </w:r>
      <w:r w:rsidR="001C75E3" w:rsidRPr="002B5D31">
        <w:t xml:space="preserve"> указано, действуют правила переходов из </w:t>
      </w:r>
      <w:r w:rsidR="00974D58" w:rsidRPr="002B5D31">
        <w:t>данной</w:t>
      </w:r>
      <w:r w:rsidR="001C75E3" w:rsidRPr="002B5D31">
        <w:t xml:space="preserve"> настройки. В этом случае необходимо указать все переходы самостоятел</w:t>
      </w:r>
      <w:r w:rsidRPr="002B5D31">
        <w:t>ьно;</w:t>
      </w:r>
    </w:p>
    <w:p w14:paraId="3405D986" w14:textId="2F07878D" w:rsidR="001C75E3" w:rsidRPr="002B5D31" w:rsidRDefault="00075FC4" w:rsidP="00075FC4">
      <w:pPr>
        <w:pStyle w:val="a2"/>
      </w:pPr>
      <w:r w:rsidRPr="002B5D31">
        <w:t>п</w:t>
      </w:r>
      <w:r w:rsidR="001C75E3" w:rsidRPr="002B5D31">
        <w:t xml:space="preserve">оле </w:t>
      </w:r>
      <w:proofErr w:type="spellStart"/>
      <w:r w:rsidR="001C75E3" w:rsidRPr="002B5D31">
        <w:rPr>
          <w:b/>
          <w:bCs/>
          <w:shd w:val="clear" w:color="auto" w:fill="EFEFEF"/>
        </w:rPr>
        <w:t>workflow</w:t>
      </w:r>
      <w:proofErr w:type="spellEnd"/>
      <w:r w:rsidR="001C75E3" w:rsidRPr="002B5D31">
        <w:t xml:space="preserve"> содержит объект, ключами которого являются идентификаторы шага </w:t>
      </w:r>
      <w:proofErr w:type="spellStart"/>
      <w:r w:rsidR="001C75E3" w:rsidRPr="002B5D31">
        <w:t>визарда</w:t>
      </w:r>
      <w:proofErr w:type="spellEnd"/>
      <w:r w:rsidR="001C75E3" w:rsidRPr="002B5D31">
        <w:t>, а значениями</w:t>
      </w:r>
      <w:r w:rsidR="00FC02A8" w:rsidRPr="002B5D31">
        <w:t> —</w:t>
      </w:r>
      <w:r w:rsidR="001C75E3" w:rsidRPr="002B5D31">
        <w:t xml:space="preserve"> правила переходов.</w:t>
      </w:r>
    </w:p>
    <w:p w14:paraId="6B6E0905" w14:textId="77777777" w:rsidR="001C75E3" w:rsidRPr="002B5D31" w:rsidRDefault="001C75E3" w:rsidP="00773B39">
      <w:pPr>
        <w:keepNext/>
      </w:pPr>
      <w:r w:rsidRPr="002B5D31">
        <w:t>Правила переходов описываются как массив объектов: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7835E368" w14:textId="77777777" w:rsidTr="00075FC4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5CED7D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{</w:t>
            </w:r>
          </w:p>
          <w:p w14:paraId="430FCB2C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"workflow": {</w:t>
            </w:r>
          </w:p>
          <w:p w14:paraId="4FF22D14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"step1": [</w:t>
            </w:r>
          </w:p>
          <w:p w14:paraId="18B826CB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6BB4FB02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>"to": "step2",</w:t>
            </w:r>
          </w:p>
          <w:p w14:paraId="190E5D96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>"conditions": [</w:t>
            </w:r>
          </w:p>
          <w:p w14:paraId="5728FFA9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164388EA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  <w:t>  "checklist": "checklistId1",</w:t>
            </w:r>
          </w:p>
          <w:p w14:paraId="37E825F7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  </w:t>
            </w:r>
            <w:r w:rsidRPr="00095D4F">
              <w:rPr>
                <w:color w:val="000000"/>
                <w:lang w:val="en-US"/>
              </w:rPr>
              <w:tab/>
              <w:t>"items": ["checklistItemId1", "checklistItemId1"]</w:t>
            </w:r>
          </w:p>
          <w:p w14:paraId="60054DF8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  <w:t>},</w:t>
            </w:r>
          </w:p>
          <w:p w14:paraId="468D09BF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2BBBB862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  </w:t>
            </w:r>
            <w:r w:rsidRPr="00095D4F">
              <w:rPr>
                <w:color w:val="000000"/>
                <w:lang w:val="en-US"/>
              </w:rPr>
              <w:tab/>
              <w:t>"checklist": "checklistId2",</w:t>
            </w:r>
          </w:p>
          <w:p w14:paraId="5B9D52D4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  </w:t>
            </w:r>
            <w:r w:rsidRPr="00095D4F">
              <w:rPr>
                <w:color w:val="000000"/>
                <w:lang w:val="en-US"/>
              </w:rPr>
              <w:tab/>
              <w:t xml:space="preserve">"items": ["checklistItemId1", "checklistItemId1"]        </w:t>
            </w:r>
            <w:r w:rsidRPr="00095D4F">
              <w:rPr>
                <w:color w:val="000000"/>
                <w:lang w:val="en-US"/>
              </w:rPr>
              <w:tab/>
            </w:r>
          </w:p>
          <w:p w14:paraId="3D7F76F1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 xml:space="preserve">          }      </w:t>
            </w:r>
            <w:r w:rsidRPr="00095D4F">
              <w:rPr>
                <w:color w:val="000000"/>
                <w:lang w:val="en-US"/>
              </w:rPr>
              <w:tab/>
            </w:r>
          </w:p>
          <w:p w14:paraId="5E02D2EA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lastRenderedPageBreak/>
              <w:t xml:space="preserve">        ]    </w:t>
            </w:r>
            <w:r w:rsidRPr="00095D4F">
              <w:rPr>
                <w:color w:val="000000"/>
                <w:lang w:val="en-US"/>
              </w:rPr>
              <w:tab/>
            </w:r>
          </w:p>
          <w:p w14:paraId="2D625345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},</w:t>
            </w:r>
          </w:p>
          <w:p w14:paraId="30214600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</w:t>
            </w: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07872FDE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>"task": "taskId1",</w:t>
            </w:r>
          </w:p>
          <w:p w14:paraId="6843FE29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>"conditions": [</w:t>
            </w:r>
          </w:p>
          <w:p w14:paraId="137A52AC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  <w:t>{</w:t>
            </w:r>
          </w:p>
          <w:p w14:paraId="79004025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  </w:t>
            </w:r>
            <w:r w:rsidRPr="00095D4F">
              <w:rPr>
                <w:color w:val="000000"/>
                <w:lang w:val="en-US"/>
              </w:rPr>
              <w:tab/>
              <w:t>"checklist": "checklistId3",</w:t>
            </w:r>
          </w:p>
          <w:p w14:paraId="19A9B8FD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  </w:t>
            </w:r>
            <w:r w:rsidRPr="00095D4F">
              <w:rPr>
                <w:color w:val="000000"/>
                <w:lang w:val="en-US"/>
              </w:rPr>
              <w:tab/>
              <w:t>"items": ["checklistItemId1"]</w:t>
            </w:r>
          </w:p>
          <w:p w14:paraId="1F2A8AF8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  <w:t>}</w:t>
            </w:r>
          </w:p>
          <w:p w14:paraId="3E220364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 xml:space="preserve">]  </w:t>
            </w:r>
            <w:r w:rsidRPr="00095D4F">
              <w:rPr>
                <w:color w:val="000000"/>
                <w:lang w:val="en-US"/>
              </w:rPr>
              <w:tab/>
            </w:r>
          </w:p>
          <w:p w14:paraId="39E8EF1E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},</w:t>
            </w:r>
          </w:p>
          <w:p w14:paraId="382A18EE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  {</w:t>
            </w:r>
          </w:p>
          <w:p w14:paraId="420B43CB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>"task": "taskId2",</w:t>
            </w:r>
          </w:p>
          <w:p w14:paraId="45349AB6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  </w:t>
            </w:r>
            <w:r w:rsidRPr="00095D4F">
              <w:rPr>
                <w:color w:val="000000"/>
                <w:lang w:val="en-US"/>
              </w:rPr>
              <w:tab/>
              <w:t>"conditions": [</w:t>
            </w:r>
          </w:p>
          <w:p w14:paraId="0E201B67" w14:textId="77777777" w:rsidR="001C75E3" w:rsidRPr="002B5D31" w:rsidRDefault="001C75E3" w:rsidP="00374517">
            <w:pPr>
              <w:ind w:firstLine="720"/>
            </w:pPr>
            <w:r w:rsidRPr="00095D4F">
              <w:rPr>
                <w:color w:val="000000"/>
                <w:lang w:val="en-US"/>
              </w:rPr>
              <w:t>      </w:t>
            </w:r>
            <w:r w:rsidRPr="00095D4F">
              <w:rPr>
                <w:color w:val="000000"/>
                <w:lang w:val="en-US"/>
              </w:rPr>
              <w:tab/>
            </w:r>
            <w:r w:rsidRPr="002B5D31">
              <w:rPr>
                <w:color w:val="000000"/>
              </w:rPr>
              <w:t>{</w:t>
            </w:r>
          </w:p>
          <w:p w14:paraId="00C7E563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      </w:t>
            </w:r>
            <w:r w:rsidRPr="002B5D31">
              <w:rPr>
                <w:color w:val="000000"/>
              </w:rPr>
              <w:tab/>
              <w:t>"</w:t>
            </w:r>
            <w:proofErr w:type="spellStart"/>
            <w:r w:rsidRPr="002B5D31">
              <w:rPr>
                <w:color w:val="000000"/>
              </w:rPr>
              <w:t>checklist</w:t>
            </w:r>
            <w:proofErr w:type="spellEnd"/>
            <w:r w:rsidRPr="002B5D31">
              <w:rPr>
                <w:color w:val="000000"/>
              </w:rPr>
              <w:t>": "checklistId3",</w:t>
            </w:r>
          </w:p>
          <w:p w14:paraId="0FB7A577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      </w:t>
            </w:r>
            <w:r w:rsidRPr="002B5D31">
              <w:rPr>
                <w:color w:val="000000"/>
              </w:rPr>
              <w:tab/>
              <w:t>"</w:t>
            </w:r>
            <w:proofErr w:type="spellStart"/>
            <w:r w:rsidRPr="002B5D31">
              <w:rPr>
                <w:color w:val="000000"/>
              </w:rPr>
              <w:t>items</w:t>
            </w:r>
            <w:proofErr w:type="spellEnd"/>
            <w:r w:rsidRPr="002B5D31">
              <w:rPr>
                <w:color w:val="000000"/>
              </w:rPr>
              <w:t>": ["checklistItemId2"]</w:t>
            </w:r>
          </w:p>
          <w:p w14:paraId="135376F0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    </w:t>
            </w:r>
            <w:r w:rsidRPr="002B5D31">
              <w:rPr>
                <w:color w:val="000000"/>
              </w:rPr>
              <w:tab/>
              <w:t>}</w:t>
            </w:r>
          </w:p>
          <w:p w14:paraId="040696B7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  </w:t>
            </w:r>
            <w:r w:rsidRPr="002B5D31">
              <w:rPr>
                <w:color w:val="000000"/>
              </w:rPr>
              <w:tab/>
              <w:t xml:space="preserve">]  </w:t>
            </w:r>
            <w:r w:rsidRPr="002B5D31">
              <w:rPr>
                <w:color w:val="000000"/>
              </w:rPr>
              <w:tab/>
            </w:r>
          </w:p>
          <w:p w14:paraId="0BD0AB2F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    }</w:t>
            </w:r>
          </w:p>
          <w:p w14:paraId="5F43EAD9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ab/>
              <w:t>]</w:t>
            </w:r>
          </w:p>
          <w:p w14:paraId="4B9574F0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}</w:t>
            </w:r>
          </w:p>
          <w:p w14:paraId="3FB40523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}</w:t>
            </w:r>
          </w:p>
        </w:tc>
      </w:tr>
    </w:tbl>
    <w:p w14:paraId="466208DD" w14:textId="77777777" w:rsidR="001C75E3" w:rsidRPr="002B5D31" w:rsidRDefault="001C75E3" w:rsidP="00075FC4"/>
    <w:p w14:paraId="39FAD855" w14:textId="77777777" w:rsidR="001C75E3" w:rsidRPr="002B5D31" w:rsidRDefault="001C75E3" w:rsidP="00075FC4">
      <w:r w:rsidRPr="002B5D31">
        <w:rPr>
          <w:color w:val="000000"/>
        </w:rPr>
        <w:t>Описание полей:</w:t>
      </w:r>
    </w:p>
    <w:p w14:paraId="674A0ABF" w14:textId="34D62CA7" w:rsidR="001C75E3" w:rsidRPr="002B5D31" w:rsidRDefault="001C75E3" w:rsidP="00075FC4">
      <w:pPr>
        <w:pStyle w:val="a2"/>
      </w:pPr>
      <w:r w:rsidRPr="002B5D31">
        <w:rPr>
          <w:b/>
          <w:bCs/>
          <w:shd w:val="clear" w:color="auto" w:fill="EFEFEF"/>
        </w:rPr>
        <w:t>step1</w:t>
      </w:r>
      <w:r w:rsidR="00FC02A8" w:rsidRPr="002B5D31">
        <w:t> —</w:t>
      </w:r>
      <w:r w:rsidRPr="002B5D31">
        <w:t xml:space="preserve"> идентификатор шага</w:t>
      </w:r>
      <w:r w:rsidR="00974D58" w:rsidRPr="002B5D31">
        <w:t>,</w:t>
      </w:r>
      <w:r w:rsidRPr="002B5D31">
        <w:t xml:space="preserve"> с которого делается переход, содержит массив объектов:</w:t>
      </w:r>
    </w:p>
    <w:p w14:paraId="1E8B215F" w14:textId="06CFAD01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to</w:t>
      </w:r>
      <w:proofErr w:type="spellEnd"/>
      <w:r w:rsidR="00FC02A8" w:rsidRPr="002B5D31">
        <w:t> —</w:t>
      </w:r>
      <w:r w:rsidRPr="002B5D31">
        <w:t xml:space="preserve"> идентификатор шага, куда будет сделан переход;</w:t>
      </w:r>
    </w:p>
    <w:p w14:paraId="5A8C0723" w14:textId="1670ECCC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conditions</w:t>
      </w:r>
      <w:proofErr w:type="spellEnd"/>
      <w:r w:rsidR="00FC02A8" w:rsidRPr="002B5D31">
        <w:t> —</w:t>
      </w:r>
      <w:r w:rsidRPr="002B5D31">
        <w:t xml:space="preserve"> правила, когда данный переход активен, содержит массив объектов:</w:t>
      </w:r>
    </w:p>
    <w:p w14:paraId="48FAAA72" w14:textId="78129CBF" w:rsidR="001C75E3" w:rsidRPr="002B5D31" w:rsidRDefault="001C75E3" w:rsidP="00075FC4">
      <w:pPr>
        <w:pStyle w:val="33"/>
      </w:pPr>
      <w:proofErr w:type="spellStart"/>
      <w:r w:rsidRPr="002B5D31">
        <w:rPr>
          <w:b/>
          <w:bCs/>
          <w:shd w:val="clear" w:color="auto" w:fill="EFEFEF"/>
        </w:rPr>
        <w:t>checklist</w:t>
      </w:r>
      <w:proofErr w:type="spellEnd"/>
      <w:r w:rsidR="00FC02A8" w:rsidRPr="002B5D31">
        <w:t> —</w:t>
      </w:r>
      <w:r w:rsidRPr="002B5D31">
        <w:t xml:space="preserve"> идентификатор чек-листа на данном шаге;</w:t>
      </w:r>
    </w:p>
    <w:p w14:paraId="5369C45C" w14:textId="0CC78713" w:rsidR="001C75E3" w:rsidRPr="002B5D31" w:rsidRDefault="001C75E3" w:rsidP="00075FC4">
      <w:pPr>
        <w:pStyle w:val="33"/>
      </w:pPr>
      <w:proofErr w:type="spellStart"/>
      <w:r w:rsidRPr="002B5D31">
        <w:rPr>
          <w:b/>
          <w:bCs/>
          <w:shd w:val="clear" w:color="auto" w:fill="EFEFEF"/>
        </w:rPr>
        <w:t>items</w:t>
      </w:r>
      <w:proofErr w:type="spellEnd"/>
      <w:r w:rsidR="00FC02A8" w:rsidRPr="002B5D31">
        <w:t> —</w:t>
      </w:r>
      <w:r w:rsidRPr="002B5D31">
        <w:t xml:space="preserve"> идентификаторы элементов чек-листа, которые необходимо выбрать для корректной работы перехода;</w:t>
      </w:r>
    </w:p>
    <w:p w14:paraId="4D6B6F79" w14:textId="72DDD020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lastRenderedPageBreak/>
        <w:t>task</w:t>
      </w:r>
      <w:proofErr w:type="spellEnd"/>
      <w:r w:rsidR="00FC02A8" w:rsidRPr="002B5D31">
        <w:t> —</w:t>
      </w:r>
      <w:r w:rsidRPr="002B5D31">
        <w:t xml:space="preserve"> идентификатор задачи, куда будет сделан переход.</w:t>
      </w:r>
    </w:p>
    <w:p w14:paraId="5ACC9D27" w14:textId="7281AA87" w:rsidR="001C75E3" w:rsidRPr="002B5D31" w:rsidRDefault="001C75E3" w:rsidP="00075FC4">
      <w:r w:rsidRPr="002B5D31">
        <w:t xml:space="preserve">Все условия переходов проверяются по </w:t>
      </w:r>
      <w:r w:rsidR="00974D58" w:rsidRPr="002B5D31">
        <w:t xml:space="preserve">правилу </w:t>
      </w:r>
      <w:r w:rsidR="00E57010" w:rsidRPr="002B5D31">
        <w:t>«</w:t>
      </w:r>
      <w:r w:rsidRPr="002B5D31">
        <w:t>И</w:t>
      </w:r>
      <w:r w:rsidR="00E57010" w:rsidRPr="002B5D31">
        <w:t>»</w:t>
      </w:r>
      <w:r w:rsidRPr="002B5D31">
        <w:t xml:space="preserve">, то есть на полное совпадение в </w:t>
      </w:r>
      <w:proofErr w:type="spellStart"/>
      <w:r w:rsidRPr="002B5D31">
        <w:rPr>
          <w:b/>
          <w:bCs/>
          <w:shd w:val="clear" w:color="auto" w:fill="EFEFEF"/>
        </w:rPr>
        <w:t>conditions.items</w:t>
      </w:r>
      <w:proofErr w:type="spellEnd"/>
      <w:r w:rsidRPr="002B5D31">
        <w:t xml:space="preserve"> и между </w:t>
      </w:r>
      <w:proofErr w:type="spellStart"/>
      <w:r w:rsidRPr="002B5D31">
        <w:rPr>
          <w:b/>
          <w:bCs/>
          <w:shd w:val="clear" w:color="auto" w:fill="EFEFEF"/>
        </w:rPr>
        <w:t>conditions</w:t>
      </w:r>
      <w:proofErr w:type="spellEnd"/>
      <w:r w:rsidRPr="002B5D31">
        <w:t xml:space="preserve">. Поле </w:t>
      </w:r>
      <w:proofErr w:type="spellStart"/>
      <w:r w:rsidRPr="002B5D31">
        <w:rPr>
          <w:b/>
          <w:bCs/>
          <w:shd w:val="clear" w:color="auto" w:fill="EFEFEF"/>
        </w:rPr>
        <w:t>conditions</w:t>
      </w:r>
      <w:proofErr w:type="spellEnd"/>
      <w:r w:rsidRPr="002B5D31">
        <w:t xml:space="preserve"> является необязательным, в этом случае данный переход считается </w:t>
      </w:r>
      <w:r w:rsidR="00974D58" w:rsidRPr="002B5D31">
        <w:t>обычным переходом</w:t>
      </w:r>
      <w:r w:rsidRPr="002B5D31">
        <w:t xml:space="preserve">. Если объектов с пустым полем </w:t>
      </w:r>
      <w:proofErr w:type="spellStart"/>
      <w:r w:rsidRPr="002B5D31">
        <w:rPr>
          <w:b/>
          <w:bCs/>
          <w:shd w:val="clear" w:color="auto" w:fill="EFEFEF"/>
        </w:rPr>
        <w:t>conditions</w:t>
      </w:r>
      <w:proofErr w:type="spellEnd"/>
      <w:r w:rsidRPr="002B5D31">
        <w:t xml:space="preserve"> несколько, </w:t>
      </w:r>
      <w:r w:rsidR="00974D58" w:rsidRPr="002B5D31">
        <w:t>используется</w:t>
      </w:r>
      <w:r w:rsidRPr="002B5D31">
        <w:t xml:space="preserve"> первый объект. Если переходов далее нет, данный шаг считается шагом окончания </w:t>
      </w:r>
      <w:proofErr w:type="spellStart"/>
      <w:r w:rsidRPr="002B5D31">
        <w:t>визарда</w:t>
      </w:r>
      <w:proofErr w:type="spellEnd"/>
      <w:r w:rsidRPr="002B5D31">
        <w:t>.</w:t>
      </w:r>
    </w:p>
    <w:p w14:paraId="76B5D561" w14:textId="77777777" w:rsidR="001C75E3" w:rsidRPr="002B5D31" w:rsidRDefault="001C75E3" w:rsidP="00075FC4">
      <w:r w:rsidRPr="002B5D31">
        <w:t>Ограничения:</w:t>
      </w:r>
    </w:p>
    <w:p w14:paraId="38C7DFE0" w14:textId="5E26E107" w:rsidR="001C75E3" w:rsidRPr="002B5D31" w:rsidRDefault="001C75E3" w:rsidP="00075FC4">
      <w:pPr>
        <w:pStyle w:val="a2"/>
      </w:pPr>
      <w:r w:rsidRPr="002B5D31">
        <w:t xml:space="preserve">переход на следующий шаг не зависит от перехода, с которого </w:t>
      </w:r>
      <w:r w:rsidR="006315D0" w:rsidRPr="002B5D31">
        <w:t>был осуществлен переход</w:t>
      </w:r>
      <w:r w:rsidRPr="002B5D31">
        <w:t xml:space="preserve"> на этот шаг;</w:t>
      </w:r>
    </w:p>
    <w:p w14:paraId="66E4751B" w14:textId="77777777" w:rsidR="001C75E3" w:rsidRPr="002B5D31" w:rsidRDefault="001C75E3" w:rsidP="00075FC4">
      <w:pPr>
        <w:pStyle w:val="a2"/>
      </w:pPr>
      <w:r w:rsidRPr="002B5D31">
        <w:t>элементы чек-листов на текущем шаге не зависят от правил перехода на этот шаг и от предыдущего шага;</w:t>
      </w:r>
    </w:p>
    <w:p w14:paraId="656D79C1" w14:textId="77777777" w:rsidR="001C75E3" w:rsidRPr="002B5D31" w:rsidRDefault="001C75E3" w:rsidP="00075FC4">
      <w:pPr>
        <w:pStyle w:val="a2"/>
      </w:pPr>
      <w:r w:rsidRPr="002B5D31">
        <w:t xml:space="preserve">если указаны одновременно поля </w:t>
      </w:r>
      <w:proofErr w:type="spellStart"/>
      <w:r w:rsidRPr="002B5D31">
        <w:rPr>
          <w:b/>
          <w:bCs/>
          <w:shd w:val="clear" w:color="auto" w:fill="EFEFEF"/>
        </w:rPr>
        <w:t>task</w:t>
      </w:r>
      <w:proofErr w:type="spellEnd"/>
      <w:r w:rsidRPr="002B5D31">
        <w:t xml:space="preserve"> и </w:t>
      </w:r>
      <w:proofErr w:type="spellStart"/>
      <w:r w:rsidRPr="002B5D31">
        <w:rPr>
          <w:b/>
          <w:bCs/>
          <w:shd w:val="clear" w:color="auto" w:fill="EFEFEF"/>
        </w:rPr>
        <w:t>to</w:t>
      </w:r>
      <w:proofErr w:type="spellEnd"/>
      <w:r w:rsidRPr="002B5D31">
        <w:t xml:space="preserve">, то </w:t>
      </w:r>
      <w:proofErr w:type="spellStart"/>
      <w:r w:rsidRPr="002B5D31">
        <w:rPr>
          <w:b/>
          <w:bCs/>
          <w:shd w:val="clear" w:color="auto" w:fill="EFEFEF"/>
        </w:rPr>
        <w:t>to</w:t>
      </w:r>
      <w:proofErr w:type="spellEnd"/>
      <w:r w:rsidRPr="002B5D31">
        <w:t xml:space="preserve"> имеет приоритет.</w:t>
      </w:r>
    </w:p>
    <w:p w14:paraId="69802D54" w14:textId="1493B152" w:rsidR="001C75E3" w:rsidRPr="002B5D31" w:rsidRDefault="001C75E3" w:rsidP="00075FC4">
      <w:r w:rsidRPr="002B5D31">
        <w:t>Если требуется реализовать переходы, описанные в ограничениях, необходимо сделать уникальный шаг, на который будет переход или с которого будет переход.</w:t>
      </w:r>
    </w:p>
    <w:p w14:paraId="44E86D51" w14:textId="77777777" w:rsidR="001C75E3" w:rsidRPr="002B5D31" w:rsidRDefault="001C75E3" w:rsidP="00075FC4">
      <w:r w:rsidRPr="002B5D31">
        <w:t>Поддерживаемая схема:</w:t>
      </w:r>
    </w:p>
    <w:p w14:paraId="23B689FB" w14:textId="77777777" w:rsidR="001C75E3" w:rsidRPr="002B5D31" w:rsidRDefault="001C75E3" w:rsidP="00075FC4">
      <w:pPr>
        <w:pStyle w:val="a2"/>
      </w:pPr>
      <w:r w:rsidRPr="002B5D31">
        <w:t xml:space="preserve">значение поля </w:t>
      </w:r>
      <w:proofErr w:type="spellStart"/>
      <w:r w:rsidRPr="002B5D31">
        <w:rPr>
          <w:b/>
          <w:bCs/>
          <w:shd w:val="clear" w:color="auto" w:fill="EFEFEF"/>
        </w:rPr>
        <w:t>type</w:t>
      </w:r>
      <w:proofErr w:type="spellEnd"/>
      <w:r w:rsidRPr="002B5D31">
        <w:t xml:space="preserve"> равно </w:t>
      </w:r>
      <w:proofErr w:type="spellStart"/>
      <w:r w:rsidRPr="002B5D31">
        <w:rPr>
          <w:bCs/>
        </w:rPr>
        <w:t>simple</w:t>
      </w:r>
      <w:proofErr w:type="spellEnd"/>
      <w:r w:rsidRPr="002B5D31">
        <w:t>;</w:t>
      </w:r>
    </w:p>
    <w:p w14:paraId="2CD81596" w14:textId="01066039" w:rsidR="001C75E3" w:rsidRPr="002B5D31" w:rsidRDefault="001C75E3" w:rsidP="00075FC4">
      <w:pPr>
        <w:pStyle w:val="a2"/>
      </w:pPr>
      <w:r w:rsidRPr="002B5D31">
        <w:t>простой тип задачи, которая отмечается выполненной;</w:t>
      </w:r>
    </w:p>
    <w:p w14:paraId="78C0E631" w14:textId="6CA61E7B" w:rsidR="001C75E3" w:rsidRPr="002B5D31" w:rsidRDefault="001C75E3" w:rsidP="00075FC4">
      <w:pPr>
        <w:pStyle w:val="a2"/>
      </w:pPr>
      <w:r w:rsidRPr="002B5D31">
        <w:t>дополнительных полей у задачи нет.</w:t>
      </w:r>
    </w:p>
    <w:p w14:paraId="1B4BE9AD" w14:textId="74370D30" w:rsidR="001C75E3" w:rsidRPr="002B5D31" w:rsidRDefault="001C75E3" w:rsidP="00075FC4">
      <w:pPr>
        <w:pStyle w:val="20"/>
      </w:pPr>
      <w:bookmarkStart w:id="124" w:name="_Toc14436398"/>
      <w:bookmarkStart w:id="125" w:name="_Ref47788021"/>
      <w:bookmarkStart w:id="126" w:name="_Toc57991529"/>
      <w:r w:rsidRPr="002B5D31">
        <w:t>Список документов</w:t>
      </w:r>
      <w:bookmarkEnd w:id="124"/>
      <w:bookmarkEnd w:id="125"/>
      <w:bookmarkEnd w:id="126"/>
    </w:p>
    <w:p w14:paraId="4A505FB3" w14:textId="49193189" w:rsidR="001C75E3" w:rsidRPr="002B5D31" w:rsidRDefault="001C75E3" w:rsidP="00075FC4">
      <w:r w:rsidRPr="002B5D31">
        <w:t xml:space="preserve">В файле </w:t>
      </w:r>
      <w:proofErr w:type="spellStart"/>
      <w:r w:rsidRPr="002B5D31">
        <w:rPr>
          <w:b/>
          <w:bCs/>
          <w:shd w:val="clear" w:color="auto" w:fill="EFEFEF"/>
        </w:rPr>
        <w:t>documents.json</w:t>
      </w:r>
      <w:proofErr w:type="spellEnd"/>
      <w:r w:rsidRPr="002B5D31">
        <w:t xml:space="preserve"> описываются документы, доступные в приложении в разделе </w:t>
      </w:r>
      <w:r w:rsidR="00E57010" w:rsidRPr="002B5D31">
        <w:t>«</w:t>
      </w:r>
      <w:r w:rsidRPr="002B5D31">
        <w:t>Документы</w:t>
      </w:r>
      <w:r w:rsidR="00E57010" w:rsidRPr="002B5D31">
        <w:t>»</w:t>
      </w:r>
      <w:r w:rsidRPr="002B5D31">
        <w:t xml:space="preserve"> или как ссылки внутри задач. Файл хранится в директории с данными для приложения.</w:t>
      </w:r>
    </w:p>
    <w:p w14:paraId="6AC7DB8E" w14:textId="77777777" w:rsidR="001C75E3" w:rsidRPr="002B5D31" w:rsidRDefault="001C75E3" w:rsidP="00075FC4">
      <w:r w:rsidRPr="002B5D31">
        <w:t>Пример: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335E1E56" w14:textId="77777777" w:rsidTr="00075FC4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9DFF05" w14:textId="77777777" w:rsidR="00B4206E" w:rsidRPr="002B5D31" w:rsidRDefault="00B4206E" w:rsidP="00B4206E">
            <w:pPr>
              <w:ind w:firstLine="720"/>
            </w:pPr>
            <w:r w:rsidRPr="002B5D31">
              <w:rPr>
                <w:color w:val="000000"/>
              </w:rPr>
              <w:t>[</w:t>
            </w:r>
          </w:p>
          <w:p w14:paraId="7D4D3229" w14:textId="77777777" w:rsidR="00B4206E" w:rsidRPr="002B5D31" w:rsidRDefault="00B4206E" w:rsidP="00B4206E">
            <w:pPr>
              <w:ind w:firstLine="720"/>
            </w:pPr>
            <w:r w:rsidRPr="002B5D31">
              <w:rPr>
                <w:color w:val="000000"/>
              </w:rPr>
              <w:t>  {</w:t>
            </w:r>
          </w:p>
          <w:p w14:paraId="158A5CD0" w14:textId="3D531BAC" w:rsidR="00B4206E" w:rsidRPr="002B5D31" w:rsidRDefault="00B4206E" w:rsidP="00B4206E">
            <w:pPr>
              <w:ind w:firstLine="720"/>
            </w:pPr>
            <w:r w:rsidRPr="002B5D31">
              <w:rPr>
                <w:color w:val="000000"/>
              </w:rPr>
              <w:tab/>
              <w:t>"</w:t>
            </w:r>
            <w:proofErr w:type="spellStart"/>
            <w:r w:rsidRPr="002B5D31">
              <w:rPr>
                <w:color w:val="000000"/>
              </w:rPr>
              <w:t>id</w:t>
            </w:r>
            <w:proofErr w:type="spellEnd"/>
            <w:r w:rsidRPr="002B5D31">
              <w:rPr>
                <w:color w:val="000000"/>
              </w:rPr>
              <w:t>": "</w:t>
            </w:r>
            <w:proofErr w:type="spellStart"/>
            <w:r w:rsidRPr="002B5D31">
              <w:rPr>
                <w:color w:val="000000"/>
              </w:rPr>
              <w:t>yникальный</w:t>
            </w:r>
            <w:proofErr w:type="spellEnd"/>
            <w:r w:rsidRPr="002B5D31">
              <w:rPr>
                <w:color w:val="000000"/>
              </w:rPr>
              <w:t xml:space="preserve"> идентификатор",</w:t>
            </w:r>
          </w:p>
          <w:p w14:paraId="78174C16" w14:textId="77777777" w:rsidR="00B4206E" w:rsidRPr="002B5D31" w:rsidRDefault="00B4206E" w:rsidP="00B4206E">
            <w:pPr>
              <w:ind w:firstLine="720"/>
            </w:pPr>
            <w:r w:rsidRPr="002B5D31">
              <w:rPr>
                <w:color w:val="000000"/>
              </w:rPr>
              <w:tab/>
              <w:t>"</w:t>
            </w:r>
            <w:proofErr w:type="spellStart"/>
            <w:r w:rsidRPr="002B5D31">
              <w:rPr>
                <w:color w:val="000000"/>
              </w:rPr>
              <w:t>name</w:t>
            </w:r>
            <w:proofErr w:type="spellEnd"/>
            <w:r w:rsidRPr="002B5D31">
              <w:rPr>
                <w:color w:val="000000"/>
              </w:rPr>
              <w:t>": "главный документ",</w:t>
            </w:r>
          </w:p>
          <w:p w14:paraId="30CECE7F" w14:textId="77777777" w:rsidR="00B4206E" w:rsidRPr="00095D4F" w:rsidRDefault="00B4206E" w:rsidP="00B4206E">
            <w:pPr>
              <w:ind w:firstLine="720"/>
              <w:rPr>
                <w:lang w:val="en-US"/>
              </w:rPr>
            </w:pPr>
            <w:r w:rsidRPr="002B5D31">
              <w:rPr>
                <w:color w:val="000000"/>
              </w:rPr>
              <w:tab/>
            </w:r>
            <w:r w:rsidRPr="00095D4F">
              <w:rPr>
                <w:color w:val="000000"/>
                <w:lang w:val="en-US"/>
              </w:rPr>
              <w:t>"description": "</w:t>
            </w:r>
            <w:r w:rsidRPr="002B5D31">
              <w:rPr>
                <w:color w:val="000000"/>
              </w:rPr>
              <w:t>Хороший</w:t>
            </w:r>
            <w:r w:rsidRPr="00095D4F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документ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08D4A433" w14:textId="77777777" w:rsidR="00B4206E" w:rsidRPr="00095D4F" w:rsidRDefault="00B4206E" w:rsidP="00B4206E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"type": "</w:t>
            </w:r>
            <w:proofErr w:type="spellStart"/>
            <w:r w:rsidRPr="00095D4F">
              <w:rPr>
                <w:color w:val="000000"/>
                <w:lang w:val="en-US"/>
              </w:rPr>
              <w:t>document|form|example</w:t>
            </w:r>
            <w:proofErr w:type="spellEnd"/>
            <w:r w:rsidRPr="00095D4F">
              <w:rPr>
                <w:color w:val="000000"/>
                <w:lang w:val="en-US"/>
              </w:rPr>
              <w:t>",</w:t>
            </w:r>
          </w:p>
          <w:p w14:paraId="60ABE5A2" w14:textId="77777777" w:rsidR="00B4206E" w:rsidRPr="002B5D31" w:rsidRDefault="00B4206E" w:rsidP="00B4206E">
            <w:pPr>
              <w:ind w:firstLine="720"/>
            </w:pPr>
            <w:r w:rsidRPr="00095D4F">
              <w:rPr>
                <w:color w:val="000000"/>
                <w:lang w:val="en-US"/>
              </w:rPr>
              <w:tab/>
            </w:r>
            <w:r w:rsidRPr="002B5D31">
              <w:rPr>
                <w:color w:val="000000"/>
              </w:rPr>
              <w:t>"</w:t>
            </w:r>
            <w:proofErr w:type="spellStart"/>
            <w:r w:rsidRPr="002B5D31">
              <w:rPr>
                <w:color w:val="000000"/>
              </w:rPr>
              <w:t>keywords</w:t>
            </w:r>
            <w:proofErr w:type="spellEnd"/>
            <w:r w:rsidRPr="002B5D31">
              <w:rPr>
                <w:color w:val="000000"/>
              </w:rPr>
              <w:t>": [</w:t>
            </w:r>
          </w:p>
          <w:p w14:paraId="3D955F07" w14:textId="77777777" w:rsidR="00B4206E" w:rsidRPr="002B5D31" w:rsidRDefault="00B4206E" w:rsidP="00B4206E">
            <w:pPr>
              <w:ind w:firstLine="720"/>
            </w:pPr>
            <w:r w:rsidRPr="002B5D31">
              <w:rPr>
                <w:color w:val="000000"/>
              </w:rPr>
              <w:t>  </w:t>
            </w:r>
            <w:r w:rsidRPr="002B5D31">
              <w:rPr>
                <w:color w:val="000000"/>
              </w:rPr>
              <w:tab/>
              <w:t>"полезный",</w:t>
            </w:r>
          </w:p>
          <w:p w14:paraId="266B6DF4" w14:textId="77777777" w:rsidR="00B4206E" w:rsidRPr="002B5D31" w:rsidRDefault="00B4206E" w:rsidP="00B4206E">
            <w:pPr>
              <w:ind w:firstLine="720"/>
            </w:pPr>
            <w:r w:rsidRPr="002B5D31">
              <w:rPr>
                <w:color w:val="000000"/>
              </w:rPr>
              <w:t>  </w:t>
            </w:r>
            <w:r w:rsidRPr="002B5D31">
              <w:rPr>
                <w:color w:val="000000"/>
              </w:rPr>
              <w:tab/>
              <w:t>"краткий",</w:t>
            </w:r>
          </w:p>
          <w:p w14:paraId="0265FE63" w14:textId="77777777" w:rsidR="00B4206E" w:rsidRPr="002B5D31" w:rsidRDefault="00B4206E" w:rsidP="00B4206E">
            <w:pPr>
              <w:ind w:firstLine="720"/>
            </w:pPr>
            <w:r w:rsidRPr="002B5D31">
              <w:rPr>
                <w:color w:val="000000"/>
              </w:rPr>
              <w:lastRenderedPageBreak/>
              <w:t>  </w:t>
            </w:r>
            <w:r w:rsidRPr="002B5D31">
              <w:rPr>
                <w:color w:val="000000"/>
              </w:rPr>
              <w:tab/>
              <w:t>"веселый"</w:t>
            </w:r>
          </w:p>
          <w:p w14:paraId="3D8FF6E3" w14:textId="711D4525" w:rsidR="00B4206E" w:rsidRPr="002B5D31" w:rsidRDefault="00B4206E" w:rsidP="00B4206E">
            <w:pPr>
              <w:ind w:firstLine="720"/>
            </w:pPr>
            <w:r w:rsidRPr="002B5D31">
              <w:rPr>
                <w:color w:val="000000"/>
              </w:rPr>
              <w:tab/>
              <w:t>],</w:t>
            </w:r>
          </w:p>
          <w:p w14:paraId="56FF2E37" w14:textId="77777777" w:rsidR="00B4206E" w:rsidRPr="002B5D31" w:rsidRDefault="00B4206E" w:rsidP="00B4206E">
            <w:pPr>
              <w:ind w:firstLine="720"/>
              <w:rPr>
                <w:color w:val="000000"/>
              </w:rPr>
            </w:pPr>
            <w:r w:rsidRPr="002B5D31">
              <w:rPr>
                <w:color w:val="000000"/>
              </w:rPr>
              <w:tab/>
              <w:t>"</w:t>
            </w:r>
            <w:proofErr w:type="spellStart"/>
            <w:r w:rsidRPr="002B5D31">
              <w:t>categories</w:t>
            </w:r>
            <w:proofErr w:type="spellEnd"/>
            <w:r w:rsidRPr="002B5D31">
              <w:rPr>
                <w:color w:val="000000"/>
              </w:rPr>
              <w:t>": [</w:t>
            </w:r>
          </w:p>
          <w:p w14:paraId="169CE653" w14:textId="77777777" w:rsidR="00B4206E" w:rsidRPr="00095D4F" w:rsidRDefault="00B4206E" w:rsidP="00B4206E">
            <w:pPr>
              <w:ind w:firstLine="720"/>
              <w:rPr>
                <w:color w:val="000000"/>
                <w:lang w:val="en-US"/>
              </w:rPr>
            </w:pPr>
            <w:r w:rsidRPr="002B5D31">
              <w:rPr>
                <w:color w:val="000000"/>
              </w:rPr>
              <w:tab/>
            </w:r>
            <w:r w:rsidRPr="00095D4F">
              <w:rPr>
                <w:color w:val="000000"/>
                <w:lang w:val="en-US"/>
              </w:rPr>
              <w:t>"1",</w:t>
            </w:r>
          </w:p>
          <w:p w14:paraId="1C3CB8AD" w14:textId="77777777" w:rsidR="00B4206E" w:rsidRPr="00095D4F" w:rsidRDefault="00B4206E" w:rsidP="00B4206E">
            <w:pPr>
              <w:ind w:firstLine="720"/>
              <w:rPr>
                <w:color w:val="000000"/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"3",</w:t>
            </w:r>
          </w:p>
          <w:p w14:paraId="60857300" w14:textId="77777777" w:rsidR="00B4206E" w:rsidRPr="00095D4F" w:rsidRDefault="00B4206E" w:rsidP="00B4206E">
            <w:pPr>
              <w:ind w:firstLine="720"/>
              <w:rPr>
                <w:color w:val="000000"/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"7"</w:t>
            </w:r>
          </w:p>
          <w:p w14:paraId="7A99C301" w14:textId="35F0D935" w:rsidR="00B4206E" w:rsidRPr="00095D4F" w:rsidRDefault="00B4206E" w:rsidP="00B4206E">
            <w:pPr>
              <w:ind w:firstLine="720"/>
              <w:rPr>
                <w:color w:val="000000"/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],</w:t>
            </w:r>
          </w:p>
          <w:p w14:paraId="77DAEECD" w14:textId="77777777" w:rsidR="00B4206E" w:rsidRPr="00095D4F" w:rsidRDefault="00B4206E" w:rsidP="00B4206E">
            <w:pPr>
              <w:ind w:firstLine="720"/>
              <w:rPr>
                <w:color w:val="000000"/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</w:t>
            </w:r>
            <w:proofErr w:type="spellStart"/>
            <w:r w:rsidRPr="00095D4F">
              <w:rPr>
                <w:lang w:val="en-US"/>
              </w:rPr>
              <w:t>election_types</w:t>
            </w:r>
            <w:proofErr w:type="spellEnd"/>
            <w:r w:rsidRPr="00095D4F">
              <w:rPr>
                <w:color w:val="000000"/>
                <w:lang w:val="en-US"/>
              </w:rPr>
              <w:t>": [</w:t>
            </w:r>
          </w:p>
          <w:p w14:paraId="25082ED4" w14:textId="77777777" w:rsidR="00B4206E" w:rsidRPr="00095D4F" w:rsidRDefault="00B4206E" w:rsidP="00B4206E">
            <w:pPr>
              <w:ind w:firstLine="720"/>
              <w:rPr>
                <w:color w:val="000000"/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"4"</w:t>
            </w:r>
          </w:p>
          <w:p w14:paraId="45F93456" w14:textId="77777777" w:rsidR="00B4206E" w:rsidRPr="00095D4F" w:rsidRDefault="00B4206E" w:rsidP="00B4206E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]</w:t>
            </w:r>
          </w:p>
          <w:p w14:paraId="04599F5D" w14:textId="77777777" w:rsidR="00B4206E" w:rsidRPr="00095D4F" w:rsidRDefault="00B4206E" w:rsidP="00B4206E">
            <w:pPr>
              <w:rPr>
                <w:lang w:val="en-US"/>
              </w:rPr>
            </w:pPr>
            <w:r w:rsidRPr="00095D4F">
              <w:rPr>
                <w:lang w:val="en-US"/>
              </w:rPr>
              <w:t>"files": [</w:t>
            </w:r>
          </w:p>
          <w:p w14:paraId="7D435746" w14:textId="77777777" w:rsidR="00B4206E" w:rsidRPr="00095D4F" w:rsidRDefault="00B4206E" w:rsidP="00B4206E">
            <w:pPr>
              <w:rPr>
                <w:lang w:val="en-US"/>
              </w:rPr>
            </w:pPr>
            <w:r w:rsidRPr="00095D4F">
              <w:rPr>
                <w:lang w:val="en-US"/>
              </w:rPr>
              <w:t xml:space="preserve">      {</w:t>
            </w:r>
          </w:p>
          <w:p w14:paraId="1B7803E1" w14:textId="77777777" w:rsidR="00B4206E" w:rsidRPr="00095D4F" w:rsidRDefault="00B4206E" w:rsidP="00B4206E">
            <w:pPr>
              <w:rPr>
                <w:lang w:val="en-US"/>
              </w:rPr>
            </w:pPr>
            <w:r w:rsidRPr="00095D4F">
              <w:rPr>
                <w:lang w:val="en-US"/>
              </w:rPr>
              <w:t xml:space="preserve">        "id": "1",</w:t>
            </w:r>
          </w:p>
          <w:p w14:paraId="66399458" w14:textId="3E583053" w:rsidR="00B4206E" w:rsidRPr="00095D4F" w:rsidRDefault="00B4206E" w:rsidP="00B4206E">
            <w:pPr>
              <w:rPr>
                <w:lang w:val="en-US"/>
              </w:rPr>
            </w:pPr>
            <w:r w:rsidRPr="00095D4F">
              <w:rPr>
                <w:lang w:val="en-US"/>
              </w:rPr>
              <w:t xml:space="preserve">        "path": "</w:t>
            </w:r>
            <w:r w:rsidR="00175B49" w:rsidRPr="00095D4F">
              <w:rPr>
                <w:lang w:val="en-US"/>
              </w:rPr>
              <w:t>files/</w:t>
            </w:r>
            <w:r w:rsidRPr="00095D4F">
              <w:rPr>
                <w:lang w:val="en-US"/>
              </w:rPr>
              <w:t>doc.pdf",</w:t>
            </w:r>
          </w:p>
          <w:p w14:paraId="49FCEA5B" w14:textId="77777777" w:rsidR="00B4206E" w:rsidRPr="00095D4F" w:rsidRDefault="00B4206E" w:rsidP="00B4206E">
            <w:pPr>
              <w:rPr>
                <w:lang w:val="en-US"/>
              </w:rPr>
            </w:pPr>
            <w:r w:rsidRPr="00095D4F">
              <w:rPr>
                <w:lang w:val="en-US"/>
              </w:rPr>
              <w:t xml:space="preserve">        "template": false,</w:t>
            </w:r>
          </w:p>
          <w:p w14:paraId="06B77E9A" w14:textId="77777777" w:rsidR="00B4206E" w:rsidRPr="00095D4F" w:rsidRDefault="00B4206E" w:rsidP="00B4206E">
            <w:pPr>
              <w:rPr>
                <w:lang w:val="en-US"/>
              </w:rPr>
            </w:pPr>
            <w:r w:rsidRPr="00095D4F">
              <w:rPr>
                <w:lang w:val="en-US"/>
              </w:rPr>
              <w:t xml:space="preserve">        "rules": [</w:t>
            </w:r>
          </w:p>
          <w:p w14:paraId="48808FBE" w14:textId="77777777" w:rsidR="00B4206E" w:rsidRPr="00095D4F" w:rsidRDefault="00B4206E" w:rsidP="00B4206E">
            <w:pPr>
              <w:rPr>
                <w:lang w:val="en-US"/>
              </w:rPr>
            </w:pPr>
            <w:r w:rsidRPr="00095D4F">
              <w:rPr>
                <w:lang w:val="en-US"/>
              </w:rPr>
              <w:t xml:space="preserve">          { </w:t>
            </w:r>
          </w:p>
          <w:p w14:paraId="071755E7" w14:textId="77777777" w:rsidR="00B4206E" w:rsidRPr="00095D4F" w:rsidRDefault="00B4206E" w:rsidP="00B4206E">
            <w:pPr>
              <w:rPr>
                <w:lang w:val="en-US"/>
              </w:rPr>
            </w:pPr>
            <w:r w:rsidRPr="00095D4F">
              <w:rPr>
                <w:lang w:val="en-US"/>
              </w:rPr>
              <w:t xml:space="preserve">            "if": "</w:t>
            </w:r>
            <w:r w:rsidRPr="002B5D31">
              <w:t>ПРАВИЛО</w:t>
            </w:r>
            <w:r w:rsidRPr="00095D4F">
              <w:rPr>
                <w:lang w:val="en-US"/>
              </w:rPr>
              <w:t>",</w:t>
            </w:r>
          </w:p>
          <w:p w14:paraId="25472549" w14:textId="77777777" w:rsidR="00B4206E" w:rsidRPr="002B5D31" w:rsidRDefault="00B4206E" w:rsidP="00B4206E">
            <w:r w:rsidRPr="00095D4F">
              <w:rPr>
                <w:lang w:val="en-US"/>
              </w:rPr>
              <w:t xml:space="preserve">            </w:t>
            </w:r>
            <w:r w:rsidRPr="002B5D31">
              <w:t>"</w:t>
            </w:r>
            <w:proofErr w:type="spellStart"/>
            <w:r w:rsidRPr="002B5D31">
              <w:t>then</w:t>
            </w:r>
            <w:proofErr w:type="spellEnd"/>
            <w:r w:rsidRPr="002B5D31">
              <w:t>": "</w:t>
            </w:r>
            <w:proofErr w:type="spellStart"/>
            <w:r w:rsidRPr="002B5D31">
              <w:t>accept</w:t>
            </w:r>
            <w:proofErr w:type="spellEnd"/>
            <w:r w:rsidRPr="002B5D31">
              <w:t>"</w:t>
            </w:r>
          </w:p>
          <w:p w14:paraId="356E14FF" w14:textId="77777777" w:rsidR="00B4206E" w:rsidRPr="002B5D31" w:rsidRDefault="00B4206E" w:rsidP="00B4206E">
            <w:r w:rsidRPr="002B5D31">
              <w:t xml:space="preserve">          } </w:t>
            </w:r>
          </w:p>
          <w:p w14:paraId="5B284C4F" w14:textId="77777777" w:rsidR="00B4206E" w:rsidRPr="002B5D31" w:rsidRDefault="00B4206E" w:rsidP="00B4206E">
            <w:r w:rsidRPr="002B5D31">
              <w:t xml:space="preserve">        ]</w:t>
            </w:r>
          </w:p>
          <w:p w14:paraId="34044C17" w14:textId="77777777" w:rsidR="00B4206E" w:rsidRPr="002B5D31" w:rsidRDefault="00B4206E" w:rsidP="00B4206E">
            <w:r w:rsidRPr="002B5D31">
              <w:t xml:space="preserve">      }</w:t>
            </w:r>
          </w:p>
          <w:p w14:paraId="23E7DC95" w14:textId="77777777" w:rsidR="00B4206E" w:rsidRPr="002B5D31" w:rsidRDefault="00B4206E" w:rsidP="00B4206E">
            <w:r w:rsidRPr="002B5D31">
              <w:t xml:space="preserve">    ]</w:t>
            </w:r>
          </w:p>
          <w:p w14:paraId="11060BE2" w14:textId="77777777" w:rsidR="00B4206E" w:rsidRPr="002B5D31" w:rsidRDefault="00B4206E" w:rsidP="00B4206E">
            <w:pPr>
              <w:ind w:firstLine="0"/>
            </w:pPr>
            <w:r w:rsidRPr="002B5D31">
              <w:rPr>
                <w:color w:val="000000"/>
              </w:rPr>
              <w:t>  }</w:t>
            </w:r>
          </w:p>
          <w:p w14:paraId="33969851" w14:textId="3002A915" w:rsidR="001C75E3" w:rsidRPr="002B5D31" w:rsidRDefault="00B4206E" w:rsidP="00B4206E">
            <w:pPr>
              <w:ind w:firstLine="720"/>
            </w:pPr>
            <w:r w:rsidRPr="002B5D31">
              <w:rPr>
                <w:color w:val="000000"/>
              </w:rPr>
              <w:t>]</w:t>
            </w:r>
          </w:p>
        </w:tc>
      </w:tr>
    </w:tbl>
    <w:p w14:paraId="3CBEAAF3" w14:textId="77777777" w:rsidR="001C75E3" w:rsidRPr="002B5D31" w:rsidRDefault="001C75E3" w:rsidP="00075FC4"/>
    <w:p w14:paraId="79B100B8" w14:textId="77777777" w:rsidR="001C75E3" w:rsidRPr="002B5D31" w:rsidRDefault="001C75E3" w:rsidP="00075FC4">
      <w:r w:rsidRPr="002B5D31">
        <w:rPr>
          <w:color w:val="000000"/>
        </w:rPr>
        <w:t>Описание полей</w:t>
      </w:r>
    </w:p>
    <w:p w14:paraId="167587E2" w14:textId="70670D85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id</w:t>
      </w:r>
      <w:proofErr w:type="spellEnd"/>
      <w:r w:rsidR="00FC02A8" w:rsidRPr="002B5D31">
        <w:t> —</w:t>
      </w:r>
      <w:r w:rsidRPr="002B5D31">
        <w:t xml:space="preserve"> уникальный идентификатор документа, используется для ссылок на документ в задачах;</w:t>
      </w:r>
    </w:p>
    <w:p w14:paraId="35EAB874" w14:textId="60245F8D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имя документа;</w:t>
      </w:r>
    </w:p>
    <w:p w14:paraId="5560A067" w14:textId="0B8808E2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description</w:t>
      </w:r>
      <w:proofErr w:type="spellEnd"/>
      <w:r w:rsidR="00FC02A8" w:rsidRPr="002B5D31">
        <w:t> —</w:t>
      </w:r>
      <w:r w:rsidRPr="002B5D31">
        <w:t xml:space="preserve"> описание документа в кратком виде;</w:t>
      </w:r>
    </w:p>
    <w:p w14:paraId="76F675EB" w14:textId="5A15DFBE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type</w:t>
      </w:r>
      <w:proofErr w:type="spellEnd"/>
      <w:r w:rsidR="00FC02A8" w:rsidRPr="002B5D31">
        <w:t> —</w:t>
      </w:r>
      <w:r w:rsidRPr="002B5D31">
        <w:t xml:space="preserve"> тип документа, возможные значения:</w:t>
      </w:r>
    </w:p>
    <w:p w14:paraId="6816A4CA" w14:textId="61C65BEF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document</w:t>
      </w:r>
      <w:proofErr w:type="spellEnd"/>
      <w:r w:rsidR="00FC02A8" w:rsidRPr="002B5D31">
        <w:t> —</w:t>
      </w:r>
      <w:r w:rsidRPr="002B5D31">
        <w:t xml:space="preserve"> является документом и может быть </w:t>
      </w:r>
      <w:r w:rsidR="006315D0" w:rsidRPr="002B5D31">
        <w:t>загружен</w:t>
      </w:r>
      <w:r w:rsidRPr="002B5D31">
        <w:t>;</w:t>
      </w:r>
    </w:p>
    <w:p w14:paraId="47BCD34A" w14:textId="3F494C2E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lastRenderedPageBreak/>
        <w:t>form</w:t>
      </w:r>
      <w:proofErr w:type="spellEnd"/>
      <w:r w:rsidR="00FC02A8" w:rsidRPr="002B5D31">
        <w:t> —</w:t>
      </w:r>
      <w:r w:rsidRPr="002B5D31">
        <w:t xml:space="preserve"> как </w:t>
      </w:r>
      <w:r w:rsidR="006315D0" w:rsidRPr="002B5D31">
        <w:t xml:space="preserve">и </w:t>
      </w:r>
      <w:r w:rsidRPr="002B5D31">
        <w:t xml:space="preserve">документ, может быть </w:t>
      </w:r>
      <w:r w:rsidR="006315D0" w:rsidRPr="002B5D31">
        <w:t>загружен</w:t>
      </w:r>
      <w:r w:rsidRPr="002B5D31">
        <w:t xml:space="preserve">, </w:t>
      </w:r>
      <w:r w:rsidR="00175B49" w:rsidRPr="002B5D31">
        <w:t>а также заполнен данными из настроек</w:t>
      </w:r>
      <w:r w:rsidRPr="002B5D31">
        <w:t>;</w:t>
      </w:r>
    </w:p>
    <w:p w14:paraId="3202AC07" w14:textId="2AC7E63F" w:rsidR="001C75E3" w:rsidRPr="002B5D31" w:rsidRDefault="001C75E3" w:rsidP="00075FC4">
      <w:pPr>
        <w:pStyle w:val="23"/>
      </w:pPr>
      <w:proofErr w:type="spellStart"/>
      <w:r w:rsidRPr="002B5D31">
        <w:rPr>
          <w:b/>
          <w:bCs/>
          <w:shd w:val="clear" w:color="auto" w:fill="EFEFEF"/>
        </w:rPr>
        <w:t>example</w:t>
      </w:r>
      <w:proofErr w:type="spellEnd"/>
      <w:r w:rsidR="00FC02A8" w:rsidRPr="002B5D31">
        <w:t> —</w:t>
      </w:r>
      <w:r w:rsidRPr="002B5D31">
        <w:t xml:space="preserve"> является примером, может быть </w:t>
      </w:r>
      <w:r w:rsidR="006315D0" w:rsidRPr="002B5D31">
        <w:t>загружен</w:t>
      </w:r>
      <w:r w:rsidRPr="002B5D31">
        <w:t xml:space="preserve"> и просмотрен;</w:t>
      </w:r>
    </w:p>
    <w:p w14:paraId="2B8E62D5" w14:textId="026A5E03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keywords</w:t>
      </w:r>
      <w:proofErr w:type="spellEnd"/>
      <w:r w:rsidR="00FC02A8" w:rsidRPr="002B5D31">
        <w:t> —</w:t>
      </w:r>
      <w:r w:rsidRPr="002B5D31">
        <w:t xml:space="preserve"> массив ключевых слов документа;</w:t>
      </w:r>
    </w:p>
    <w:p w14:paraId="007EB02E" w14:textId="6554EE92" w:rsidR="00096E43" w:rsidRPr="002B5D31" w:rsidRDefault="00096E43" w:rsidP="00773B39">
      <w:pPr>
        <w:pStyle w:val="a2"/>
      </w:pPr>
      <w:proofErr w:type="spellStart"/>
      <w:r w:rsidRPr="002B5D31">
        <w:rPr>
          <w:b/>
          <w:shd w:val="clear" w:color="auto" w:fill="EFEFEF"/>
        </w:rPr>
        <w:t>files</w:t>
      </w:r>
      <w:proofErr w:type="spellEnd"/>
      <w:r w:rsidR="00FC02A8" w:rsidRPr="002B5D31">
        <w:rPr>
          <w:b/>
        </w:rPr>
        <w:t> —</w:t>
      </w:r>
      <w:r w:rsidRPr="002B5D31">
        <w:rPr>
          <w:b/>
        </w:rPr>
        <w:t xml:space="preserve"> </w:t>
      </w:r>
      <w:r w:rsidRPr="002B5D31">
        <w:t>файлы документа в зависимости от разных условий</w:t>
      </w:r>
      <w:r w:rsidR="00982EE0" w:rsidRPr="002B5D31">
        <w:t>:</w:t>
      </w:r>
    </w:p>
    <w:p w14:paraId="173996E0" w14:textId="17F3C942" w:rsidR="00096E43" w:rsidRPr="002B5D31" w:rsidRDefault="00096E43" w:rsidP="00773B39">
      <w:pPr>
        <w:pStyle w:val="23"/>
      </w:pPr>
      <w:proofErr w:type="spellStart"/>
      <w:r w:rsidRPr="002B5D31">
        <w:rPr>
          <w:b/>
          <w:shd w:val="clear" w:color="auto" w:fill="EFEFEF"/>
        </w:rPr>
        <w:t>id</w:t>
      </w:r>
      <w:proofErr w:type="spellEnd"/>
      <w:r w:rsidR="00FC02A8" w:rsidRPr="002B5D31">
        <w:t> —</w:t>
      </w:r>
      <w:r w:rsidRPr="002B5D31">
        <w:t xml:space="preserve"> идентификатор файла документа, должен быть уникальным в пределах документа. Возможные значения</w:t>
      </w:r>
      <w:r w:rsidR="00664790" w:rsidRPr="002B5D31">
        <w:t>:</w:t>
      </w:r>
      <w:r w:rsidRPr="002B5D31">
        <w:t xml:space="preserve"> строка или целое число</w:t>
      </w:r>
      <w:r w:rsidR="00F73BCF" w:rsidRPr="002B5D31">
        <w:t>;</w:t>
      </w:r>
    </w:p>
    <w:p w14:paraId="175DD1C4" w14:textId="7623F049" w:rsidR="00096E43" w:rsidRPr="002B5D31" w:rsidRDefault="00096E43" w:rsidP="00773B39">
      <w:pPr>
        <w:pStyle w:val="23"/>
      </w:pPr>
      <w:proofErr w:type="spellStart"/>
      <w:r w:rsidRPr="002B5D31">
        <w:rPr>
          <w:b/>
          <w:shd w:val="clear" w:color="auto" w:fill="EFEFEF"/>
        </w:rPr>
        <w:t>path</w:t>
      </w:r>
      <w:proofErr w:type="spellEnd"/>
      <w:r w:rsidR="00FC02A8" w:rsidRPr="002B5D31">
        <w:t> —</w:t>
      </w:r>
      <w:r w:rsidRPr="002B5D31">
        <w:t xml:space="preserve"> содержит строку или массив строк, в которых содержится имя файла или путь относительно директории хранения файлов</w:t>
      </w:r>
      <w:r w:rsidR="00F73BCF" w:rsidRPr="002B5D31">
        <w:t>;</w:t>
      </w:r>
    </w:p>
    <w:p w14:paraId="054508A3" w14:textId="40D8689E" w:rsidR="00096E43" w:rsidRPr="002B5D31" w:rsidRDefault="00096E43" w:rsidP="00773B39">
      <w:pPr>
        <w:pStyle w:val="23"/>
      </w:pPr>
      <w:proofErr w:type="spellStart"/>
      <w:r w:rsidRPr="002B5D31">
        <w:rPr>
          <w:b/>
          <w:shd w:val="clear" w:color="auto" w:fill="EFEFEF"/>
        </w:rPr>
        <w:t>template</w:t>
      </w:r>
      <w:proofErr w:type="spellEnd"/>
      <w:r w:rsidR="00FC02A8" w:rsidRPr="002B5D31">
        <w:t> —</w:t>
      </w:r>
      <w:r w:rsidRPr="002B5D31">
        <w:t xml:space="preserve"> файл является шаблоном</w:t>
      </w:r>
      <w:r w:rsidR="00175B49" w:rsidRPr="002B5D31">
        <w:t xml:space="preserve"> (</w:t>
      </w:r>
      <w:proofErr w:type="spellStart"/>
      <w:r w:rsidR="00175B49" w:rsidRPr="002B5D31">
        <w:t>true</w:t>
      </w:r>
      <w:proofErr w:type="spellEnd"/>
      <w:r w:rsidR="00175B49" w:rsidRPr="002B5D31">
        <w:t>)</w:t>
      </w:r>
      <w:r w:rsidR="00664790" w:rsidRPr="002B5D31">
        <w:t xml:space="preserve">, необходимо применить к нему механизм </w:t>
      </w:r>
      <w:proofErr w:type="spellStart"/>
      <w:r w:rsidR="00664790" w:rsidRPr="002B5D31">
        <w:t>ша</w:t>
      </w:r>
      <w:r w:rsidRPr="002B5D31">
        <w:t>блонизатора</w:t>
      </w:r>
      <w:proofErr w:type="spellEnd"/>
      <w:r w:rsidR="00F73BCF" w:rsidRPr="002B5D31">
        <w:t>;</w:t>
      </w:r>
    </w:p>
    <w:p w14:paraId="4469086E" w14:textId="66094AD1" w:rsidR="00096E43" w:rsidRPr="002B5D31" w:rsidRDefault="00096E43" w:rsidP="00773B39">
      <w:pPr>
        <w:pStyle w:val="23"/>
      </w:pPr>
      <w:proofErr w:type="spellStart"/>
      <w:r w:rsidRPr="002B5D31">
        <w:rPr>
          <w:b/>
          <w:shd w:val="clear" w:color="auto" w:fill="EFEFEF"/>
        </w:rPr>
        <w:t>rules</w:t>
      </w:r>
      <w:proofErr w:type="spellEnd"/>
      <w:r w:rsidR="00FC02A8" w:rsidRPr="002B5D31">
        <w:t> —</w:t>
      </w:r>
      <w:r w:rsidRPr="002B5D31">
        <w:t xml:space="preserve"> массив правила применения данного файла в зависимости от контекста (описание правил так</w:t>
      </w:r>
      <w:r w:rsidR="00664790" w:rsidRPr="002B5D31">
        <w:t>ое</w:t>
      </w:r>
      <w:r w:rsidRPr="002B5D31">
        <w:t xml:space="preserve"> же</w:t>
      </w:r>
      <w:r w:rsidR="00664790" w:rsidRPr="002B5D31">
        <w:t>,</w:t>
      </w:r>
      <w:r w:rsidRPr="002B5D31">
        <w:t xml:space="preserve"> как в </w:t>
      </w:r>
      <w:proofErr w:type="spellStart"/>
      <w:r w:rsidRPr="002B5D31">
        <w:rPr>
          <w:b/>
          <w:shd w:val="clear" w:color="auto" w:fill="EFEFEF"/>
        </w:rPr>
        <w:t>tasks</w:t>
      </w:r>
      <w:proofErr w:type="spellEnd"/>
      <w:r w:rsidRPr="002B5D31">
        <w:t>)</w:t>
      </w:r>
      <w:r w:rsidR="00F73BCF" w:rsidRPr="002B5D31">
        <w:t>;</w:t>
      </w:r>
    </w:p>
    <w:p w14:paraId="0E06A12B" w14:textId="3E99C222" w:rsidR="001C75E3" w:rsidRPr="002B5D31" w:rsidRDefault="001C75E3" w:rsidP="00075FC4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categories</w:t>
      </w:r>
      <w:proofErr w:type="spellEnd"/>
      <w:r w:rsidR="00FC02A8" w:rsidRPr="002B5D31">
        <w:t> —</w:t>
      </w:r>
      <w:r w:rsidRPr="002B5D31">
        <w:t xml:space="preserve"> массив идентификаторов категорий документа из справочника </w:t>
      </w:r>
      <w:r w:rsidR="00075FC4" w:rsidRPr="002B5D31">
        <w:t>«</w:t>
      </w:r>
      <w:r w:rsidRPr="002B5D31">
        <w:t>Категории документов</w:t>
      </w:r>
      <w:r w:rsidR="00075FC4" w:rsidRPr="002B5D31">
        <w:t>»</w:t>
      </w:r>
      <w:r w:rsidR="00F73BCF" w:rsidRPr="002B5D31">
        <w:t>.</w:t>
      </w:r>
    </w:p>
    <w:p w14:paraId="0C54FC67" w14:textId="6685649B" w:rsidR="00B4206E" w:rsidRPr="002B5D31" w:rsidRDefault="00B4206E" w:rsidP="002B69E1">
      <w:pPr>
        <w:pStyle w:val="a2"/>
      </w:pPr>
      <w:r w:rsidRPr="002B5D31">
        <w:t xml:space="preserve"> </w:t>
      </w:r>
      <w:proofErr w:type="spellStart"/>
      <w:r w:rsidRPr="002B5D31">
        <w:rPr>
          <w:b/>
          <w:bCs/>
          <w:shd w:val="clear" w:color="auto" w:fill="EFEFEF"/>
        </w:rPr>
        <w:t>election_types</w:t>
      </w:r>
      <w:proofErr w:type="spellEnd"/>
      <w:r w:rsidR="00F14C4D" w:rsidRPr="002B5D31">
        <w:rPr>
          <w:b/>
          <w:bCs/>
        </w:rPr>
        <w:t> </w:t>
      </w:r>
      <w:r w:rsidRPr="002B5D31">
        <w:t>— массив идентификаторов типов выборов из справочника «Типы выборов».</w:t>
      </w:r>
    </w:p>
    <w:p w14:paraId="70CE2570" w14:textId="79FC498A" w:rsidR="001C75E3" w:rsidRPr="002B5D31" w:rsidRDefault="001C75E3" w:rsidP="00075FC4">
      <w:r w:rsidRPr="002B5D31">
        <w:t xml:space="preserve">Правила обработки поля </w:t>
      </w:r>
      <w:proofErr w:type="spellStart"/>
      <w:r w:rsidR="00175B49" w:rsidRPr="002B5D31">
        <w:rPr>
          <w:b/>
          <w:bCs/>
          <w:shd w:val="clear" w:color="auto" w:fill="EFEFEF"/>
        </w:rPr>
        <w:t>type</w:t>
      </w:r>
      <w:proofErr w:type="spellEnd"/>
      <w:r w:rsidRPr="002B5D31">
        <w:t>:</w:t>
      </w:r>
    </w:p>
    <w:p w14:paraId="2F7F3CAA" w14:textId="4649827B" w:rsidR="001C75E3" w:rsidRPr="002B5D31" w:rsidRDefault="001C75E3" w:rsidP="00075FC4">
      <w:pPr>
        <w:pStyle w:val="a2"/>
      </w:pPr>
      <w:r w:rsidRPr="002B5D31">
        <w:t xml:space="preserve">при указании </w:t>
      </w:r>
      <w:proofErr w:type="spellStart"/>
      <w:r w:rsidRPr="002B5D31">
        <w:rPr>
          <w:b/>
          <w:bCs/>
          <w:shd w:val="clear" w:color="auto" w:fill="EFEFEF"/>
        </w:rPr>
        <w:t>type</w:t>
      </w:r>
      <w:proofErr w:type="spellEnd"/>
      <w:r w:rsidRPr="002B5D31">
        <w:rPr>
          <w:b/>
          <w:bCs/>
          <w:shd w:val="clear" w:color="auto" w:fill="EFEFEF"/>
        </w:rPr>
        <w:t xml:space="preserve"> == </w:t>
      </w:r>
      <w:proofErr w:type="spellStart"/>
      <w:r w:rsidRPr="002B5D31">
        <w:rPr>
          <w:b/>
          <w:bCs/>
          <w:shd w:val="clear" w:color="auto" w:fill="EFEFEF"/>
        </w:rPr>
        <w:t>document</w:t>
      </w:r>
      <w:proofErr w:type="spellEnd"/>
      <w:r w:rsidRPr="002B5D31">
        <w:t xml:space="preserve"> ожидается, что прописана строка, указывающая на файл. Если же указан массив, </w:t>
      </w:r>
      <w:r w:rsidR="00227DA0" w:rsidRPr="002B5D31">
        <w:t>используется</w:t>
      </w:r>
      <w:r w:rsidRPr="002B5D31">
        <w:t xml:space="preserve"> первый элемент массива;</w:t>
      </w:r>
    </w:p>
    <w:p w14:paraId="3F470CB7" w14:textId="0B527234" w:rsidR="001C75E3" w:rsidRPr="002B5D31" w:rsidRDefault="001C75E3" w:rsidP="00075FC4">
      <w:pPr>
        <w:pStyle w:val="a2"/>
      </w:pPr>
      <w:r w:rsidRPr="002B5D31">
        <w:t xml:space="preserve">при указании </w:t>
      </w:r>
      <w:proofErr w:type="spellStart"/>
      <w:r w:rsidRPr="002B5D31">
        <w:rPr>
          <w:b/>
          <w:bCs/>
          <w:shd w:val="clear" w:color="auto" w:fill="EFEFEF"/>
        </w:rPr>
        <w:t>type</w:t>
      </w:r>
      <w:proofErr w:type="spellEnd"/>
      <w:r w:rsidRPr="002B5D31">
        <w:rPr>
          <w:b/>
          <w:bCs/>
          <w:shd w:val="clear" w:color="auto" w:fill="EFEFEF"/>
        </w:rPr>
        <w:t xml:space="preserve"> == </w:t>
      </w:r>
      <w:proofErr w:type="spellStart"/>
      <w:r w:rsidRPr="002B5D31">
        <w:rPr>
          <w:b/>
          <w:bCs/>
          <w:shd w:val="clear" w:color="auto" w:fill="EFEFEF"/>
        </w:rPr>
        <w:t>example</w:t>
      </w:r>
      <w:proofErr w:type="spellEnd"/>
      <w:r w:rsidRPr="002B5D31">
        <w:t xml:space="preserve"> может быть указана либо строка, либо массив строк. Массив строк допускается только для файлов </w:t>
      </w:r>
      <w:r w:rsidR="00227DA0" w:rsidRPr="002B5D31">
        <w:t>изображений</w:t>
      </w:r>
      <w:r w:rsidRPr="002B5D31">
        <w:t>.</w:t>
      </w:r>
    </w:p>
    <w:p w14:paraId="09D7148F" w14:textId="0E62DA09" w:rsidR="001C75E3" w:rsidRPr="002B5D31" w:rsidRDefault="001C75E3" w:rsidP="00075FC4">
      <w:pPr>
        <w:keepNext/>
      </w:pPr>
      <w:r w:rsidRPr="002B5D31">
        <w:t xml:space="preserve">Дополнительные поля для документа типа </w:t>
      </w:r>
      <w:proofErr w:type="spellStart"/>
      <w:r w:rsidRPr="002B5D31">
        <w:rPr>
          <w:b/>
          <w:bCs/>
          <w:shd w:val="clear" w:color="auto" w:fill="EFEFEF"/>
        </w:rPr>
        <w:t>example</w:t>
      </w:r>
      <w:proofErr w:type="spellEnd"/>
      <w:r w:rsidRPr="002B5D31">
        <w:t xml:space="preserve"> и файла </w:t>
      </w:r>
      <w:r w:rsidR="00982EE0" w:rsidRPr="002B5D31">
        <w:rPr>
          <w:bCs/>
        </w:rPr>
        <w:t>PDF</w:t>
      </w:r>
      <w:r w:rsidRPr="002B5D31">
        <w:t>:</w:t>
      </w:r>
    </w:p>
    <w:p w14:paraId="1B3C6E7E" w14:textId="33C74E45" w:rsidR="001C75E3" w:rsidRPr="002B5D31" w:rsidRDefault="001C75E3" w:rsidP="00075FC4">
      <w:pPr>
        <w:pStyle w:val="a2"/>
      </w:pPr>
      <w:r w:rsidRPr="002B5D31">
        <w:rPr>
          <w:b/>
          <w:bCs/>
          <w:shd w:val="clear" w:color="auto" w:fill="EFEFEF"/>
        </w:rPr>
        <w:t>__</w:t>
      </w:r>
      <w:proofErr w:type="spellStart"/>
      <w:r w:rsidRPr="002B5D31">
        <w:rPr>
          <w:b/>
          <w:bCs/>
          <w:shd w:val="clear" w:color="auto" w:fill="EFEFEF"/>
        </w:rPr>
        <w:t>image_count</w:t>
      </w:r>
      <w:proofErr w:type="spellEnd"/>
      <w:r w:rsidR="00FC02A8" w:rsidRPr="002B5D31">
        <w:t> —</w:t>
      </w:r>
      <w:r w:rsidRPr="002B5D31">
        <w:t xml:space="preserve"> количество изображени</w:t>
      </w:r>
      <w:r w:rsidR="00227DA0" w:rsidRPr="002B5D31">
        <w:t>й</w:t>
      </w:r>
      <w:r w:rsidRPr="002B5D31">
        <w:t xml:space="preserve"> страниц PDF, представленных в папке с изображениями;</w:t>
      </w:r>
    </w:p>
    <w:p w14:paraId="7867A89E" w14:textId="5EDD25D6" w:rsidR="001C75E3" w:rsidRPr="002B5D31" w:rsidRDefault="001C75E3" w:rsidP="00075FC4">
      <w:pPr>
        <w:pStyle w:val="a2"/>
      </w:pPr>
      <w:r w:rsidRPr="002B5D31">
        <w:rPr>
          <w:b/>
          <w:bCs/>
          <w:shd w:val="clear" w:color="auto" w:fill="EFEFEF"/>
        </w:rPr>
        <w:t>__</w:t>
      </w:r>
      <w:proofErr w:type="spellStart"/>
      <w:r w:rsidRPr="002B5D31">
        <w:rPr>
          <w:b/>
          <w:bCs/>
          <w:shd w:val="clear" w:color="auto" w:fill="EFEFEF"/>
        </w:rPr>
        <w:t>total_pages</w:t>
      </w:r>
      <w:proofErr w:type="spellEnd"/>
      <w:r w:rsidR="00FC02A8" w:rsidRPr="002B5D31">
        <w:t> —</w:t>
      </w:r>
      <w:r w:rsidRPr="002B5D31">
        <w:t xml:space="preserve"> всего страниц в PDF.</w:t>
      </w:r>
    </w:p>
    <w:p w14:paraId="5181476A" w14:textId="4E6F5590" w:rsidR="001C75E3" w:rsidRPr="002B5D31" w:rsidRDefault="001C75E3" w:rsidP="00075FC4">
      <w:r w:rsidRPr="002B5D31">
        <w:t xml:space="preserve">Требования к файлам </w:t>
      </w:r>
      <w:r w:rsidR="00227DA0" w:rsidRPr="002B5D31">
        <w:t xml:space="preserve">изображений </w:t>
      </w:r>
      <w:r w:rsidRPr="002B5D31">
        <w:t>страниц PDF:</w:t>
      </w:r>
    </w:p>
    <w:p w14:paraId="679D8313" w14:textId="77777777" w:rsidR="001C75E3" w:rsidRPr="002B5D31" w:rsidRDefault="001C75E3" w:rsidP="00075FC4">
      <w:pPr>
        <w:pStyle w:val="a2"/>
      </w:pPr>
      <w:r w:rsidRPr="002B5D31">
        <w:t>изображения страниц PDF должны располагаться в директории, имя которой соответствует имени файла без расширения;</w:t>
      </w:r>
    </w:p>
    <w:p w14:paraId="20BA5A61" w14:textId="3BE8FDC6" w:rsidR="001C75E3" w:rsidRPr="002B5D31" w:rsidRDefault="001C75E3" w:rsidP="00075FC4">
      <w:pPr>
        <w:pStyle w:val="a2"/>
      </w:pPr>
      <w:r w:rsidRPr="002B5D31">
        <w:t xml:space="preserve">формат изображения </w:t>
      </w:r>
      <w:r w:rsidR="00982EE0" w:rsidRPr="002B5D31">
        <w:t>PNG</w:t>
      </w:r>
      <w:r w:rsidRPr="002B5D31">
        <w:t>;</w:t>
      </w:r>
    </w:p>
    <w:p w14:paraId="2829F2FD" w14:textId="77777777" w:rsidR="001C75E3" w:rsidRPr="002B5D31" w:rsidRDefault="001C75E3" w:rsidP="00075FC4">
      <w:pPr>
        <w:pStyle w:val="a2"/>
      </w:pPr>
      <w:r w:rsidRPr="002B5D31">
        <w:t xml:space="preserve">имя файла соответствует индексу страницы, </w:t>
      </w:r>
      <w:proofErr w:type="gramStart"/>
      <w:r w:rsidRPr="002B5D31">
        <w:t>например</w:t>
      </w:r>
      <w:proofErr w:type="gramEnd"/>
      <w:r w:rsidRPr="002B5D31">
        <w:t xml:space="preserve"> </w:t>
      </w:r>
      <w:r w:rsidRPr="002B5D31">
        <w:rPr>
          <w:b/>
          <w:bCs/>
          <w:shd w:val="clear" w:color="auto" w:fill="EFEFEF"/>
        </w:rPr>
        <w:t>1.png</w:t>
      </w:r>
      <w:r w:rsidRPr="002B5D31">
        <w:t>;</w:t>
      </w:r>
    </w:p>
    <w:p w14:paraId="6C5B8CC7" w14:textId="77777777" w:rsidR="001C75E3" w:rsidRPr="002B5D31" w:rsidRDefault="001C75E3" w:rsidP="00075FC4">
      <w:pPr>
        <w:pStyle w:val="a2"/>
      </w:pPr>
      <w:r w:rsidRPr="002B5D31">
        <w:t>имена файлов идут последовательно, начиная с 1.</w:t>
      </w:r>
    </w:p>
    <w:p w14:paraId="0F34A954" w14:textId="413D6811" w:rsidR="001C75E3" w:rsidRPr="002B5D31" w:rsidRDefault="001C75E3" w:rsidP="00075FC4">
      <w:pPr>
        <w:pStyle w:val="20"/>
      </w:pPr>
      <w:bookmarkStart w:id="127" w:name="_Toc14436399"/>
      <w:bookmarkStart w:id="128" w:name="_Ref47787786"/>
      <w:bookmarkStart w:id="129" w:name="_Ref47790071"/>
      <w:bookmarkStart w:id="130" w:name="_Toc57991530"/>
      <w:r w:rsidRPr="002B5D31">
        <w:lastRenderedPageBreak/>
        <w:t>Шаблоны</w:t>
      </w:r>
      <w:bookmarkEnd w:id="127"/>
      <w:bookmarkEnd w:id="128"/>
      <w:bookmarkEnd w:id="129"/>
      <w:bookmarkEnd w:id="130"/>
    </w:p>
    <w:p w14:paraId="7250B8E1" w14:textId="77A8E40E" w:rsidR="001C75E3" w:rsidRPr="002B5D31" w:rsidRDefault="00227DA0" w:rsidP="00075FC4">
      <w:r w:rsidRPr="002B5D31">
        <w:t>В данном подразделе приведены правила</w:t>
      </w:r>
      <w:r w:rsidR="001C75E3" w:rsidRPr="002B5D31">
        <w:t xml:space="preserve"> форматирования документов с разметкой для автоматического заполнения полей из </w:t>
      </w:r>
      <w:r w:rsidRPr="002B5D31">
        <w:t>ИРБ УИК</w:t>
      </w:r>
      <w:r w:rsidR="001C75E3" w:rsidRPr="002B5D31">
        <w:t>.</w:t>
      </w:r>
    </w:p>
    <w:p w14:paraId="71303111" w14:textId="69538E6E" w:rsidR="001C75E3" w:rsidRPr="002B5D31" w:rsidRDefault="00227DA0" w:rsidP="003809FD">
      <w:pPr>
        <w:rPr>
          <w:color w:val="000000"/>
        </w:rPr>
      </w:pPr>
      <w:r w:rsidRPr="002B5D31">
        <w:t>Д</w:t>
      </w:r>
      <w:r w:rsidR="001C75E3" w:rsidRPr="002B5D31">
        <w:rPr>
          <w:color w:val="000000"/>
        </w:rPr>
        <w:t xml:space="preserve">ля маркировки документов используется встроенный механизм переменных документа </w:t>
      </w:r>
      <w:r w:rsidRPr="002B5D31">
        <w:rPr>
          <w:color w:val="000000"/>
        </w:rPr>
        <w:t xml:space="preserve">MS </w:t>
      </w:r>
      <w:proofErr w:type="spellStart"/>
      <w:r w:rsidR="001C75E3" w:rsidRPr="002B5D31">
        <w:rPr>
          <w:color w:val="000000"/>
        </w:rPr>
        <w:t>Word</w:t>
      </w:r>
      <w:proofErr w:type="spellEnd"/>
      <w:r w:rsidR="001C75E3" w:rsidRPr="002B5D31">
        <w:rPr>
          <w:color w:val="000000"/>
        </w:rPr>
        <w:t>.</w:t>
      </w:r>
    </w:p>
    <w:p w14:paraId="3C879E49" w14:textId="77777777" w:rsidR="001C75E3" w:rsidRPr="002B5D31" w:rsidRDefault="001C75E3" w:rsidP="003809FD">
      <w:r w:rsidRPr="002B5D31">
        <w:t>Вставка поля документа происходит одним из следующих способов:</w:t>
      </w:r>
    </w:p>
    <w:p w14:paraId="39D0220C" w14:textId="53DCB453" w:rsidR="001C75E3" w:rsidRPr="002B5D31" w:rsidRDefault="001C75E3" w:rsidP="00A5650F">
      <w:pPr>
        <w:pStyle w:val="a1"/>
        <w:numPr>
          <w:ilvl w:val="0"/>
          <w:numId w:val="22"/>
        </w:numPr>
      </w:pPr>
      <w:r w:rsidRPr="002B5D31">
        <w:t xml:space="preserve">Через комбинацию CTRL+F9 </w:t>
      </w:r>
      <w:r w:rsidR="00227DA0" w:rsidRPr="002B5D31">
        <w:t xml:space="preserve">добавьте в </w:t>
      </w:r>
      <w:r w:rsidRPr="002B5D31">
        <w:t>документ поле</w:t>
      </w:r>
      <w:r w:rsidR="00227DA0" w:rsidRPr="002B5D31">
        <w:t>,</w:t>
      </w:r>
      <w:r w:rsidRPr="002B5D31">
        <w:t xml:space="preserve"> отображающееся</w:t>
      </w:r>
      <w:r w:rsidR="00227DA0" w:rsidRPr="002B5D31">
        <w:t xml:space="preserve"> как</w:t>
      </w:r>
      <w:r w:rsidRPr="002B5D31">
        <w:t xml:space="preserve"> </w:t>
      </w:r>
      <w:proofErr w:type="gramStart"/>
      <w:r w:rsidRPr="002B5D31">
        <w:t>{ }</w:t>
      </w:r>
      <w:proofErr w:type="gramEnd"/>
      <w:r w:rsidRPr="002B5D31">
        <w:t xml:space="preserve">. В него </w:t>
      </w:r>
      <w:r w:rsidR="00227DA0" w:rsidRPr="002B5D31">
        <w:t xml:space="preserve">пропишите </w:t>
      </w:r>
      <w:r w:rsidR="00227DA0" w:rsidRPr="002B5D31">
        <w:rPr>
          <w:b/>
          <w:bCs/>
          <w:shd w:val="clear" w:color="auto" w:fill="EFEFEF"/>
        </w:rPr>
        <w:t>DOCVARIABLE </w:t>
      </w:r>
      <w:r w:rsidRPr="002B5D31">
        <w:rPr>
          <w:b/>
          <w:bCs/>
          <w:shd w:val="clear" w:color="auto" w:fill="EFEFEF"/>
        </w:rPr>
        <w:t>__VARIABLE_NAME__</w:t>
      </w:r>
      <w:r w:rsidR="00227DA0" w:rsidRPr="002B5D31">
        <w:t xml:space="preserve"> (</w:t>
      </w:r>
      <w:r w:rsidRPr="002B5D31">
        <w:rPr>
          <w:b/>
          <w:bCs/>
          <w:shd w:val="clear" w:color="auto" w:fill="EFEFEF"/>
        </w:rPr>
        <w:t>__VARIABLE_NAME__</w:t>
      </w:r>
      <w:r w:rsidRPr="002B5D31">
        <w:t xml:space="preserve"> заменит</w:t>
      </w:r>
      <w:r w:rsidR="00227DA0" w:rsidRPr="002B5D31">
        <w:t>е</w:t>
      </w:r>
      <w:r w:rsidRPr="002B5D31">
        <w:t xml:space="preserve"> на название переменной</w:t>
      </w:r>
      <w:r w:rsidR="00227DA0" w:rsidRPr="002B5D31">
        <w:t>)</w:t>
      </w:r>
      <w:r w:rsidRPr="002B5D31">
        <w:t>.</w:t>
      </w:r>
    </w:p>
    <w:p w14:paraId="00B703CD" w14:textId="26074C12" w:rsidR="001C75E3" w:rsidRPr="002B5D31" w:rsidRDefault="001C75E3" w:rsidP="003809FD">
      <w:pPr>
        <w:pStyle w:val="a1"/>
      </w:pPr>
      <w:r w:rsidRPr="002B5D31">
        <w:t xml:space="preserve">Через меню. </w:t>
      </w:r>
      <w:r w:rsidR="00227DA0" w:rsidRPr="002B5D31">
        <w:t xml:space="preserve">Последовательность действий зависит от версии MS </w:t>
      </w:r>
      <w:proofErr w:type="spellStart"/>
      <w:r w:rsidRPr="002B5D31">
        <w:t>Word</w:t>
      </w:r>
      <w:proofErr w:type="spellEnd"/>
      <w:r w:rsidR="00227DA0" w:rsidRPr="002B5D31">
        <w:t>:</w:t>
      </w:r>
    </w:p>
    <w:p w14:paraId="08196FFF" w14:textId="010D16A6" w:rsidR="001C75E3" w:rsidRPr="002B5D31" w:rsidRDefault="00227DA0" w:rsidP="003809FD">
      <w:pPr>
        <w:pStyle w:val="a2"/>
      </w:pPr>
      <w:r w:rsidRPr="002B5D31">
        <w:t>д</w:t>
      </w:r>
      <w:r w:rsidR="001C75E3" w:rsidRPr="002B5D31">
        <w:t xml:space="preserve">ля </w:t>
      </w:r>
      <w:r w:rsidRPr="002B5D31">
        <w:t xml:space="preserve">MS </w:t>
      </w:r>
      <w:proofErr w:type="spellStart"/>
      <w:r w:rsidR="001C75E3" w:rsidRPr="002B5D31">
        <w:t>Word</w:t>
      </w:r>
      <w:proofErr w:type="spellEnd"/>
      <w:r w:rsidR="001C75E3" w:rsidRPr="002B5D31">
        <w:t xml:space="preserve"> 2003: </w:t>
      </w:r>
      <w:r w:rsidRPr="002B5D31">
        <w:t xml:space="preserve">используйте </w:t>
      </w:r>
      <w:r w:rsidR="001C75E3" w:rsidRPr="002B5D31">
        <w:t xml:space="preserve">меню </w:t>
      </w:r>
      <w:r w:rsidRPr="002B5D31">
        <w:t>«</w:t>
      </w:r>
      <w:r w:rsidR="001C75E3" w:rsidRPr="002B5D31">
        <w:t>Вставка</w:t>
      </w:r>
      <w:r w:rsidRPr="002B5D31">
        <w:t>»</w:t>
      </w:r>
      <w:r w:rsidR="00FC02A8" w:rsidRPr="002B5D31">
        <w:t> —</w:t>
      </w:r>
      <w:r w:rsidR="001C75E3" w:rsidRPr="002B5D31">
        <w:t xml:space="preserve">&gt; </w:t>
      </w:r>
      <w:r w:rsidRPr="002B5D31">
        <w:t>«</w:t>
      </w:r>
      <w:r w:rsidR="001C75E3" w:rsidRPr="002B5D31">
        <w:t>Поле...</w:t>
      </w:r>
      <w:r w:rsidRPr="002B5D31">
        <w:t>»</w:t>
      </w:r>
      <w:r w:rsidR="001C75E3" w:rsidRPr="002B5D31">
        <w:t>. Отобразится диалоговое окно, в списке выб</w:t>
      </w:r>
      <w:r w:rsidRPr="002B5D31">
        <w:t>ерите</w:t>
      </w:r>
      <w:r w:rsidR="001C75E3" w:rsidRPr="002B5D31">
        <w:t xml:space="preserve"> </w:t>
      </w:r>
      <w:r w:rsidR="001C75E3" w:rsidRPr="002B5D31">
        <w:rPr>
          <w:b/>
          <w:bCs/>
          <w:shd w:val="clear" w:color="auto" w:fill="EFEFEF"/>
        </w:rPr>
        <w:t>DOCVARIABLE</w:t>
      </w:r>
      <w:r w:rsidR="001C75E3" w:rsidRPr="002B5D31">
        <w:t>, ука</w:t>
      </w:r>
      <w:r w:rsidRPr="002B5D31">
        <w:t>жите</w:t>
      </w:r>
      <w:r w:rsidR="001C75E3" w:rsidRPr="002B5D31">
        <w:t xml:space="preserve"> имя переменной в поле, наж</w:t>
      </w:r>
      <w:r w:rsidRPr="002B5D31">
        <w:t>мите</w:t>
      </w:r>
      <w:r w:rsidR="001C75E3" w:rsidRPr="002B5D31">
        <w:t xml:space="preserve"> ОК.</w:t>
      </w:r>
    </w:p>
    <w:p w14:paraId="52EA36AB" w14:textId="77777777" w:rsidR="001C75E3" w:rsidRPr="002B5D31" w:rsidRDefault="001C75E3" w:rsidP="009A06BD">
      <w:pPr>
        <w:keepNext/>
        <w:rPr>
          <w:rStyle w:val="afff5"/>
        </w:rPr>
      </w:pPr>
      <w:r w:rsidRPr="002B5D31">
        <w:rPr>
          <w:rStyle w:val="afff5"/>
        </w:rPr>
        <w:t>Форматирование значений полей</w:t>
      </w:r>
    </w:p>
    <w:p w14:paraId="7E4029D4" w14:textId="77777777" w:rsidR="001C75E3" w:rsidRPr="002B5D31" w:rsidRDefault="001C75E3" w:rsidP="003809FD">
      <w:r w:rsidRPr="002B5D31">
        <w:t>В некоторых случаях необходимо дополнительно отформатировать значение поля с помощью модификаторов.</w:t>
      </w:r>
    </w:p>
    <w:p w14:paraId="7E919B27" w14:textId="77777777" w:rsidR="001C75E3" w:rsidRPr="002B5D31" w:rsidRDefault="001C75E3" w:rsidP="00982EE0">
      <w:pPr>
        <w:keepNext/>
        <w:rPr>
          <w:rStyle w:val="afff5"/>
        </w:rPr>
      </w:pPr>
      <w:r w:rsidRPr="002B5D31">
        <w:rPr>
          <w:rStyle w:val="afff5"/>
        </w:rPr>
        <w:t>Форматирование даты и времени</w:t>
      </w:r>
    </w:p>
    <w:p w14:paraId="436326A3" w14:textId="3513CC32" w:rsidR="001C75E3" w:rsidRPr="002B5D31" w:rsidRDefault="001C75E3" w:rsidP="003809FD">
      <w:r w:rsidRPr="002B5D31">
        <w:t xml:space="preserve">Если значение переменной содержит дату или время, </w:t>
      </w:r>
      <w:r w:rsidR="00227DA0" w:rsidRPr="002B5D31">
        <w:t xml:space="preserve">как, </w:t>
      </w:r>
      <w:r w:rsidRPr="002B5D31">
        <w:t xml:space="preserve">например, переменная </w:t>
      </w:r>
      <w:r w:rsidRPr="002B5D31">
        <w:rPr>
          <w:b/>
          <w:bCs/>
          <w:shd w:val="clear" w:color="auto" w:fill="EFEFEF"/>
        </w:rPr>
        <w:t>S_ELECTION_DATE__RAW</w:t>
      </w:r>
      <w:r w:rsidRPr="002B5D31">
        <w:t xml:space="preserve">, можно дополнительно отформатировать данное значение через модификатор </w:t>
      </w:r>
      <w:r w:rsidRPr="002B5D31">
        <w:rPr>
          <w:b/>
          <w:bCs/>
          <w:shd w:val="clear" w:color="auto" w:fill="EFEFEF"/>
        </w:rPr>
        <w:t>\@</w:t>
      </w:r>
      <w:r w:rsidRPr="002B5D31">
        <w:t>.</w:t>
      </w:r>
    </w:p>
    <w:p w14:paraId="4DCE0997" w14:textId="6318763B" w:rsidR="001C75E3" w:rsidRPr="002B5D31" w:rsidRDefault="001C75E3" w:rsidP="003809FD">
      <w:r w:rsidRPr="002B5D31">
        <w:t xml:space="preserve">Для этого после названия переменной </w:t>
      </w:r>
      <w:r w:rsidR="00227DA0" w:rsidRPr="002B5D31">
        <w:t>добавьте</w:t>
      </w:r>
      <w:r w:rsidRPr="002B5D31">
        <w:t xml:space="preserve"> строк</w:t>
      </w:r>
      <w:r w:rsidR="00227DA0" w:rsidRPr="002B5D31">
        <w:t>у</w:t>
      </w:r>
      <w:r w:rsidRPr="002B5D31">
        <w:t xml:space="preserve"> </w:t>
      </w:r>
      <w:r w:rsidRPr="002B5D31">
        <w:rPr>
          <w:b/>
          <w:bCs/>
          <w:shd w:val="clear" w:color="auto" w:fill="EFEFEF"/>
        </w:rPr>
        <w:t>\@ "</w:t>
      </w:r>
      <w:proofErr w:type="spellStart"/>
      <w:r w:rsidRPr="002B5D31">
        <w:rPr>
          <w:b/>
          <w:bCs/>
          <w:shd w:val="clear" w:color="auto" w:fill="EFEFEF"/>
        </w:rPr>
        <w:t>date_format</w:t>
      </w:r>
      <w:proofErr w:type="spellEnd"/>
      <w:r w:rsidRPr="002B5D31">
        <w:rPr>
          <w:b/>
          <w:bCs/>
          <w:shd w:val="clear" w:color="auto" w:fill="EFEFEF"/>
        </w:rPr>
        <w:t>"</w:t>
      </w:r>
      <w:r w:rsidRPr="002B5D31">
        <w:t xml:space="preserve">, где </w:t>
      </w:r>
      <w:proofErr w:type="spellStart"/>
      <w:r w:rsidRPr="002B5D31">
        <w:rPr>
          <w:b/>
          <w:bCs/>
          <w:shd w:val="clear" w:color="auto" w:fill="EFEFEF"/>
        </w:rPr>
        <w:t>date_format</w:t>
      </w:r>
      <w:proofErr w:type="spellEnd"/>
      <w:r w:rsidR="00FC02A8" w:rsidRPr="002B5D31">
        <w:t> —</w:t>
      </w:r>
      <w:r w:rsidR="0061030B" w:rsidRPr="002B5D31">
        <w:t xml:space="preserve"> </w:t>
      </w:r>
      <w:r w:rsidRPr="002B5D31">
        <w:t>строка формат</w:t>
      </w:r>
      <w:r w:rsidR="0061030B" w:rsidRPr="002B5D31">
        <w:t>а</w:t>
      </w:r>
      <w:r w:rsidRPr="002B5D31">
        <w:t xml:space="preserve"> даты. Правила формата даты определяются правилами </w:t>
      </w:r>
      <w:r w:rsidR="0061030B" w:rsidRPr="002B5D31">
        <w:t>MS</w:t>
      </w:r>
      <w:r w:rsidR="00982EE0" w:rsidRPr="002B5D31">
        <w:t> </w:t>
      </w:r>
      <w:proofErr w:type="spellStart"/>
      <w:r w:rsidRPr="002B5D31">
        <w:t>Word</w:t>
      </w:r>
      <w:proofErr w:type="spellEnd"/>
      <w:r w:rsidRPr="002B5D31">
        <w:t xml:space="preserve"> как пользовательский формат даты.</w:t>
      </w:r>
    </w:p>
    <w:p w14:paraId="258B2199" w14:textId="77777777" w:rsidR="001C75E3" w:rsidRPr="002B5D31" w:rsidRDefault="001C75E3" w:rsidP="003809FD">
      <w:r w:rsidRPr="002B5D31">
        <w:t>Пример строки переменной: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6D3118" w14:paraId="12AB69AD" w14:textId="77777777" w:rsidTr="00EA2756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94A5D9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{DOCVARIABLE S_ELECTION_DATE__RAW \@ "</w:t>
            </w:r>
            <w:proofErr w:type="spellStart"/>
            <w:r w:rsidRPr="00095D4F">
              <w:rPr>
                <w:color w:val="000000"/>
                <w:lang w:val="en-US"/>
              </w:rPr>
              <w:t>mm.yyyy</w:t>
            </w:r>
            <w:proofErr w:type="spellEnd"/>
            <w:r w:rsidRPr="00095D4F">
              <w:rPr>
                <w:color w:val="000000"/>
                <w:lang w:val="en-US"/>
              </w:rPr>
              <w:t>"}</w:t>
            </w:r>
          </w:p>
        </w:tc>
      </w:tr>
    </w:tbl>
    <w:p w14:paraId="5501BE47" w14:textId="77777777" w:rsidR="001C75E3" w:rsidRPr="00095D4F" w:rsidRDefault="001C75E3" w:rsidP="00EA2756">
      <w:pPr>
        <w:rPr>
          <w:lang w:val="en-US"/>
        </w:rPr>
      </w:pPr>
    </w:p>
    <w:p w14:paraId="3EED9EFB" w14:textId="594D2582" w:rsidR="001C75E3" w:rsidRPr="002B5D31" w:rsidRDefault="001C75E3" w:rsidP="00EA2756">
      <w:r w:rsidRPr="002B5D31">
        <w:rPr>
          <w:color w:val="000000"/>
        </w:rPr>
        <w:t xml:space="preserve">При вставке значения в поле </w:t>
      </w:r>
      <w:r w:rsidRPr="002B5D31">
        <w:rPr>
          <w:b/>
          <w:bCs/>
          <w:shd w:val="clear" w:color="auto" w:fill="EFEFEF"/>
        </w:rPr>
        <w:t>S_ELECTION_DATE__RAW</w:t>
      </w:r>
      <w:r w:rsidRPr="002B5D31">
        <w:rPr>
          <w:color w:val="000000"/>
        </w:rPr>
        <w:t>="20</w:t>
      </w:r>
      <w:r w:rsidR="0061030B" w:rsidRPr="002B5D31">
        <w:rPr>
          <w:color w:val="000000"/>
        </w:rPr>
        <w:t>20</w:t>
      </w:r>
      <w:r w:rsidRPr="002B5D31">
        <w:rPr>
          <w:color w:val="000000"/>
        </w:rPr>
        <w:t>-09-22T00:00:000Z" пользователь увидит строку вида 09.20</w:t>
      </w:r>
      <w:r w:rsidR="0061030B" w:rsidRPr="002B5D31">
        <w:rPr>
          <w:color w:val="000000"/>
        </w:rPr>
        <w:t>20</w:t>
      </w:r>
      <w:r w:rsidRPr="002B5D31">
        <w:rPr>
          <w:color w:val="000000"/>
        </w:rPr>
        <w:t>.</w:t>
      </w:r>
    </w:p>
    <w:p w14:paraId="32C27B2A" w14:textId="7FA4C550" w:rsidR="001C75E3" w:rsidRPr="002B5D31" w:rsidRDefault="001C75E3" w:rsidP="00EA2756">
      <w:pPr>
        <w:rPr>
          <w:rStyle w:val="afff5"/>
        </w:rPr>
      </w:pPr>
      <w:r w:rsidRPr="002B5D31">
        <w:rPr>
          <w:rStyle w:val="afff5"/>
        </w:rPr>
        <w:t>Список поддерживаемых полей</w:t>
      </w:r>
      <w:r w:rsidR="0061030B" w:rsidRPr="002B5D31">
        <w:rPr>
          <w:rStyle w:val="afff5"/>
        </w:rPr>
        <w:t>:</w:t>
      </w:r>
    </w:p>
    <w:p w14:paraId="69FBB7C6" w14:textId="151FA5E7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S_ELECTION_NAME</w:t>
      </w:r>
      <w:r w:rsidR="00FC02A8" w:rsidRPr="002B5D31">
        <w:t> —</w:t>
      </w:r>
      <w:r w:rsidRPr="002B5D31">
        <w:t xml:space="preserve"> название выборов. Динамическая переменная. Поле имеет значение в зависимости от контекста вызова</w:t>
      </w:r>
      <w:r w:rsidR="00EA2756" w:rsidRPr="002B5D31">
        <w:t>;</w:t>
      </w:r>
    </w:p>
    <w:p w14:paraId="78C605A3" w14:textId="1137F4A1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S_ELECTION_NAME_ROD</w:t>
      </w:r>
      <w:r w:rsidR="00FC02A8" w:rsidRPr="002B5D31">
        <w:t> —</w:t>
      </w:r>
      <w:r w:rsidRPr="002B5D31">
        <w:t xml:space="preserve"> название выборов в родительном падеже. Динамическая переменная. Поле имеет значение в зависимости от контекста вызова</w:t>
      </w:r>
      <w:r w:rsidR="00EA2756" w:rsidRPr="002B5D31">
        <w:t>;</w:t>
      </w:r>
    </w:p>
    <w:p w14:paraId="5FD32ED5" w14:textId="527DA7CB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lastRenderedPageBreak/>
        <w:t>S_ELECTION_NAME_DAT</w:t>
      </w:r>
      <w:r w:rsidR="00FC02A8" w:rsidRPr="002B5D31">
        <w:t> —</w:t>
      </w:r>
      <w:r w:rsidRPr="002B5D31">
        <w:t xml:space="preserve"> название выборов в дательном падеже. Динамическая переменная. Поле имеет значение в зависимости от контекста вызова</w:t>
      </w:r>
      <w:r w:rsidR="00EA2756" w:rsidRPr="002B5D31">
        <w:t>;</w:t>
      </w:r>
    </w:p>
    <w:p w14:paraId="43B87B85" w14:textId="0987EB19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S_ELECTION_NAME_VIN</w:t>
      </w:r>
      <w:r w:rsidR="00FC02A8" w:rsidRPr="002B5D31">
        <w:t> —</w:t>
      </w:r>
      <w:r w:rsidRPr="002B5D31">
        <w:t xml:space="preserve"> название выборов в винительном падеже. Динамическая переменная. Поле имеет значение в зависимости от контекста вызова</w:t>
      </w:r>
      <w:r w:rsidR="00EA2756" w:rsidRPr="002B5D31">
        <w:t>;</w:t>
      </w:r>
    </w:p>
    <w:p w14:paraId="17676480" w14:textId="0924794C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S_ELECTION_NAME_TVO</w:t>
      </w:r>
      <w:r w:rsidR="00FC02A8" w:rsidRPr="002B5D31">
        <w:t> —</w:t>
      </w:r>
      <w:r w:rsidRPr="002B5D31">
        <w:t xml:space="preserve"> название выборов в творительном падеже. Динамическая переменная. Поле имеет значение в зависимости от контекста вызова</w:t>
      </w:r>
      <w:r w:rsidR="00EA2756" w:rsidRPr="002B5D31">
        <w:t>;</w:t>
      </w:r>
    </w:p>
    <w:p w14:paraId="74874B67" w14:textId="6B295785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S_ELECTION_NAME_PRE</w:t>
      </w:r>
      <w:r w:rsidR="00FC02A8" w:rsidRPr="002B5D31">
        <w:t> —</w:t>
      </w:r>
      <w:r w:rsidRPr="002B5D31">
        <w:t xml:space="preserve"> название выборов в предложном падеже. Динамическая переменная. Поле имеет значение в зависимости от контекста вызова</w:t>
      </w:r>
      <w:r w:rsidR="00EA2756" w:rsidRPr="002B5D31">
        <w:t>;</w:t>
      </w:r>
    </w:p>
    <w:p w14:paraId="0564A482" w14:textId="68F95DA2" w:rsidR="001C75E3" w:rsidRPr="002B5D31" w:rsidRDefault="001C75E3" w:rsidP="00EA2756">
      <w:pPr>
        <w:pStyle w:val="a2"/>
      </w:pPr>
      <w:r w:rsidRPr="00095D4F">
        <w:rPr>
          <w:b/>
          <w:bCs/>
          <w:shd w:val="clear" w:color="auto" w:fill="EFEFEF"/>
          <w:lang w:val="en-US"/>
        </w:rPr>
        <w:t>S_ELECTION_TYPE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тип</w:t>
      </w:r>
      <w:r w:rsidRPr="00095D4F">
        <w:rPr>
          <w:lang w:val="en-US"/>
        </w:rPr>
        <w:t xml:space="preserve"> </w:t>
      </w:r>
      <w:r w:rsidRPr="002B5D31">
        <w:t>выборов</w:t>
      </w:r>
      <w:r w:rsidRPr="00095D4F">
        <w:rPr>
          <w:lang w:val="en-US"/>
        </w:rPr>
        <w:t xml:space="preserve">. </w:t>
      </w:r>
      <w:r w:rsidRPr="002B5D31">
        <w:t>Динамическая переменная. Поле имеет значение в зависимости от контекста вызова</w:t>
      </w:r>
      <w:r w:rsidR="00EA2756" w:rsidRPr="002B5D31">
        <w:t>;</w:t>
      </w:r>
    </w:p>
    <w:p w14:paraId="0107CCE6" w14:textId="17AAB7D1" w:rsidR="001C75E3" w:rsidRPr="00095D4F" w:rsidRDefault="001C75E3" w:rsidP="00EA2756">
      <w:pPr>
        <w:pStyle w:val="a2"/>
        <w:rPr>
          <w:lang w:val="en-US"/>
        </w:rPr>
      </w:pPr>
      <w:r w:rsidRPr="00095D4F">
        <w:rPr>
          <w:b/>
          <w:bCs/>
          <w:shd w:val="clear" w:color="auto" w:fill="EFEFEF"/>
          <w:lang w:val="en-US"/>
        </w:rPr>
        <w:t>S_ELECTION_NAME_</w:t>
      </w:r>
      <w:proofErr w:type="gramStart"/>
      <w:r w:rsidRPr="00095D4F">
        <w:rPr>
          <w:b/>
          <w:bCs/>
          <w:shd w:val="clear" w:color="auto" w:fill="EFEFEF"/>
          <w:lang w:val="en-US"/>
        </w:rPr>
        <w:t>1</w:t>
      </w:r>
      <w:r w:rsidRPr="00095D4F">
        <w:rPr>
          <w:lang w:val="en-US"/>
        </w:rPr>
        <w:t xml:space="preserve"> ..</w:t>
      </w:r>
      <w:proofErr w:type="gramEnd"/>
      <w:r w:rsidRPr="00095D4F">
        <w:rPr>
          <w:lang w:val="en-US"/>
        </w:rPr>
        <w:t xml:space="preserve"> </w:t>
      </w:r>
      <w:r w:rsidRPr="00095D4F">
        <w:rPr>
          <w:b/>
          <w:bCs/>
          <w:shd w:val="clear" w:color="auto" w:fill="EFEFEF"/>
          <w:lang w:val="en-US"/>
        </w:rPr>
        <w:t>S_ELECTION_NAME_5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название</w:t>
      </w:r>
      <w:r w:rsidRPr="00095D4F">
        <w:rPr>
          <w:lang w:val="en-US"/>
        </w:rPr>
        <w:t xml:space="preserve"> </w:t>
      </w:r>
      <w:r w:rsidRPr="002B5D31">
        <w:t>выборов</w:t>
      </w:r>
      <w:r w:rsidR="00EA2756" w:rsidRPr="00095D4F">
        <w:rPr>
          <w:lang w:val="en-US"/>
        </w:rPr>
        <w:t>;</w:t>
      </w:r>
    </w:p>
    <w:p w14:paraId="234C337A" w14:textId="2A3EEC7C" w:rsidR="001C75E3" w:rsidRPr="00095D4F" w:rsidRDefault="001C75E3" w:rsidP="00EA2756">
      <w:pPr>
        <w:pStyle w:val="a2"/>
        <w:rPr>
          <w:lang w:val="en-US"/>
        </w:rPr>
      </w:pPr>
      <w:r w:rsidRPr="00095D4F">
        <w:rPr>
          <w:b/>
          <w:bCs/>
          <w:shd w:val="clear" w:color="auto" w:fill="EFEFEF"/>
          <w:lang w:val="en-US"/>
        </w:rPr>
        <w:t>S_ELECTION_TYPE_</w:t>
      </w:r>
      <w:proofErr w:type="gramStart"/>
      <w:r w:rsidRPr="00095D4F">
        <w:rPr>
          <w:b/>
          <w:bCs/>
          <w:shd w:val="clear" w:color="auto" w:fill="EFEFEF"/>
          <w:lang w:val="en-US"/>
        </w:rPr>
        <w:t>1</w:t>
      </w:r>
      <w:r w:rsidRPr="00095D4F">
        <w:rPr>
          <w:lang w:val="en-US"/>
        </w:rPr>
        <w:t xml:space="preserve"> ..</w:t>
      </w:r>
      <w:proofErr w:type="gramEnd"/>
      <w:r w:rsidRPr="00095D4F">
        <w:rPr>
          <w:lang w:val="en-US"/>
        </w:rPr>
        <w:t xml:space="preserve"> </w:t>
      </w:r>
      <w:r w:rsidRPr="00095D4F">
        <w:rPr>
          <w:b/>
          <w:bCs/>
          <w:shd w:val="clear" w:color="auto" w:fill="EFEFEF"/>
          <w:lang w:val="en-US"/>
        </w:rPr>
        <w:t>S_ELECTION_TYPE_5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тип</w:t>
      </w:r>
      <w:r w:rsidRPr="00095D4F">
        <w:rPr>
          <w:lang w:val="en-US"/>
        </w:rPr>
        <w:t xml:space="preserve"> </w:t>
      </w:r>
      <w:r w:rsidRPr="002B5D31">
        <w:t>выборов</w:t>
      </w:r>
      <w:r w:rsidR="00EA2756" w:rsidRPr="00095D4F">
        <w:rPr>
          <w:lang w:val="en-US"/>
        </w:rPr>
        <w:t>;</w:t>
      </w:r>
    </w:p>
    <w:p w14:paraId="3D5F9155" w14:textId="1798E915" w:rsidR="001C75E3" w:rsidRPr="00095D4F" w:rsidRDefault="001C75E3" w:rsidP="00EA2756">
      <w:pPr>
        <w:pStyle w:val="a2"/>
        <w:rPr>
          <w:lang w:val="en-US"/>
        </w:rPr>
      </w:pPr>
      <w:r w:rsidRPr="00095D4F">
        <w:rPr>
          <w:b/>
          <w:bCs/>
          <w:shd w:val="clear" w:color="auto" w:fill="EFEFEF"/>
          <w:lang w:val="en-US"/>
        </w:rPr>
        <w:t>S_UIK_NUMBER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номер</w:t>
      </w:r>
      <w:r w:rsidRPr="00095D4F">
        <w:rPr>
          <w:lang w:val="en-US"/>
        </w:rPr>
        <w:t xml:space="preserve"> </w:t>
      </w:r>
      <w:r w:rsidR="00EA2756" w:rsidRPr="002B5D31">
        <w:t>УИК</w:t>
      </w:r>
      <w:r w:rsidR="00EA2756" w:rsidRPr="00095D4F">
        <w:rPr>
          <w:lang w:val="en-US"/>
        </w:rPr>
        <w:t>;</w:t>
      </w:r>
    </w:p>
    <w:p w14:paraId="16575032" w14:textId="101075F6" w:rsidR="001C75E3" w:rsidRPr="002B5D31" w:rsidRDefault="001C75E3" w:rsidP="00EA2756">
      <w:pPr>
        <w:pStyle w:val="a2"/>
      </w:pPr>
      <w:r w:rsidRPr="00095D4F">
        <w:rPr>
          <w:b/>
          <w:bCs/>
          <w:shd w:val="clear" w:color="auto" w:fill="EFEFEF"/>
          <w:lang w:val="en-US"/>
        </w:rPr>
        <w:t>S_UIK_ADDRESS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адрес</w:t>
      </w:r>
      <w:r w:rsidRPr="00095D4F">
        <w:rPr>
          <w:lang w:val="en-US"/>
        </w:rPr>
        <w:t xml:space="preserve"> </w:t>
      </w:r>
      <w:r w:rsidRPr="002B5D31">
        <w:t>УИК</w:t>
      </w:r>
      <w:r w:rsidRPr="00095D4F">
        <w:rPr>
          <w:lang w:val="en-US"/>
        </w:rPr>
        <w:t xml:space="preserve">. </w:t>
      </w:r>
      <w:r w:rsidRPr="002B5D31">
        <w:t xml:space="preserve">Адрес полный без разделения по </w:t>
      </w:r>
      <w:r w:rsidR="00EA2756" w:rsidRPr="002B5D31">
        <w:t>компонентам;</w:t>
      </w:r>
    </w:p>
    <w:p w14:paraId="004A5950" w14:textId="28FDF0B8" w:rsidR="002B69E1" w:rsidRPr="002B5D31" w:rsidRDefault="002B69E1" w:rsidP="002B69E1">
      <w:pPr>
        <w:pStyle w:val="a2"/>
      </w:pPr>
      <w:r w:rsidRPr="002B5D31">
        <w:rPr>
          <w:b/>
          <w:bCs/>
          <w:shd w:val="clear" w:color="auto" w:fill="EFEFEF"/>
        </w:rPr>
        <w:t>S_UIK_FULL_ADDRESS</w:t>
      </w:r>
      <w:r w:rsidRPr="002B5D31">
        <w:t> — адрес УИК в формате: улица, дом, город, муниципальное образование, субъект, индекс, телефон;</w:t>
      </w:r>
    </w:p>
    <w:p w14:paraId="2EAC55F2" w14:textId="66DE1180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S_SINGLE_MEMBER_DISTRICT</w:t>
      </w:r>
      <w:r w:rsidR="00FC02A8" w:rsidRPr="002B5D31">
        <w:t> —</w:t>
      </w:r>
      <w:r w:rsidRPr="002B5D31">
        <w:t xml:space="preserve"> название одномандатного </w:t>
      </w:r>
      <w:r w:rsidR="00EA2756" w:rsidRPr="002B5D31">
        <w:t>округа;</w:t>
      </w:r>
    </w:p>
    <w:p w14:paraId="2469FF34" w14:textId="1EAC8712" w:rsidR="001C75E3" w:rsidRPr="00095D4F" w:rsidRDefault="001C75E3" w:rsidP="00EA2756">
      <w:pPr>
        <w:pStyle w:val="a2"/>
        <w:rPr>
          <w:lang w:val="en-US"/>
        </w:rPr>
      </w:pPr>
      <w:r w:rsidRPr="00095D4F">
        <w:rPr>
          <w:b/>
          <w:bCs/>
          <w:shd w:val="clear" w:color="auto" w:fill="EFEFEF"/>
          <w:lang w:val="en-US"/>
        </w:rPr>
        <w:t>S_UIK_CITY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город</w:t>
      </w:r>
      <w:r w:rsidRPr="00095D4F">
        <w:rPr>
          <w:lang w:val="en-US"/>
        </w:rPr>
        <w:t xml:space="preserve"> </w:t>
      </w:r>
      <w:r w:rsidRPr="002B5D31">
        <w:t>УИК</w:t>
      </w:r>
      <w:r w:rsidR="00EA2756" w:rsidRPr="00095D4F">
        <w:rPr>
          <w:lang w:val="en-US"/>
        </w:rPr>
        <w:t>;</w:t>
      </w:r>
    </w:p>
    <w:p w14:paraId="11704303" w14:textId="690C9F8D" w:rsidR="001C75E3" w:rsidRPr="00095D4F" w:rsidRDefault="001C75E3" w:rsidP="00EA2756">
      <w:pPr>
        <w:pStyle w:val="a2"/>
        <w:rPr>
          <w:lang w:val="en-US"/>
        </w:rPr>
      </w:pPr>
      <w:r w:rsidRPr="00095D4F">
        <w:rPr>
          <w:b/>
          <w:bCs/>
          <w:shd w:val="clear" w:color="auto" w:fill="EFEFEF"/>
          <w:lang w:val="en-US"/>
        </w:rPr>
        <w:t>S_UIK_STREET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улица</w:t>
      </w:r>
      <w:r w:rsidRPr="00095D4F">
        <w:rPr>
          <w:lang w:val="en-US"/>
        </w:rPr>
        <w:t xml:space="preserve"> </w:t>
      </w:r>
      <w:r w:rsidRPr="002B5D31">
        <w:t>УИК</w:t>
      </w:r>
      <w:r w:rsidR="00EA2756" w:rsidRPr="00095D4F">
        <w:rPr>
          <w:lang w:val="en-US"/>
        </w:rPr>
        <w:t>;</w:t>
      </w:r>
    </w:p>
    <w:p w14:paraId="1AC78AC1" w14:textId="72481733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S_UIK_HOUSE</w:t>
      </w:r>
      <w:r w:rsidR="00FC02A8" w:rsidRPr="002B5D31">
        <w:t> —</w:t>
      </w:r>
      <w:r w:rsidRPr="002B5D31">
        <w:t xml:space="preserve"> номер дома УИК</w:t>
      </w:r>
      <w:r w:rsidR="00EA2756" w:rsidRPr="002B5D31">
        <w:t>;</w:t>
      </w:r>
    </w:p>
    <w:p w14:paraId="7422DE95" w14:textId="1FAF2E02" w:rsidR="001C75E3" w:rsidRPr="00095D4F" w:rsidRDefault="001C75E3" w:rsidP="00EA2756">
      <w:pPr>
        <w:pStyle w:val="a2"/>
        <w:rPr>
          <w:lang w:val="en-US"/>
        </w:rPr>
      </w:pPr>
      <w:r w:rsidRPr="00095D4F">
        <w:rPr>
          <w:b/>
          <w:bCs/>
          <w:shd w:val="clear" w:color="auto" w:fill="EFEFEF"/>
          <w:lang w:val="en-US"/>
        </w:rPr>
        <w:t>S_UIK_PHONE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телефон</w:t>
      </w:r>
      <w:r w:rsidRPr="00095D4F">
        <w:rPr>
          <w:lang w:val="en-US"/>
        </w:rPr>
        <w:t xml:space="preserve"> </w:t>
      </w:r>
      <w:r w:rsidRPr="002B5D31">
        <w:t>УИК</w:t>
      </w:r>
      <w:r w:rsidR="00EA2756" w:rsidRPr="00095D4F">
        <w:rPr>
          <w:lang w:val="en-US"/>
        </w:rPr>
        <w:t>;</w:t>
      </w:r>
    </w:p>
    <w:p w14:paraId="78C1FD7A" w14:textId="68007003" w:rsidR="001C75E3" w:rsidRPr="00095D4F" w:rsidRDefault="001C75E3" w:rsidP="00EA2756">
      <w:pPr>
        <w:pStyle w:val="a2"/>
        <w:rPr>
          <w:lang w:val="en-US"/>
        </w:rPr>
      </w:pPr>
      <w:r w:rsidRPr="00095D4F">
        <w:rPr>
          <w:b/>
          <w:bCs/>
          <w:shd w:val="clear" w:color="auto" w:fill="EFEFEF"/>
          <w:lang w:val="en-US"/>
        </w:rPr>
        <w:t>S_UIK_FAX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факс</w:t>
      </w:r>
      <w:r w:rsidRPr="00095D4F">
        <w:rPr>
          <w:lang w:val="en-US"/>
        </w:rPr>
        <w:t xml:space="preserve"> </w:t>
      </w:r>
      <w:r w:rsidRPr="002B5D31">
        <w:t>УИК</w:t>
      </w:r>
      <w:r w:rsidR="00EA2756" w:rsidRPr="00095D4F">
        <w:rPr>
          <w:lang w:val="en-US"/>
        </w:rPr>
        <w:t>;</w:t>
      </w:r>
    </w:p>
    <w:p w14:paraId="45261B32" w14:textId="770C7D53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S_UIK_ZIP</w:t>
      </w:r>
      <w:r w:rsidR="00FC02A8" w:rsidRPr="002B5D31">
        <w:t> —</w:t>
      </w:r>
      <w:r w:rsidRPr="002B5D31">
        <w:t xml:space="preserve"> почтовый индекс УИК</w:t>
      </w:r>
      <w:r w:rsidR="00EA2756" w:rsidRPr="002B5D31">
        <w:t>;</w:t>
      </w:r>
    </w:p>
    <w:p w14:paraId="61EE19F7" w14:textId="2ACDAF50" w:rsidR="001C75E3" w:rsidRPr="00095D4F" w:rsidRDefault="001C75E3" w:rsidP="00EA2756">
      <w:pPr>
        <w:pStyle w:val="a2"/>
        <w:rPr>
          <w:lang w:val="en-US"/>
        </w:rPr>
      </w:pPr>
      <w:r w:rsidRPr="00095D4F">
        <w:rPr>
          <w:b/>
          <w:bCs/>
          <w:shd w:val="clear" w:color="auto" w:fill="EFEFEF"/>
          <w:lang w:val="en-US"/>
        </w:rPr>
        <w:t>S_UIK_FEDERAL_SUBJECT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субъект</w:t>
      </w:r>
      <w:r w:rsidRPr="00095D4F">
        <w:rPr>
          <w:lang w:val="en-US"/>
        </w:rPr>
        <w:t xml:space="preserve"> </w:t>
      </w:r>
      <w:r w:rsidRPr="002B5D31">
        <w:t>УИК</w:t>
      </w:r>
      <w:r w:rsidR="00EA2756" w:rsidRPr="00095D4F">
        <w:rPr>
          <w:lang w:val="en-US"/>
        </w:rPr>
        <w:t>;</w:t>
      </w:r>
    </w:p>
    <w:p w14:paraId="0666F98B" w14:textId="25C52178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S_UIK_MUNICIPAL_DIVISION</w:t>
      </w:r>
      <w:r w:rsidR="00FC02A8" w:rsidRPr="002B5D31">
        <w:t> —</w:t>
      </w:r>
      <w:r w:rsidRPr="002B5D31">
        <w:t xml:space="preserve"> муниципальное образование УИК</w:t>
      </w:r>
      <w:r w:rsidR="00EA2756" w:rsidRPr="002B5D31">
        <w:t>;</w:t>
      </w:r>
    </w:p>
    <w:p w14:paraId="377FF0AF" w14:textId="54D70EC0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S_ELECTION_DATE__RAW</w:t>
      </w:r>
      <w:r w:rsidR="00FC02A8" w:rsidRPr="002B5D31">
        <w:t> —</w:t>
      </w:r>
      <w:r w:rsidRPr="002B5D31">
        <w:t xml:space="preserve"> дата выборов в формате ISO8601. Например, 2019-09-22T00:00:000Z. Рекомендуется использовать данное поле для дат с указанием формат</w:t>
      </w:r>
      <w:r w:rsidR="0061030B" w:rsidRPr="002B5D31">
        <w:t>а</w:t>
      </w:r>
      <w:r w:rsidR="00EA2756" w:rsidRPr="002B5D31">
        <w:t>;</w:t>
      </w:r>
    </w:p>
    <w:p w14:paraId="42414357" w14:textId="7DD7F352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S_ELECTION_DATE__FULL</w:t>
      </w:r>
      <w:r w:rsidR="00FC02A8" w:rsidRPr="002B5D31">
        <w:t> —</w:t>
      </w:r>
      <w:r w:rsidRPr="002B5D31">
        <w:t xml:space="preserve"> дата выборов в формате 22.09.</w:t>
      </w:r>
      <w:r w:rsidR="00EA2756" w:rsidRPr="002B5D31">
        <w:t>2019;</w:t>
      </w:r>
    </w:p>
    <w:p w14:paraId="5CC12B4F" w14:textId="3F8EC20A" w:rsidR="001C75E3" w:rsidRPr="00095D4F" w:rsidRDefault="001C75E3" w:rsidP="00EA2756">
      <w:pPr>
        <w:pStyle w:val="a2"/>
        <w:rPr>
          <w:lang w:val="en-US"/>
        </w:rPr>
      </w:pPr>
      <w:r w:rsidRPr="00095D4F">
        <w:rPr>
          <w:b/>
          <w:bCs/>
          <w:shd w:val="clear" w:color="auto" w:fill="EFEFEF"/>
          <w:lang w:val="en-US"/>
        </w:rPr>
        <w:t>S_ELECTION_DATE__FULL__MONTH_NAME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дата</w:t>
      </w:r>
      <w:r w:rsidRPr="00095D4F">
        <w:rPr>
          <w:lang w:val="en-US"/>
        </w:rPr>
        <w:t xml:space="preserve"> </w:t>
      </w:r>
      <w:r w:rsidRPr="002B5D31">
        <w:t>выборов</w:t>
      </w:r>
      <w:r w:rsidRPr="00095D4F">
        <w:rPr>
          <w:lang w:val="en-US"/>
        </w:rPr>
        <w:t xml:space="preserve"> </w:t>
      </w:r>
      <w:r w:rsidRPr="002B5D31">
        <w:t>в</w:t>
      </w:r>
      <w:r w:rsidRPr="00095D4F">
        <w:rPr>
          <w:lang w:val="en-US"/>
        </w:rPr>
        <w:t xml:space="preserve"> </w:t>
      </w:r>
      <w:r w:rsidRPr="002B5D31">
        <w:t>формате</w:t>
      </w:r>
      <w:r w:rsidRPr="00095D4F">
        <w:rPr>
          <w:lang w:val="en-US"/>
        </w:rPr>
        <w:t xml:space="preserve"> 22 </w:t>
      </w:r>
      <w:r w:rsidRPr="002B5D31">
        <w:t>января</w:t>
      </w:r>
      <w:r w:rsidRPr="00095D4F">
        <w:rPr>
          <w:lang w:val="en-US"/>
        </w:rPr>
        <w:t xml:space="preserve"> 2019</w:t>
      </w:r>
      <w:r w:rsidR="00EA2756" w:rsidRPr="00095D4F">
        <w:rPr>
          <w:lang w:val="en-US"/>
        </w:rPr>
        <w:t>;</w:t>
      </w:r>
    </w:p>
    <w:p w14:paraId="79A75335" w14:textId="19910981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lastRenderedPageBreak/>
        <w:t>S_ELECTION_DATE__DAY</w:t>
      </w:r>
      <w:r w:rsidR="00FC02A8" w:rsidRPr="002B5D31">
        <w:t> —</w:t>
      </w:r>
      <w:r w:rsidRPr="002B5D31">
        <w:t xml:space="preserve"> календарный день выборов с заполняющим нулем, если число меньше 9. Например, 22 или 02</w:t>
      </w:r>
      <w:r w:rsidR="00EA2756" w:rsidRPr="002B5D31">
        <w:t>;</w:t>
      </w:r>
    </w:p>
    <w:p w14:paraId="23300C78" w14:textId="1668DDA6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S_ELECTION_DATE__MONTH</w:t>
      </w:r>
      <w:r w:rsidR="00FC02A8" w:rsidRPr="002B5D31">
        <w:t> —</w:t>
      </w:r>
      <w:r w:rsidRPr="002B5D31">
        <w:t xml:space="preserve"> календарный месяц выборов в формате числа, с заполняющим нулем, если число меньше 9. Например, 01 или 12</w:t>
      </w:r>
      <w:r w:rsidR="00EA2756" w:rsidRPr="002B5D31">
        <w:t>;</w:t>
      </w:r>
    </w:p>
    <w:p w14:paraId="055B26F2" w14:textId="733B69A7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S_ELECTION_DATE__MONTH_NAME</w:t>
      </w:r>
      <w:r w:rsidR="00FC02A8" w:rsidRPr="002B5D31">
        <w:t> —</w:t>
      </w:r>
      <w:r w:rsidRPr="002B5D31">
        <w:t xml:space="preserve"> календарный месяц в родительном п</w:t>
      </w:r>
      <w:r w:rsidR="0061030B" w:rsidRPr="002B5D31">
        <w:t>а</w:t>
      </w:r>
      <w:r w:rsidRPr="002B5D31">
        <w:t>деже. Например, сентября</w:t>
      </w:r>
      <w:r w:rsidR="00EA2756" w:rsidRPr="002B5D31">
        <w:t>;</w:t>
      </w:r>
    </w:p>
    <w:p w14:paraId="14F1D31B" w14:textId="46F37F74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S_ELECTION_DATE__YEAR</w:t>
      </w:r>
      <w:r w:rsidR="00FC02A8" w:rsidRPr="002B5D31">
        <w:t> —</w:t>
      </w:r>
      <w:r w:rsidRPr="002B5D31">
        <w:t xml:space="preserve"> год выборов в формате 4 знаков. Например, 20</w:t>
      </w:r>
      <w:r w:rsidR="0061030B" w:rsidRPr="002B5D31">
        <w:t>20</w:t>
      </w:r>
      <w:r w:rsidR="00EA2756" w:rsidRPr="002B5D31">
        <w:t>;</w:t>
      </w:r>
    </w:p>
    <w:p w14:paraId="1C3C6756" w14:textId="2BD640E2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S_ELECTION_DATE__YEAR__SHORT</w:t>
      </w:r>
      <w:r w:rsidR="00FC02A8" w:rsidRPr="002B5D31">
        <w:t> —</w:t>
      </w:r>
      <w:r w:rsidRPr="002B5D31">
        <w:t xml:space="preserve"> год выборов в формате двух последних знаков. Например, </w:t>
      </w:r>
      <w:r w:rsidR="0061030B" w:rsidRPr="002B5D31">
        <w:t>20</w:t>
      </w:r>
      <w:r w:rsidR="00EA2756" w:rsidRPr="002B5D31">
        <w:t>;</w:t>
      </w:r>
    </w:p>
    <w:p w14:paraId="54550E61" w14:textId="42AC0BA5" w:rsidR="001C75E3" w:rsidRPr="002B5D31" w:rsidRDefault="001C75E3" w:rsidP="00EA2756">
      <w:pPr>
        <w:pStyle w:val="a2"/>
      </w:pPr>
      <w:r w:rsidRPr="00095D4F">
        <w:rPr>
          <w:b/>
          <w:bCs/>
          <w:shd w:val="clear" w:color="auto" w:fill="EFEFEF"/>
          <w:lang w:val="en-US"/>
        </w:rPr>
        <w:t>S_UIC_MEMBER__CHAIRMAN__FULL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ФИО</w:t>
      </w:r>
      <w:r w:rsidRPr="00095D4F">
        <w:rPr>
          <w:lang w:val="en-US"/>
        </w:rPr>
        <w:t xml:space="preserve"> </w:t>
      </w:r>
      <w:r w:rsidRPr="002B5D31">
        <w:t>председателя</w:t>
      </w:r>
      <w:r w:rsidRPr="00095D4F">
        <w:rPr>
          <w:lang w:val="en-US"/>
        </w:rPr>
        <w:t xml:space="preserve"> </w:t>
      </w:r>
      <w:r w:rsidRPr="002B5D31">
        <w:t>УИК</w:t>
      </w:r>
      <w:r w:rsidRPr="00095D4F">
        <w:rPr>
          <w:lang w:val="en-US"/>
        </w:rPr>
        <w:t xml:space="preserve">. </w:t>
      </w:r>
      <w:r w:rsidRPr="002B5D31">
        <w:t xml:space="preserve">Например, Иванов Иван </w:t>
      </w:r>
      <w:r w:rsidR="00EA2756" w:rsidRPr="002B5D31">
        <w:t>Иванович;</w:t>
      </w:r>
    </w:p>
    <w:p w14:paraId="5E158BA8" w14:textId="016BF28E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S_UIC_MEMBER__CHAIRMAN__SHORT</w:t>
      </w:r>
      <w:r w:rsidR="00FC02A8" w:rsidRPr="002B5D31">
        <w:t> —</w:t>
      </w:r>
      <w:r w:rsidRPr="002B5D31">
        <w:t xml:space="preserve"> ФИО </w:t>
      </w:r>
      <w:r w:rsidR="007A3B14" w:rsidRPr="002B5D31">
        <w:t xml:space="preserve">председателя </w:t>
      </w:r>
      <w:r w:rsidRPr="002B5D31">
        <w:t>УИК с инициалами. Например, Иванов И</w:t>
      </w:r>
      <w:proofErr w:type="gramStart"/>
      <w:r w:rsidRPr="002B5D31">
        <w:t>.</w:t>
      </w:r>
      <w:proofErr w:type="gramEnd"/>
      <w:r w:rsidRPr="002B5D31">
        <w:t>И</w:t>
      </w:r>
      <w:r w:rsidR="00EA2756" w:rsidRPr="002B5D31">
        <w:t>;</w:t>
      </w:r>
    </w:p>
    <w:p w14:paraId="7B9BA5DD" w14:textId="0D069B27" w:rsidR="001C75E3" w:rsidRPr="002B5D31" w:rsidRDefault="001C75E3" w:rsidP="00EA2756">
      <w:pPr>
        <w:pStyle w:val="a2"/>
      </w:pPr>
      <w:r w:rsidRPr="00095D4F">
        <w:rPr>
          <w:b/>
          <w:bCs/>
          <w:shd w:val="clear" w:color="auto" w:fill="EFEFEF"/>
          <w:lang w:val="en-US"/>
        </w:rPr>
        <w:t>S_UIC_MEMBER__VICE_CHAIRMAN__FULL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ФИО</w:t>
      </w:r>
      <w:r w:rsidRPr="00095D4F">
        <w:rPr>
          <w:lang w:val="en-US"/>
        </w:rPr>
        <w:t xml:space="preserve"> </w:t>
      </w:r>
      <w:r w:rsidRPr="002B5D31">
        <w:t>зам</w:t>
      </w:r>
      <w:r w:rsidRPr="00095D4F">
        <w:rPr>
          <w:lang w:val="en-US"/>
        </w:rPr>
        <w:t xml:space="preserve">. </w:t>
      </w:r>
      <w:r w:rsidRPr="002B5D31">
        <w:t>председателя</w:t>
      </w:r>
      <w:r w:rsidRPr="00095D4F">
        <w:rPr>
          <w:lang w:val="en-US"/>
        </w:rPr>
        <w:t xml:space="preserve"> </w:t>
      </w:r>
      <w:r w:rsidRPr="002B5D31">
        <w:t>УИК</w:t>
      </w:r>
      <w:r w:rsidRPr="00095D4F">
        <w:rPr>
          <w:lang w:val="en-US"/>
        </w:rPr>
        <w:t xml:space="preserve">. </w:t>
      </w:r>
      <w:r w:rsidRPr="002B5D31">
        <w:t>Например, Иванов Иван Иванович</w:t>
      </w:r>
      <w:r w:rsidR="00EA2756" w:rsidRPr="002B5D31">
        <w:t>;</w:t>
      </w:r>
    </w:p>
    <w:p w14:paraId="1D36F677" w14:textId="6F1A7505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S_UIC_MEMBER__VICE_CHAIRMAN__SHORT</w:t>
      </w:r>
      <w:r w:rsidR="00FC02A8" w:rsidRPr="002B5D31">
        <w:t> —</w:t>
      </w:r>
      <w:r w:rsidRPr="002B5D31">
        <w:t xml:space="preserve"> ФИО зам. председателя УИК с инициалами. Например, Иванов И</w:t>
      </w:r>
      <w:proofErr w:type="gramStart"/>
      <w:r w:rsidRPr="002B5D31">
        <w:t>.</w:t>
      </w:r>
      <w:proofErr w:type="gramEnd"/>
      <w:r w:rsidRPr="002B5D31">
        <w:t>И</w:t>
      </w:r>
      <w:r w:rsidR="00EA2756" w:rsidRPr="002B5D31">
        <w:t>;</w:t>
      </w:r>
    </w:p>
    <w:p w14:paraId="6099EB5A" w14:textId="056EB420" w:rsidR="001C75E3" w:rsidRPr="002B5D31" w:rsidRDefault="001C75E3" w:rsidP="00EA2756">
      <w:pPr>
        <w:pStyle w:val="a2"/>
      </w:pPr>
      <w:r w:rsidRPr="00095D4F">
        <w:rPr>
          <w:b/>
          <w:bCs/>
          <w:shd w:val="clear" w:color="auto" w:fill="EFEFEF"/>
          <w:lang w:val="en-US"/>
        </w:rPr>
        <w:t>S_UIC_MEMBER__SECRETARY__FULL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ФИО</w:t>
      </w:r>
      <w:r w:rsidRPr="00095D4F">
        <w:rPr>
          <w:lang w:val="en-US"/>
        </w:rPr>
        <w:t xml:space="preserve"> </w:t>
      </w:r>
      <w:r w:rsidRPr="002B5D31">
        <w:t>секретаря</w:t>
      </w:r>
      <w:r w:rsidRPr="00095D4F">
        <w:rPr>
          <w:lang w:val="en-US"/>
        </w:rPr>
        <w:t xml:space="preserve"> </w:t>
      </w:r>
      <w:r w:rsidRPr="002B5D31">
        <w:t>УИК</w:t>
      </w:r>
      <w:r w:rsidRPr="00095D4F">
        <w:rPr>
          <w:lang w:val="en-US"/>
        </w:rPr>
        <w:t xml:space="preserve">. </w:t>
      </w:r>
      <w:r w:rsidRPr="002B5D31">
        <w:t>Например, Иванов Иван Иванович</w:t>
      </w:r>
      <w:r w:rsidR="00EA2756" w:rsidRPr="002B5D31">
        <w:t>;</w:t>
      </w:r>
    </w:p>
    <w:p w14:paraId="0BE6B769" w14:textId="45CDC2AD" w:rsidR="001C75E3" w:rsidRDefault="001C75E3" w:rsidP="00EA2756">
      <w:pPr>
        <w:pStyle w:val="a2"/>
      </w:pPr>
      <w:r w:rsidRPr="00095D4F">
        <w:rPr>
          <w:b/>
          <w:bCs/>
          <w:shd w:val="clear" w:color="auto" w:fill="EFEFEF"/>
          <w:lang w:val="en-US"/>
        </w:rPr>
        <w:t>S_UIC_MEMBER__SECRETARY__SHORT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ФИО</w:t>
      </w:r>
      <w:r w:rsidRPr="00095D4F">
        <w:rPr>
          <w:lang w:val="en-US"/>
        </w:rPr>
        <w:t xml:space="preserve"> </w:t>
      </w:r>
      <w:r w:rsidRPr="002B5D31">
        <w:t>секретаря</w:t>
      </w:r>
      <w:r w:rsidRPr="00095D4F">
        <w:rPr>
          <w:lang w:val="en-US"/>
        </w:rPr>
        <w:t xml:space="preserve"> </w:t>
      </w:r>
      <w:r w:rsidRPr="002B5D31">
        <w:t>УИК</w:t>
      </w:r>
      <w:r w:rsidRPr="00095D4F">
        <w:rPr>
          <w:lang w:val="en-US"/>
        </w:rPr>
        <w:t xml:space="preserve"> </w:t>
      </w:r>
      <w:r w:rsidRPr="002B5D31">
        <w:t>с</w:t>
      </w:r>
      <w:r w:rsidRPr="00095D4F">
        <w:rPr>
          <w:lang w:val="en-US"/>
        </w:rPr>
        <w:t xml:space="preserve"> </w:t>
      </w:r>
      <w:r w:rsidRPr="002B5D31">
        <w:t>инициалами</w:t>
      </w:r>
      <w:r w:rsidRPr="00095D4F">
        <w:rPr>
          <w:lang w:val="en-US"/>
        </w:rPr>
        <w:t xml:space="preserve">. </w:t>
      </w:r>
      <w:r w:rsidRPr="002B5D31">
        <w:t>Например, Иванов И.</w:t>
      </w:r>
      <w:r w:rsidR="000A6832">
        <w:t xml:space="preserve"> </w:t>
      </w:r>
      <w:r w:rsidRPr="002B5D31">
        <w:t>И</w:t>
      </w:r>
      <w:r w:rsidR="000A6832">
        <w:t>.</w:t>
      </w:r>
      <w:r w:rsidR="00EA2756" w:rsidRPr="002B5D31">
        <w:t>;</w:t>
      </w:r>
    </w:p>
    <w:p w14:paraId="7854F2E9" w14:textId="31A2DBFF" w:rsidR="000A6832" w:rsidRPr="002B5D31" w:rsidRDefault="000A6832" w:rsidP="000A6832">
      <w:pPr>
        <w:pStyle w:val="a2"/>
      </w:pPr>
      <w:r w:rsidRPr="000A6832">
        <w:rPr>
          <w:b/>
          <w:bCs/>
          <w:shd w:val="clear" w:color="auto" w:fill="EFEFEF"/>
          <w:lang w:val="en-US"/>
        </w:rPr>
        <w:t>S_UIC_MEM</w:t>
      </w:r>
      <w:r>
        <w:rPr>
          <w:b/>
          <w:bCs/>
          <w:shd w:val="clear" w:color="auto" w:fill="EFEFEF"/>
          <w:lang w:val="en-US"/>
        </w:rPr>
        <w:t>BER</w:t>
      </w:r>
      <w:r w:rsidRPr="000A6832">
        <w:rPr>
          <w:b/>
          <w:bCs/>
          <w:shd w:val="clear" w:color="auto" w:fill="EFEFEF"/>
          <w:lang w:val="en-US"/>
        </w:rPr>
        <w:t>__</w:t>
      </w:r>
      <w:r>
        <w:rPr>
          <w:b/>
          <w:bCs/>
          <w:shd w:val="clear" w:color="auto" w:fill="EFEFEF"/>
          <w:lang w:val="en-US"/>
        </w:rPr>
        <w:t>SECRETARY</w:t>
      </w:r>
      <w:r w:rsidRPr="000A6832">
        <w:rPr>
          <w:b/>
          <w:bCs/>
          <w:shd w:val="clear" w:color="auto" w:fill="EFEFEF"/>
          <w:lang w:val="en-US"/>
        </w:rPr>
        <w:t>__</w:t>
      </w:r>
      <w:r>
        <w:rPr>
          <w:b/>
          <w:bCs/>
          <w:shd w:val="clear" w:color="auto" w:fill="EFEFEF"/>
          <w:lang w:val="en-US"/>
        </w:rPr>
        <w:t>SHORT</w:t>
      </w:r>
      <w:r w:rsidRPr="000A6832">
        <w:rPr>
          <w:b/>
          <w:bCs/>
          <w:shd w:val="clear" w:color="auto" w:fill="EFEFEF"/>
          <w:lang w:val="en-US"/>
        </w:rPr>
        <w:t>__</w:t>
      </w:r>
      <w:r>
        <w:rPr>
          <w:b/>
          <w:bCs/>
          <w:shd w:val="clear" w:color="auto" w:fill="EFEFEF"/>
          <w:lang w:val="en-US"/>
        </w:rPr>
        <w:t>REVERSED</w:t>
      </w:r>
      <w:r w:rsidRPr="000A6832">
        <w:rPr>
          <w:lang w:val="en-US"/>
        </w:rPr>
        <w:t xml:space="preserve"> — </w:t>
      </w:r>
      <w:r w:rsidRPr="002B5D31">
        <w:t>ФИО</w:t>
      </w:r>
      <w:r w:rsidRPr="000A6832">
        <w:rPr>
          <w:lang w:val="en-US"/>
        </w:rPr>
        <w:t xml:space="preserve"> </w:t>
      </w:r>
      <w:r w:rsidRPr="002B5D31">
        <w:t>секретаря</w:t>
      </w:r>
      <w:r w:rsidRPr="000A6832">
        <w:rPr>
          <w:lang w:val="en-US"/>
        </w:rPr>
        <w:t xml:space="preserve"> </w:t>
      </w:r>
      <w:r w:rsidRPr="002B5D31">
        <w:t>УИК</w:t>
      </w:r>
      <w:r w:rsidRPr="000A6832">
        <w:rPr>
          <w:lang w:val="en-US"/>
        </w:rPr>
        <w:t xml:space="preserve"> </w:t>
      </w:r>
      <w:r w:rsidRPr="002B5D31">
        <w:t>с</w:t>
      </w:r>
      <w:r w:rsidRPr="000A6832">
        <w:rPr>
          <w:lang w:val="en-US"/>
        </w:rPr>
        <w:t xml:space="preserve"> </w:t>
      </w:r>
      <w:r w:rsidRPr="002B5D31">
        <w:t>инициалами</w:t>
      </w:r>
      <w:r w:rsidRPr="000A6832">
        <w:rPr>
          <w:lang w:val="en-US"/>
        </w:rPr>
        <w:t xml:space="preserve"> </w:t>
      </w:r>
      <w:r>
        <w:t>вначале</w:t>
      </w:r>
      <w:r w:rsidRPr="000A6832">
        <w:rPr>
          <w:lang w:val="en-US"/>
        </w:rPr>
        <w:t xml:space="preserve">. </w:t>
      </w:r>
      <w:r w:rsidRPr="002B5D31">
        <w:t>Например,</w:t>
      </w:r>
      <w:r w:rsidRPr="000A6832">
        <w:t xml:space="preserve"> И.И. Иванов</w:t>
      </w:r>
      <w:r>
        <w:t>;</w:t>
      </w:r>
    </w:p>
    <w:p w14:paraId="2D16F736" w14:textId="693D3957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S_UIC_MEMBER__1__FULL</w:t>
      </w:r>
      <w:proofErr w:type="gramStart"/>
      <w:r w:rsidRPr="002B5D31">
        <w:t xml:space="preserve"> ..</w:t>
      </w:r>
      <w:proofErr w:type="gramEnd"/>
      <w:r w:rsidRPr="002B5D31">
        <w:t xml:space="preserve"> </w:t>
      </w:r>
      <w:r w:rsidRPr="002B5D31">
        <w:rPr>
          <w:b/>
          <w:bCs/>
          <w:shd w:val="clear" w:color="auto" w:fill="EFEFEF"/>
        </w:rPr>
        <w:t>S_UIC_MEMBER__17__FULL</w:t>
      </w:r>
      <w:r w:rsidR="00FC02A8" w:rsidRPr="002B5D31">
        <w:t> —</w:t>
      </w:r>
      <w:r w:rsidRPr="002B5D31">
        <w:t xml:space="preserve"> ФИО члена УИК с правом решающего голоса, по номерам. Например, Иванов Иван Иванович</w:t>
      </w:r>
      <w:r w:rsidR="006F74C0" w:rsidRPr="002B5D31">
        <w:t>.</w:t>
      </w:r>
      <w:r w:rsidRPr="002B5D31">
        <w:t xml:space="preserve"> Номер не закрепляется, </w:t>
      </w:r>
      <w:r w:rsidR="0061030B" w:rsidRPr="002B5D31">
        <w:t>за ним</w:t>
      </w:r>
      <w:r w:rsidRPr="002B5D31">
        <w:t xml:space="preserve"> каждый раз могут быть </w:t>
      </w:r>
      <w:r w:rsidR="0061030B" w:rsidRPr="002B5D31">
        <w:t xml:space="preserve">закреплены </w:t>
      </w:r>
      <w:r w:rsidRPr="002B5D31">
        <w:t>разные данные</w:t>
      </w:r>
      <w:r w:rsidR="00EA2756" w:rsidRPr="002B5D31">
        <w:t>;</w:t>
      </w:r>
    </w:p>
    <w:p w14:paraId="651691B4" w14:textId="35B1392B" w:rsidR="001C75E3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S_UIC_MEMBER__1__SHORT</w:t>
      </w:r>
      <w:proofErr w:type="gramStart"/>
      <w:r w:rsidRPr="002B5D31">
        <w:t xml:space="preserve"> ..</w:t>
      </w:r>
      <w:proofErr w:type="gramEnd"/>
      <w:r w:rsidRPr="002B5D31">
        <w:t xml:space="preserve"> </w:t>
      </w:r>
      <w:r w:rsidRPr="002B5D31">
        <w:rPr>
          <w:b/>
          <w:bCs/>
          <w:shd w:val="clear" w:color="auto" w:fill="EFEFEF"/>
        </w:rPr>
        <w:t>S_UIC_MEMBER__17__SHORT</w:t>
      </w:r>
      <w:r w:rsidR="00FC02A8" w:rsidRPr="002B5D31">
        <w:t> —</w:t>
      </w:r>
      <w:r w:rsidR="000A6832">
        <w:t xml:space="preserve"> фамилия и инициалы</w:t>
      </w:r>
      <w:r w:rsidRPr="002B5D31">
        <w:t xml:space="preserve"> члена УИК с правом решающего голоса, п</w:t>
      </w:r>
      <w:r w:rsidR="000A6832">
        <w:t>о номерам. Например, Иванов И. И</w:t>
      </w:r>
      <w:r w:rsidRPr="002B5D31">
        <w:t xml:space="preserve">. </w:t>
      </w:r>
      <w:r w:rsidR="0061030B" w:rsidRPr="002B5D31">
        <w:t>Номер не закрепляется, под ним каждый раз могут быть введены разные данные</w:t>
      </w:r>
      <w:r w:rsidR="00EA2756" w:rsidRPr="002B5D31">
        <w:t>;</w:t>
      </w:r>
    </w:p>
    <w:p w14:paraId="046FDAE8" w14:textId="78295D47" w:rsidR="000A6832" w:rsidRPr="002B5D31" w:rsidRDefault="000A6832" w:rsidP="000A6832">
      <w:pPr>
        <w:pStyle w:val="a2"/>
      </w:pPr>
      <w:r w:rsidRPr="002B5D31">
        <w:rPr>
          <w:b/>
          <w:bCs/>
          <w:shd w:val="clear" w:color="auto" w:fill="EFEFEF"/>
        </w:rPr>
        <w:lastRenderedPageBreak/>
        <w:t>S_UIC_MEMBER__1__</w:t>
      </w:r>
      <w:proofErr w:type="gramStart"/>
      <w:r w:rsidRPr="002B5D31">
        <w:rPr>
          <w:b/>
          <w:bCs/>
          <w:shd w:val="clear" w:color="auto" w:fill="EFEFEF"/>
        </w:rPr>
        <w:t>SHORT</w:t>
      </w:r>
      <w:r>
        <w:t>..</w:t>
      </w:r>
      <w:proofErr w:type="gramEnd"/>
      <w:r w:rsidRPr="002B5D31">
        <w:rPr>
          <w:b/>
          <w:bCs/>
          <w:shd w:val="clear" w:color="auto" w:fill="EFEFEF"/>
        </w:rPr>
        <w:t>S_UIC_MEMBER__17__SHORT</w:t>
      </w:r>
      <w:r w:rsidRPr="000A6832">
        <w:rPr>
          <w:b/>
          <w:bCs/>
          <w:shd w:val="clear" w:color="auto" w:fill="EFEFEF"/>
        </w:rPr>
        <w:t>__</w:t>
      </w:r>
      <w:r>
        <w:rPr>
          <w:b/>
          <w:bCs/>
          <w:shd w:val="clear" w:color="auto" w:fill="EFEFEF"/>
          <w:lang w:val="en-US"/>
        </w:rPr>
        <w:t>REVERSED</w:t>
      </w:r>
      <w:r w:rsidRPr="002B5D31">
        <w:t xml:space="preserve"> — </w:t>
      </w:r>
      <w:r>
        <w:t>инициалы</w:t>
      </w:r>
      <w:r w:rsidRPr="002B5D31">
        <w:t xml:space="preserve"> </w:t>
      </w:r>
      <w:r>
        <w:t xml:space="preserve">и фамилия </w:t>
      </w:r>
      <w:r w:rsidRPr="002B5D31">
        <w:t>члена УИК с правом решающего голоса, п</w:t>
      </w:r>
      <w:r>
        <w:t>о номерам. Например, И. И</w:t>
      </w:r>
      <w:r w:rsidRPr="002B5D31">
        <w:t xml:space="preserve">. </w:t>
      </w:r>
      <w:r>
        <w:t xml:space="preserve">Иванов. </w:t>
      </w:r>
      <w:r w:rsidRPr="002B5D31">
        <w:t>Номер не закрепляется, под ним каждый раз могут быть введены разные данные;</w:t>
      </w:r>
    </w:p>
    <w:p w14:paraId="2DE0A459" w14:textId="64F9623B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S_UIC_MEMBER__18__FULL</w:t>
      </w:r>
      <w:proofErr w:type="gramStart"/>
      <w:r w:rsidRPr="002B5D31">
        <w:t xml:space="preserve"> ..</w:t>
      </w:r>
      <w:proofErr w:type="gramEnd"/>
      <w:r w:rsidRPr="002B5D31">
        <w:t xml:space="preserve"> </w:t>
      </w:r>
      <w:r w:rsidRPr="002B5D31">
        <w:rPr>
          <w:b/>
          <w:bCs/>
          <w:shd w:val="clear" w:color="auto" w:fill="EFEFEF"/>
        </w:rPr>
        <w:t>S_UIC_MEMBER__48__FULL</w:t>
      </w:r>
      <w:r w:rsidR="00FC02A8" w:rsidRPr="002B5D31">
        <w:t> —</w:t>
      </w:r>
      <w:r w:rsidRPr="002B5D31">
        <w:t xml:space="preserve"> ФИО члена УИК с правом совещательного голоса, по номерам. Например, Иванов Иван Иванович. </w:t>
      </w:r>
      <w:r w:rsidR="0061030B" w:rsidRPr="002B5D31">
        <w:t>Номер не закрепляется, под ним каждый раз могут быть введены разные данные</w:t>
      </w:r>
      <w:r w:rsidR="00EA2756" w:rsidRPr="002B5D31">
        <w:t>;</w:t>
      </w:r>
    </w:p>
    <w:p w14:paraId="1E0DAAC6" w14:textId="0BB3F869" w:rsidR="001C75E3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S_UIC_MEMBER__18__SHORT</w:t>
      </w:r>
      <w:proofErr w:type="gramStart"/>
      <w:r w:rsidRPr="002B5D31">
        <w:t xml:space="preserve"> ..</w:t>
      </w:r>
      <w:proofErr w:type="gramEnd"/>
      <w:r w:rsidRPr="002B5D31">
        <w:t xml:space="preserve"> </w:t>
      </w:r>
      <w:r w:rsidRPr="002B5D31">
        <w:rPr>
          <w:b/>
          <w:bCs/>
          <w:shd w:val="clear" w:color="auto" w:fill="EFEFEF"/>
        </w:rPr>
        <w:t>S_UIC_MEMBER__48__SHORT</w:t>
      </w:r>
      <w:r w:rsidR="00FC02A8" w:rsidRPr="002B5D31">
        <w:t> —</w:t>
      </w:r>
      <w:r w:rsidR="000A6832">
        <w:t xml:space="preserve"> фамилия и </w:t>
      </w:r>
      <w:r w:rsidR="00FB5934">
        <w:t>инициалы</w:t>
      </w:r>
      <w:r w:rsidRPr="002B5D31">
        <w:t xml:space="preserve"> члена УИК с правом совещательного голоса, по номерам. Например, Иванов И</w:t>
      </w:r>
      <w:r w:rsidR="00FB5934">
        <w:t>.</w:t>
      </w:r>
      <w:r w:rsidRPr="002B5D31">
        <w:t xml:space="preserve"> И</w:t>
      </w:r>
      <w:r w:rsidR="00FB5934">
        <w:t>.</w:t>
      </w:r>
      <w:r w:rsidRPr="002B5D31">
        <w:t xml:space="preserve"> </w:t>
      </w:r>
      <w:r w:rsidR="0061030B" w:rsidRPr="002B5D31">
        <w:t>Номер не закрепляется, под ним каждый раз могут быть введены разные данные</w:t>
      </w:r>
      <w:r w:rsidR="00EA2756" w:rsidRPr="002B5D31">
        <w:t>;</w:t>
      </w:r>
    </w:p>
    <w:p w14:paraId="5F985695" w14:textId="191E4185" w:rsidR="000A6832" w:rsidRPr="002B5D31" w:rsidRDefault="000A6832" w:rsidP="000A6832">
      <w:pPr>
        <w:pStyle w:val="a2"/>
      </w:pPr>
      <w:r w:rsidRPr="002B5D31">
        <w:rPr>
          <w:b/>
          <w:bCs/>
          <w:shd w:val="clear" w:color="auto" w:fill="EFEFEF"/>
        </w:rPr>
        <w:t>S_UIC_MEMBER__18__</w:t>
      </w:r>
      <w:proofErr w:type="gramStart"/>
      <w:r w:rsidRPr="002B5D31">
        <w:rPr>
          <w:b/>
          <w:bCs/>
          <w:shd w:val="clear" w:color="auto" w:fill="EFEFEF"/>
        </w:rPr>
        <w:t>SHORT</w:t>
      </w:r>
      <w:r>
        <w:t>..</w:t>
      </w:r>
      <w:proofErr w:type="gramEnd"/>
      <w:r w:rsidRPr="002B5D31">
        <w:rPr>
          <w:b/>
          <w:bCs/>
          <w:shd w:val="clear" w:color="auto" w:fill="EFEFEF"/>
        </w:rPr>
        <w:t>S_UIC_MEMBER__48__SHORT</w:t>
      </w:r>
      <w:r w:rsidRPr="000A6832">
        <w:rPr>
          <w:b/>
          <w:bCs/>
          <w:shd w:val="clear" w:color="auto" w:fill="EFEFEF"/>
        </w:rPr>
        <w:t>__</w:t>
      </w:r>
      <w:r>
        <w:rPr>
          <w:b/>
          <w:bCs/>
          <w:shd w:val="clear" w:color="auto" w:fill="EFEFEF"/>
          <w:lang w:val="en-US"/>
        </w:rPr>
        <w:t>REVERSED</w:t>
      </w:r>
      <w:r w:rsidRPr="002B5D31">
        <w:t xml:space="preserve"> — </w:t>
      </w:r>
      <w:r w:rsidR="00FB5934">
        <w:t>инициалы и фамилия</w:t>
      </w:r>
      <w:r w:rsidRPr="002B5D31">
        <w:t xml:space="preserve"> члена УИК с правом совещательного голоса, по номерам. Например, </w:t>
      </w:r>
      <w:r w:rsidR="00FB5934">
        <w:t xml:space="preserve">И. И. </w:t>
      </w:r>
      <w:r w:rsidRPr="002B5D31">
        <w:t>Иванов. Номер не закрепляется, под ним каждый раз могут быть введены разные данные;</w:t>
      </w:r>
    </w:p>
    <w:p w14:paraId="0D5D2980" w14:textId="6CCDB7C3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S_UIC_MEMBERS__FULL__COMMA</w:t>
      </w:r>
      <w:r w:rsidR="00FC02A8" w:rsidRPr="002B5D31">
        <w:t> —</w:t>
      </w:r>
      <w:r w:rsidRPr="002B5D31">
        <w:t xml:space="preserve"> список всех членов УИК через запятую в формате </w:t>
      </w:r>
      <w:r w:rsidR="0061030B" w:rsidRPr="002B5D31">
        <w:t>«</w:t>
      </w:r>
      <w:r w:rsidRPr="002B5D31">
        <w:t>Фамилия Имя Отчество</w:t>
      </w:r>
      <w:r w:rsidR="0061030B" w:rsidRPr="002B5D31">
        <w:t>»</w:t>
      </w:r>
      <w:r w:rsidR="00EA2756" w:rsidRPr="002B5D31">
        <w:t>;</w:t>
      </w:r>
    </w:p>
    <w:p w14:paraId="4A0DD67C" w14:textId="2B0FA907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S_UIC_MEMBERS__SHORT__COMMA</w:t>
      </w:r>
      <w:r w:rsidR="00FC02A8" w:rsidRPr="002B5D31">
        <w:t> —</w:t>
      </w:r>
      <w:r w:rsidRPr="002B5D31">
        <w:t xml:space="preserve"> список всех члено</w:t>
      </w:r>
      <w:r w:rsidR="0061030B" w:rsidRPr="002B5D31">
        <w:t>в УИК через запятую в формате «</w:t>
      </w:r>
      <w:r w:rsidRPr="002B5D31">
        <w:t>Фамилия И. О</w:t>
      </w:r>
      <w:r w:rsidR="00EA2756" w:rsidRPr="002B5D31">
        <w:t>.</w:t>
      </w:r>
      <w:r w:rsidR="0061030B" w:rsidRPr="002B5D31">
        <w:t>»</w:t>
      </w:r>
      <w:r w:rsidR="00EA2756" w:rsidRPr="002B5D31">
        <w:t>;</w:t>
      </w:r>
    </w:p>
    <w:p w14:paraId="0FEA3BBA" w14:textId="12D44EAF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S_UIC_MEMBERS__DECISIVE__FULL__COMMA</w:t>
      </w:r>
      <w:r w:rsidR="00FC02A8" w:rsidRPr="002B5D31">
        <w:t> —</w:t>
      </w:r>
      <w:r w:rsidRPr="002B5D31">
        <w:t xml:space="preserve"> список членов УИК c правом решающего г</w:t>
      </w:r>
      <w:r w:rsidR="0061030B" w:rsidRPr="002B5D31">
        <w:t>олоса через запятую в формате «</w:t>
      </w:r>
      <w:r w:rsidRPr="002B5D31">
        <w:t>Фамилия Имя Отчество</w:t>
      </w:r>
      <w:r w:rsidR="0061030B" w:rsidRPr="002B5D31">
        <w:t>»</w:t>
      </w:r>
      <w:r w:rsidR="00EA2756" w:rsidRPr="002B5D31">
        <w:t>;</w:t>
      </w:r>
    </w:p>
    <w:p w14:paraId="2801F888" w14:textId="75DB3A95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S_UIC_MEMBERS__DECISIVE__SHORT__COMMA</w:t>
      </w:r>
      <w:r w:rsidR="00FC02A8" w:rsidRPr="002B5D31">
        <w:t> —</w:t>
      </w:r>
      <w:r w:rsidRPr="002B5D31">
        <w:t xml:space="preserve"> список членов УИК с правом решающего г</w:t>
      </w:r>
      <w:r w:rsidR="0061030B" w:rsidRPr="002B5D31">
        <w:t>олоса через запятую в формате «</w:t>
      </w:r>
      <w:r w:rsidRPr="002B5D31">
        <w:t>Фамилия И. О</w:t>
      </w:r>
      <w:r w:rsidR="00EA2756" w:rsidRPr="002B5D31">
        <w:t>.</w:t>
      </w:r>
      <w:r w:rsidR="0061030B" w:rsidRPr="002B5D31">
        <w:t>»</w:t>
      </w:r>
      <w:r w:rsidR="00EA2756" w:rsidRPr="002B5D31">
        <w:t>;</w:t>
      </w:r>
    </w:p>
    <w:p w14:paraId="6EA84874" w14:textId="76634A01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S_UIC_MEMBERS__ADVISORY__FULL__COMMA</w:t>
      </w:r>
      <w:r w:rsidR="00FC02A8" w:rsidRPr="002B5D31">
        <w:t> —</w:t>
      </w:r>
      <w:r w:rsidRPr="002B5D31">
        <w:t xml:space="preserve"> список членов УИК c правом совещательного г</w:t>
      </w:r>
      <w:r w:rsidR="0061030B" w:rsidRPr="002B5D31">
        <w:t>олоса через запятую в формате «</w:t>
      </w:r>
      <w:r w:rsidRPr="002B5D31">
        <w:t>Фамилия Имя Отчество</w:t>
      </w:r>
      <w:r w:rsidR="0061030B" w:rsidRPr="002B5D31">
        <w:t>»</w:t>
      </w:r>
      <w:r w:rsidR="00EA2756" w:rsidRPr="002B5D31">
        <w:t>;</w:t>
      </w:r>
    </w:p>
    <w:p w14:paraId="48F07C2E" w14:textId="5A1B0D82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S_UIC_MEMBERS__ADVISORY__SHORT__COMMA</w:t>
      </w:r>
      <w:r w:rsidR="00FC02A8" w:rsidRPr="002B5D31">
        <w:t> —</w:t>
      </w:r>
      <w:r w:rsidRPr="002B5D31">
        <w:t xml:space="preserve"> список членов УИК с правом совещательного г</w:t>
      </w:r>
      <w:r w:rsidR="0061030B" w:rsidRPr="002B5D31">
        <w:t>олоса через запятую в формате «</w:t>
      </w:r>
      <w:r w:rsidRPr="002B5D31">
        <w:t>Фамилия И. О</w:t>
      </w:r>
      <w:r w:rsidR="00EA2756" w:rsidRPr="002B5D31">
        <w:t>.</w:t>
      </w:r>
      <w:r w:rsidR="0061030B" w:rsidRPr="002B5D31">
        <w:t>»</w:t>
      </w:r>
      <w:r w:rsidR="00EA2756" w:rsidRPr="002B5D31">
        <w:t>;</w:t>
      </w:r>
    </w:p>
    <w:p w14:paraId="4CD8DC3C" w14:textId="7200C5FB" w:rsidR="001C75E3" w:rsidRPr="002B5D31" w:rsidRDefault="001C75E3" w:rsidP="00EA2756">
      <w:pPr>
        <w:pStyle w:val="a2"/>
      </w:pPr>
      <w:r w:rsidRPr="00095D4F">
        <w:rPr>
          <w:b/>
          <w:bCs/>
          <w:shd w:val="clear" w:color="auto" w:fill="EFEFEF"/>
          <w:lang w:val="en-US"/>
        </w:rPr>
        <w:t>G_DATE_NOW__RAW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дата</w:t>
      </w:r>
      <w:r w:rsidRPr="00095D4F">
        <w:rPr>
          <w:lang w:val="en-US"/>
        </w:rPr>
        <w:t xml:space="preserve"> </w:t>
      </w:r>
      <w:r w:rsidRPr="002B5D31">
        <w:t>в</w:t>
      </w:r>
      <w:r w:rsidRPr="00095D4F">
        <w:rPr>
          <w:lang w:val="en-US"/>
        </w:rPr>
        <w:t xml:space="preserve"> </w:t>
      </w:r>
      <w:r w:rsidRPr="002B5D31">
        <w:t>формате</w:t>
      </w:r>
      <w:r w:rsidRPr="00095D4F">
        <w:rPr>
          <w:lang w:val="en-US"/>
        </w:rPr>
        <w:t xml:space="preserve"> ISO-8601. </w:t>
      </w:r>
      <w:r w:rsidRPr="002B5D31">
        <w:t>Например, 20</w:t>
      </w:r>
      <w:r w:rsidR="0061030B" w:rsidRPr="002B5D31">
        <w:t>20</w:t>
      </w:r>
      <w:r w:rsidRPr="002B5D31">
        <w:t>-09-22T00:00:000Z. Рекомендуется использовать данное поле для дат с указанием форматирования</w:t>
      </w:r>
      <w:r w:rsidR="00EA2756" w:rsidRPr="002B5D31">
        <w:t>;</w:t>
      </w:r>
    </w:p>
    <w:p w14:paraId="3685B660" w14:textId="0AB3AD5D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G_DATE_NOW__FULL</w:t>
      </w:r>
      <w:r w:rsidR="00FC02A8" w:rsidRPr="002B5D31">
        <w:t> —</w:t>
      </w:r>
      <w:r w:rsidRPr="002B5D31">
        <w:t xml:space="preserve"> текущая дата в формате 22.09.20</w:t>
      </w:r>
      <w:r w:rsidR="0061030B" w:rsidRPr="002B5D31">
        <w:t>20</w:t>
      </w:r>
      <w:r w:rsidR="00EA2756" w:rsidRPr="002B5D31">
        <w:t>;</w:t>
      </w:r>
    </w:p>
    <w:p w14:paraId="42B24CC7" w14:textId="069CE0B7" w:rsidR="001C75E3" w:rsidRPr="00095D4F" w:rsidRDefault="001C75E3" w:rsidP="00EA2756">
      <w:pPr>
        <w:pStyle w:val="a2"/>
        <w:rPr>
          <w:lang w:val="en-US"/>
        </w:rPr>
      </w:pPr>
      <w:r w:rsidRPr="00095D4F">
        <w:rPr>
          <w:b/>
          <w:bCs/>
          <w:shd w:val="clear" w:color="auto" w:fill="EFEFEF"/>
          <w:lang w:val="en-US"/>
        </w:rPr>
        <w:lastRenderedPageBreak/>
        <w:t>G_DATE_NOW__FULL__MONTH_NAME</w:t>
      </w:r>
      <w:r w:rsidR="00FC02A8" w:rsidRPr="00095D4F">
        <w:rPr>
          <w:lang w:val="en-US"/>
        </w:rPr>
        <w:t> —</w:t>
      </w:r>
      <w:r w:rsidRPr="00095D4F">
        <w:rPr>
          <w:lang w:val="en-US"/>
        </w:rPr>
        <w:t xml:space="preserve"> </w:t>
      </w:r>
      <w:r w:rsidRPr="002B5D31">
        <w:t>текущая</w:t>
      </w:r>
      <w:r w:rsidRPr="00095D4F">
        <w:rPr>
          <w:lang w:val="en-US"/>
        </w:rPr>
        <w:t xml:space="preserve"> </w:t>
      </w:r>
      <w:r w:rsidRPr="002B5D31">
        <w:t>дата</w:t>
      </w:r>
      <w:r w:rsidRPr="00095D4F">
        <w:rPr>
          <w:lang w:val="en-US"/>
        </w:rPr>
        <w:t xml:space="preserve"> </w:t>
      </w:r>
      <w:r w:rsidRPr="002B5D31">
        <w:t>в</w:t>
      </w:r>
      <w:r w:rsidRPr="00095D4F">
        <w:rPr>
          <w:lang w:val="en-US"/>
        </w:rPr>
        <w:t xml:space="preserve"> </w:t>
      </w:r>
      <w:r w:rsidRPr="002B5D31">
        <w:t>формате</w:t>
      </w:r>
      <w:r w:rsidRPr="00095D4F">
        <w:rPr>
          <w:lang w:val="en-US"/>
        </w:rPr>
        <w:t xml:space="preserve"> 22 </w:t>
      </w:r>
      <w:r w:rsidRPr="002B5D31">
        <w:t>января</w:t>
      </w:r>
      <w:r w:rsidRPr="00095D4F">
        <w:rPr>
          <w:lang w:val="en-US"/>
        </w:rPr>
        <w:t xml:space="preserve"> 20</w:t>
      </w:r>
      <w:r w:rsidR="0061030B" w:rsidRPr="00095D4F">
        <w:rPr>
          <w:lang w:val="en-US"/>
        </w:rPr>
        <w:t>20</w:t>
      </w:r>
      <w:r w:rsidR="00EA2756" w:rsidRPr="00095D4F">
        <w:rPr>
          <w:lang w:val="en-US"/>
        </w:rPr>
        <w:t>;</w:t>
      </w:r>
    </w:p>
    <w:p w14:paraId="4D384835" w14:textId="5AE22BE3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G_DATE_NOW__DAY</w:t>
      </w:r>
      <w:r w:rsidR="00FC02A8" w:rsidRPr="002B5D31">
        <w:t> —</w:t>
      </w:r>
      <w:r w:rsidRPr="002B5D31">
        <w:t xml:space="preserve"> календарный день с заполняющим нулем, если число меньше 9. Например, 22 или 02</w:t>
      </w:r>
      <w:r w:rsidR="00EA2756" w:rsidRPr="002B5D31">
        <w:t>;</w:t>
      </w:r>
    </w:p>
    <w:p w14:paraId="0336F1E6" w14:textId="31BA8061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G_DATE_NOW__MONTH</w:t>
      </w:r>
      <w:r w:rsidR="00FC02A8" w:rsidRPr="002B5D31">
        <w:t> —</w:t>
      </w:r>
      <w:r w:rsidRPr="002B5D31">
        <w:t xml:space="preserve"> календарный месяц с заполняющим нулем, если число меньше 9. Например, 01 или 12</w:t>
      </w:r>
      <w:r w:rsidR="00EA2756" w:rsidRPr="002B5D31">
        <w:t>;</w:t>
      </w:r>
    </w:p>
    <w:p w14:paraId="6DEAB375" w14:textId="21470797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G_DATE_NOW__MONTH_NAME</w:t>
      </w:r>
      <w:r w:rsidR="00FC02A8" w:rsidRPr="002B5D31">
        <w:t> —</w:t>
      </w:r>
      <w:r w:rsidRPr="002B5D31">
        <w:t xml:space="preserve"> календарный месяц в родительном падеже. Например, сентября</w:t>
      </w:r>
      <w:r w:rsidR="00EA2756" w:rsidRPr="002B5D31">
        <w:t>;</w:t>
      </w:r>
    </w:p>
    <w:p w14:paraId="5FF38478" w14:textId="041C3A97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G_DATE_NOW__YEAR</w:t>
      </w:r>
      <w:r w:rsidR="00FC02A8" w:rsidRPr="002B5D31">
        <w:t> —</w:t>
      </w:r>
      <w:r w:rsidRPr="002B5D31">
        <w:t xml:space="preserve"> год в формате 4 знаков. Например, 20</w:t>
      </w:r>
      <w:r w:rsidR="0061030B" w:rsidRPr="002B5D31">
        <w:t>20</w:t>
      </w:r>
      <w:r w:rsidR="00EA2756" w:rsidRPr="002B5D31">
        <w:t>;</w:t>
      </w:r>
    </w:p>
    <w:p w14:paraId="1C2DCED5" w14:textId="0E4E2670" w:rsidR="001C75E3" w:rsidRPr="002B5D31" w:rsidRDefault="001C75E3" w:rsidP="00EA2756">
      <w:pPr>
        <w:pStyle w:val="a2"/>
      </w:pPr>
      <w:r w:rsidRPr="002B5D31">
        <w:rPr>
          <w:b/>
          <w:bCs/>
          <w:shd w:val="clear" w:color="auto" w:fill="EFEFEF"/>
        </w:rPr>
        <w:t>G_DATE_NOW__YEAR__SHORT</w:t>
      </w:r>
      <w:r w:rsidR="00FC02A8" w:rsidRPr="002B5D31">
        <w:t> —</w:t>
      </w:r>
      <w:r w:rsidRPr="002B5D31">
        <w:t xml:space="preserve"> год в формате двух последних знаков. Например, </w:t>
      </w:r>
      <w:r w:rsidR="0061030B" w:rsidRPr="002B5D31">
        <w:t>20</w:t>
      </w:r>
      <w:r w:rsidR="00EA2756" w:rsidRPr="002B5D31">
        <w:t>.</w:t>
      </w:r>
    </w:p>
    <w:p w14:paraId="3C1D7028" w14:textId="77777777" w:rsidR="001C75E3" w:rsidRPr="002B5D31" w:rsidRDefault="001C75E3" w:rsidP="00EA2756">
      <w:pPr>
        <w:rPr>
          <w:rStyle w:val="afff5"/>
        </w:rPr>
      </w:pPr>
      <w:r w:rsidRPr="002B5D31">
        <w:rPr>
          <w:rStyle w:val="afff5"/>
        </w:rPr>
        <w:t>Удаление строк в таблице</w:t>
      </w:r>
    </w:p>
    <w:p w14:paraId="5064715E" w14:textId="77777777" w:rsidR="001C75E3" w:rsidRPr="002B5D31" w:rsidRDefault="001C75E3" w:rsidP="00EA2756">
      <w:r w:rsidRPr="002B5D31">
        <w:t>Из таблицы будут удалены строки, в которых значение всех полей пустое. Удаление строк происходит только при использовании следующих полей:</w:t>
      </w:r>
    </w:p>
    <w:p w14:paraId="385DFDE3" w14:textId="556466DA" w:rsidR="001C75E3" w:rsidRPr="00095D4F" w:rsidRDefault="001C75E3" w:rsidP="00EA2756">
      <w:pPr>
        <w:pStyle w:val="a2"/>
        <w:rPr>
          <w:b/>
          <w:lang w:val="en-US"/>
        </w:rPr>
      </w:pPr>
      <w:r w:rsidRPr="00095D4F">
        <w:rPr>
          <w:b/>
          <w:shd w:val="clear" w:color="auto" w:fill="EFEFEF"/>
          <w:lang w:val="en-US"/>
        </w:rPr>
        <w:t>S_UIC_MEMBER__1__</w:t>
      </w:r>
      <w:proofErr w:type="gramStart"/>
      <w:r w:rsidRPr="00095D4F">
        <w:rPr>
          <w:b/>
          <w:shd w:val="clear" w:color="auto" w:fill="EFEFEF"/>
          <w:lang w:val="en-US"/>
        </w:rPr>
        <w:t>FULL</w:t>
      </w:r>
      <w:r w:rsidRPr="00095D4F">
        <w:rPr>
          <w:b/>
          <w:lang w:val="en-US"/>
        </w:rPr>
        <w:t xml:space="preserve"> ..</w:t>
      </w:r>
      <w:proofErr w:type="gramEnd"/>
      <w:r w:rsidRPr="00095D4F">
        <w:rPr>
          <w:b/>
          <w:lang w:val="en-US"/>
        </w:rPr>
        <w:t xml:space="preserve"> </w:t>
      </w:r>
      <w:r w:rsidRPr="00095D4F">
        <w:rPr>
          <w:b/>
          <w:shd w:val="clear" w:color="auto" w:fill="EFEFEF"/>
          <w:lang w:val="en-US"/>
        </w:rPr>
        <w:t>S_UIC_MEMBER__48__FULL</w:t>
      </w:r>
      <w:r w:rsidR="00EA2756" w:rsidRPr="00095D4F">
        <w:rPr>
          <w:shd w:val="clear" w:color="auto" w:fill="EFEFEF"/>
          <w:lang w:val="en-US"/>
        </w:rPr>
        <w:t>;</w:t>
      </w:r>
    </w:p>
    <w:p w14:paraId="08E1C609" w14:textId="07CA9270" w:rsidR="001C75E3" w:rsidRPr="00095D4F" w:rsidRDefault="001C75E3" w:rsidP="00EA2756">
      <w:pPr>
        <w:pStyle w:val="a2"/>
        <w:rPr>
          <w:b/>
          <w:lang w:val="en-US"/>
        </w:rPr>
      </w:pPr>
      <w:r w:rsidRPr="00095D4F">
        <w:rPr>
          <w:b/>
          <w:shd w:val="clear" w:color="auto" w:fill="EFEFEF"/>
          <w:lang w:val="en-US"/>
        </w:rPr>
        <w:t>S_UIC_MEMBER__1__</w:t>
      </w:r>
      <w:proofErr w:type="gramStart"/>
      <w:r w:rsidRPr="00095D4F">
        <w:rPr>
          <w:b/>
          <w:shd w:val="clear" w:color="auto" w:fill="EFEFEF"/>
          <w:lang w:val="en-US"/>
        </w:rPr>
        <w:t>SHORT</w:t>
      </w:r>
      <w:r w:rsidRPr="00095D4F">
        <w:rPr>
          <w:b/>
          <w:lang w:val="en-US"/>
        </w:rPr>
        <w:t xml:space="preserve"> ..</w:t>
      </w:r>
      <w:proofErr w:type="gramEnd"/>
      <w:r w:rsidRPr="00095D4F">
        <w:rPr>
          <w:b/>
          <w:shd w:val="clear" w:color="auto" w:fill="EFEFEF"/>
          <w:lang w:val="en-US"/>
        </w:rPr>
        <w:t xml:space="preserve"> S_UIC_MEMBER__48__SHORT</w:t>
      </w:r>
      <w:r w:rsidR="00EA2756" w:rsidRPr="00095D4F">
        <w:rPr>
          <w:shd w:val="clear" w:color="auto" w:fill="EFEFEF"/>
          <w:lang w:val="en-US"/>
        </w:rPr>
        <w:t>.</w:t>
      </w:r>
    </w:p>
    <w:p w14:paraId="5876EF35" w14:textId="6DB65D3D" w:rsidR="001C75E3" w:rsidRPr="002B5D31" w:rsidRDefault="001C75E3" w:rsidP="00EA2756">
      <w:pPr>
        <w:pStyle w:val="20"/>
      </w:pPr>
      <w:bookmarkStart w:id="131" w:name="_Toc14436400"/>
      <w:bookmarkStart w:id="132" w:name="_Ref47789291"/>
      <w:bookmarkStart w:id="133" w:name="_Toc57991531"/>
      <w:r w:rsidRPr="002B5D31">
        <w:t>Дополнительные файлы изображений</w:t>
      </w:r>
      <w:bookmarkEnd w:id="131"/>
      <w:bookmarkEnd w:id="132"/>
      <w:bookmarkEnd w:id="133"/>
    </w:p>
    <w:p w14:paraId="65C396F9" w14:textId="014D756E" w:rsidR="001C75E3" w:rsidRPr="002B5D31" w:rsidRDefault="001C75E3" w:rsidP="00EA2756">
      <w:r w:rsidRPr="002B5D31">
        <w:t xml:space="preserve">В директории </w:t>
      </w:r>
      <w:r w:rsidR="0061030B" w:rsidRPr="002B5D31">
        <w:t>ИРБ УИК</w:t>
      </w:r>
      <w:r w:rsidRPr="002B5D31">
        <w:t xml:space="preserve"> по адресу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assets</w:t>
      </w:r>
      <w:proofErr w:type="spellEnd"/>
      <w:r w:rsidRPr="002B5D31">
        <w:t xml:space="preserve"> располагаются изображения, на которые можно ссылаться внутри описаний.</w:t>
      </w:r>
    </w:p>
    <w:p w14:paraId="27EA1A1B" w14:textId="77777777" w:rsidR="001C75E3" w:rsidRPr="002B5D31" w:rsidRDefault="001C75E3" w:rsidP="00EA2756">
      <w:r w:rsidRPr="002B5D31">
        <w:t>Имя файла должно соответствовать шаблону: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02F41C3E" w14:textId="77777777" w:rsidTr="00EA2756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F84ECE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#{</w:t>
            </w:r>
            <w:proofErr w:type="spellStart"/>
            <w:r w:rsidRPr="002B5D31">
              <w:rPr>
                <w:color w:val="000000"/>
              </w:rPr>
              <w:t>name</w:t>
            </w:r>
            <w:proofErr w:type="spellEnd"/>
            <w:r w:rsidRPr="002B5D31">
              <w:rPr>
                <w:color w:val="000000"/>
              </w:rPr>
              <w:t>}_#{</w:t>
            </w:r>
            <w:proofErr w:type="spellStart"/>
            <w:r w:rsidRPr="002B5D31">
              <w:rPr>
                <w:color w:val="000000"/>
              </w:rPr>
              <w:t>size</w:t>
            </w:r>
            <w:proofErr w:type="spellEnd"/>
            <w:proofErr w:type="gramStart"/>
            <w:r w:rsidRPr="002B5D31">
              <w:rPr>
                <w:color w:val="000000"/>
              </w:rPr>
              <w:t>}.#</w:t>
            </w:r>
            <w:proofErr w:type="gramEnd"/>
            <w:r w:rsidRPr="002B5D31">
              <w:rPr>
                <w:color w:val="000000"/>
              </w:rPr>
              <w:t>{</w:t>
            </w:r>
            <w:proofErr w:type="spellStart"/>
            <w:r w:rsidRPr="002B5D31">
              <w:rPr>
                <w:color w:val="000000"/>
              </w:rPr>
              <w:t>ext</w:t>
            </w:r>
            <w:proofErr w:type="spellEnd"/>
            <w:r w:rsidRPr="002B5D31">
              <w:rPr>
                <w:color w:val="000000"/>
              </w:rPr>
              <w:t>}</w:t>
            </w:r>
          </w:p>
        </w:tc>
      </w:tr>
    </w:tbl>
    <w:p w14:paraId="69EC1D1C" w14:textId="77777777" w:rsidR="001C75E3" w:rsidRPr="002B5D31" w:rsidRDefault="001C75E3" w:rsidP="00374517">
      <w:pPr>
        <w:ind w:firstLine="720"/>
      </w:pPr>
    </w:p>
    <w:p w14:paraId="2225A9EC" w14:textId="202A35F0" w:rsidR="001C75E3" w:rsidRPr="002B5D31" w:rsidRDefault="001C75E3" w:rsidP="00EA2756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название файла, уникальный идентификатор для указания в описаниях;</w:t>
      </w:r>
    </w:p>
    <w:p w14:paraId="19F478AF" w14:textId="29F5CEB3" w:rsidR="001C75E3" w:rsidRPr="002B5D31" w:rsidRDefault="001C75E3" w:rsidP="00EA2756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size</w:t>
      </w:r>
      <w:proofErr w:type="spellEnd"/>
      <w:r w:rsidR="00FC02A8" w:rsidRPr="002B5D31">
        <w:t> —</w:t>
      </w:r>
      <w:r w:rsidR="0061030B" w:rsidRPr="002B5D31">
        <w:t xml:space="preserve"> размер изображения. П</w:t>
      </w:r>
      <w:r w:rsidRPr="002B5D31">
        <w:t>оддерживаются варианты:</w:t>
      </w:r>
    </w:p>
    <w:p w14:paraId="52C6A305" w14:textId="77777777" w:rsidR="001C75E3" w:rsidRPr="002B5D31" w:rsidRDefault="001C75E3" w:rsidP="00EA2756">
      <w:pPr>
        <w:pStyle w:val="23"/>
      </w:pPr>
      <w:proofErr w:type="spellStart"/>
      <w:r w:rsidRPr="002B5D31">
        <w:t>small</w:t>
      </w:r>
      <w:proofErr w:type="spellEnd"/>
      <w:r w:rsidRPr="002B5D31">
        <w:t>;</w:t>
      </w:r>
    </w:p>
    <w:p w14:paraId="2968E1AA" w14:textId="77777777" w:rsidR="001C75E3" w:rsidRPr="002B5D31" w:rsidRDefault="001C75E3" w:rsidP="00EA2756">
      <w:pPr>
        <w:pStyle w:val="23"/>
      </w:pPr>
      <w:proofErr w:type="spellStart"/>
      <w:r w:rsidRPr="002B5D31">
        <w:t>big</w:t>
      </w:r>
      <w:proofErr w:type="spellEnd"/>
      <w:r w:rsidRPr="002B5D31">
        <w:t>;</w:t>
      </w:r>
    </w:p>
    <w:p w14:paraId="37A61159" w14:textId="76854F3A" w:rsidR="001C75E3" w:rsidRPr="002B5D31" w:rsidRDefault="001C75E3" w:rsidP="00EA2756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ext</w:t>
      </w:r>
      <w:proofErr w:type="spellEnd"/>
      <w:r w:rsidR="00FC02A8" w:rsidRPr="002B5D31">
        <w:t> —</w:t>
      </w:r>
      <w:r w:rsidRPr="002B5D31">
        <w:t xml:space="preserve"> расширение файла.</w:t>
      </w:r>
    </w:p>
    <w:p w14:paraId="4F5FACE9" w14:textId="77777777" w:rsidR="001C75E3" w:rsidRPr="002B5D31" w:rsidRDefault="001C75E3" w:rsidP="00EA2756">
      <w:r w:rsidRPr="002B5D31">
        <w:t>Пример: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5980B42B" w14:textId="77777777" w:rsidTr="00EA2756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938B1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person_small.png</w:t>
            </w:r>
          </w:p>
        </w:tc>
      </w:tr>
    </w:tbl>
    <w:p w14:paraId="398CB59B" w14:textId="77777777" w:rsidR="001C75E3" w:rsidRPr="002B5D31" w:rsidRDefault="001C75E3" w:rsidP="00EA2756"/>
    <w:p w14:paraId="661FC8EF" w14:textId="636D0ECE" w:rsidR="001C75E3" w:rsidRPr="002B5D31" w:rsidRDefault="0061030B" w:rsidP="0061030B">
      <w:pPr>
        <w:keepNext/>
      </w:pPr>
      <w:r w:rsidRPr="002B5D31">
        <w:rPr>
          <w:color w:val="000000"/>
        </w:rPr>
        <w:lastRenderedPageBreak/>
        <w:t xml:space="preserve">Объект содержит следующие </w:t>
      </w:r>
      <w:r w:rsidR="001C75E3" w:rsidRPr="002B5D31">
        <w:rPr>
          <w:color w:val="000000"/>
        </w:rPr>
        <w:t>ключи:</w:t>
      </w:r>
    </w:p>
    <w:p w14:paraId="6C6C598E" w14:textId="134B597A" w:rsidR="001C75E3" w:rsidRPr="002B5D31" w:rsidRDefault="001C75E3" w:rsidP="00EA2756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name</w:t>
      </w:r>
      <w:proofErr w:type="spellEnd"/>
      <w:r w:rsidR="00FC02A8" w:rsidRPr="002B5D31">
        <w:t> —</w:t>
      </w:r>
      <w:r w:rsidRPr="002B5D31">
        <w:t xml:space="preserve"> уникальное имя файла;</w:t>
      </w:r>
    </w:p>
    <w:p w14:paraId="13B48989" w14:textId="3FD98DC2" w:rsidR="001C75E3" w:rsidRPr="002B5D31" w:rsidRDefault="001C75E3" w:rsidP="00EA2756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size</w:t>
      </w:r>
      <w:proofErr w:type="spellEnd"/>
      <w:r w:rsidR="00FC02A8" w:rsidRPr="002B5D31">
        <w:t> —</w:t>
      </w:r>
      <w:r w:rsidR="0061030B" w:rsidRPr="002B5D31">
        <w:t xml:space="preserve"> размер, поле не</w:t>
      </w:r>
      <w:r w:rsidRPr="002B5D31">
        <w:t>обязательное, по умолчанию выставляется</w:t>
      </w:r>
      <w:r w:rsidR="0061030B" w:rsidRPr="002B5D31">
        <w:t xml:space="preserve"> </w:t>
      </w:r>
      <w:proofErr w:type="spellStart"/>
      <w:r w:rsidRPr="002B5D31">
        <w:t>small</w:t>
      </w:r>
      <w:proofErr w:type="spellEnd"/>
      <w:r w:rsidRPr="002B5D31">
        <w:t>;</w:t>
      </w:r>
    </w:p>
    <w:p w14:paraId="100D0472" w14:textId="269A4B33" w:rsidR="001C75E3" w:rsidRPr="002B5D31" w:rsidRDefault="001C75E3" w:rsidP="00EA2756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ext</w:t>
      </w:r>
      <w:proofErr w:type="spellEnd"/>
      <w:r w:rsidR="00FC02A8" w:rsidRPr="002B5D31">
        <w:t> —</w:t>
      </w:r>
      <w:r w:rsidR="0061030B" w:rsidRPr="002B5D31">
        <w:t xml:space="preserve"> расширение файла, поле не</w:t>
      </w:r>
      <w:r w:rsidRPr="002B5D31">
        <w:t xml:space="preserve">обязательное, по умолчанию выставляется </w:t>
      </w:r>
      <w:proofErr w:type="spellStart"/>
      <w:r w:rsidRPr="002B5D31">
        <w:t>svg</w:t>
      </w:r>
      <w:proofErr w:type="spellEnd"/>
      <w:r w:rsidRPr="002B5D31">
        <w:t>.</w:t>
      </w:r>
    </w:p>
    <w:p w14:paraId="12A06B38" w14:textId="77777777" w:rsidR="001C75E3" w:rsidRPr="002B5D31" w:rsidRDefault="001C75E3" w:rsidP="00EA2756">
      <w:pPr>
        <w:keepNext/>
      </w:pPr>
      <w:r w:rsidRPr="002B5D31">
        <w:t>Пример: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181958C3" w14:textId="77777777" w:rsidTr="00EA2756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3E0030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{</w:t>
            </w:r>
          </w:p>
          <w:p w14:paraId="7899F7CB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"icon": {</w:t>
            </w:r>
          </w:p>
          <w:p w14:paraId="45C41617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"name": "person",</w:t>
            </w:r>
          </w:p>
          <w:p w14:paraId="0E904733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"size": "small",</w:t>
            </w:r>
          </w:p>
          <w:p w14:paraId="50083702" w14:textId="77777777" w:rsidR="001C75E3" w:rsidRPr="002B5D31" w:rsidRDefault="001C75E3" w:rsidP="00374517">
            <w:pPr>
              <w:ind w:firstLine="720"/>
            </w:pPr>
            <w:r w:rsidRPr="00095D4F">
              <w:rPr>
                <w:color w:val="000000"/>
                <w:lang w:val="en-US"/>
              </w:rPr>
              <w:tab/>
            </w:r>
            <w:r w:rsidRPr="002B5D31">
              <w:rPr>
                <w:color w:val="000000"/>
              </w:rPr>
              <w:t>"</w:t>
            </w:r>
            <w:proofErr w:type="spellStart"/>
            <w:r w:rsidRPr="002B5D31">
              <w:rPr>
                <w:color w:val="000000"/>
              </w:rPr>
              <w:t>ext</w:t>
            </w:r>
            <w:proofErr w:type="spellEnd"/>
            <w:r w:rsidRPr="002B5D31">
              <w:rPr>
                <w:color w:val="000000"/>
              </w:rPr>
              <w:t>": "</w:t>
            </w:r>
            <w:proofErr w:type="spellStart"/>
            <w:r w:rsidRPr="002B5D31">
              <w:rPr>
                <w:color w:val="000000"/>
              </w:rPr>
              <w:t>png</w:t>
            </w:r>
            <w:proofErr w:type="spellEnd"/>
            <w:r w:rsidRPr="002B5D31">
              <w:rPr>
                <w:color w:val="000000"/>
              </w:rPr>
              <w:t>"</w:t>
            </w:r>
          </w:p>
          <w:p w14:paraId="66332C81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}</w:t>
            </w:r>
          </w:p>
          <w:p w14:paraId="543F3677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}</w:t>
            </w:r>
          </w:p>
        </w:tc>
      </w:tr>
    </w:tbl>
    <w:p w14:paraId="1F6EE90A" w14:textId="77777777" w:rsidR="001C75E3" w:rsidRPr="002B5D31" w:rsidRDefault="001C75E3" w:rsidP="00EA2756"/>
    <w:p w14:paraId="7CEEE0F2" w14:textId="77777777" w:rsidR="001C75E3" w:rsidRPr="002B5D31" w:rsidRDefault="001C75E3" w:rsidP="00EA2756">
      <w:r w:rsidRPr="002B5D31">
        <w:rPr>
          <w:color w:val="000000"/>
        </w:rPr>
        <w:t>Ключ объекта (</w:t>
      </w:r>
      <w:proofErr w:type="spellStart"/>
      <w:r w:rsidRPr="002B5D31">
        <w:rPr>
          <w:color w:val="000000"/>
        </w:rPr>
        <w:t>icon</w:t>
      </w:r>
      <w:proofErr w:type="spellEnd"/>
      <w:r w:rsidRPr="002B5D31">
        <w:rPr>
          <w:color w:val="000000"/>
        </w:rPr>
        <w:t>) задается описанием места отображения файла.</w:t>
      </w:r>
    </w:p>
    <w:p w14:paraId="7338AC95" w14:textId="0823E93F" w:rsidR="001C75E3" w:rsidRPr="002B5D31" w:rsidRDefault="001C75E3" w:rsidP="00EA2756">
      <w:pPr>
        <w:pStyle w:val="20"/>
      </w:pPr>
      <w:bookmarkStart w:id="134" w:name="_Toc14436401"/>
      <w:bookmarkStart w:id="135" w:name="_Ref57991366"/>
      <w:bookmarkStart w:id="136" w:name="_Toc57991532"/>
      <w:r w:rsidRPr="002B5D31">
        <w:t>Запуск внешних программ</w:t>
      </w:r>
      <w:bookmarkEnd w:id="134"/>
      <w:bookmarkEnd w:id="135"/>
      <w:bookmarkEnd w:id="136"/>
    </w:p>
    <w:p w14:paraId="6041B5F4" w14:textId="77777777" w:rsidR="001C75E3" w:rsidRPr="002B5D31" w:rsidRDefault="001C75E3" w:rsidP="00EA2756">
      <w:r w:rsidRPr="002B5D31">
        <w:t xml:space="preserve">Для запуска внешних программ необходимо сформировать файл </w:t>
      </w:r>
      <w:proofErr w:type="spellStart"/>
      <w:r w:rsidRPr="002B5D31">
        <w:rPr>
          <w:b/>
          <w:bCs/>
          <w:shd w:val="clear" w:color="auto" w:fill="EFEFEF"/>
        </w:rPr>
        <w:t>external_programs.json</w:t>
      </w:r>
      <w:proofErr w:type="spellEnd"/>
      <w:r w:rsidRPr="002B5D31">
        <w:t xml:space="preserve"> (расположен в папке приложения по адресу </w:t>
      </w:r>
      <w:proofErr w:type="spellStart"/>
      <w:r w:rsidRPr="002B5D31">
        <w:rPr>
          <w:b/>
          <w:bCs/>
          <w:shd w:val="clear" w:color="auto" w:fill="EFEFEF"/>
        </w:rPr>
        <w:t>content</w:t>
      </w:r>
      <w:proofErr w:type="spellEnd"/>
      <w:r w:rsidRPr="002B5D31">
        <w:rPr>
          <w:b/>
          <w:bCs/>
          <w:shd w:val="clear" w:color="auto" w:fill="EFEFEF"/>
        </w:rPr>
        <w:t xml:space="preserve"> / </w:t>
      </w:r>
      <w:proofErr w:type="spellStart"/>
      <w:r w:rsidRPr="002B5D31">
        <w:rPr>
          <w:b/>
          <w:bCs/>
          <w:shd w:val="clear" w:color="auto" w:fill="EFEFEF"/>
        </w:rPr>
        <w:t>data</w:t>
      </w:r>
      <w:proofErr w:type="spellEnd"/>
      <w:r w:rsidRPr="002B5D31">
        <w:t>).</w:t>
      </w:r>
    </w:p>
    <w:p w14:paraId="77EC26F7" w14:textId="22248D77" w:rsidR="001C75E3" w:rsidRPr="002B5D31" w:rsidRDefault="001C75E3" w:rsidP="00EA2756">
      <w:r w:rsidRPr="002B5D31">
        <w:t>В данном файле необходимо прописать программы, которые могут быть запущены</w:t>
      </w:r>
      <w:r w:rsidR="001434CC" w:rsidRPr="002B5D31">
        <w:t>,</w:t>
      </w:r>
      <w:r w:rsidRPr="002B5D31">
        <w:t xml:space="preserve"> и их параметры.</w:t>
      </w:r>
    </w:p>
    <w:p w14:paraId="4425C57C" w14:textId="60736774" w:rsidR="001C75E3" w:rsidRPr="002B5D31" w:rsidRDefault="001C75E3" w:rsidP="00EA2756">
      <w:r w:rsidRPr="002B5D31">
        <w:t>Формат файла:</w:t>
      </w:r>
    </w:p>
    <w:tbl>
      <w:tblPr>
        <w:tblW w:w="9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0B5A30E2" w14:textId="77777777" w:rsidTr="00EA2756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15F7DE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{</w:t>
            </w:r>
          </w:p>
          <w:p w14:paraId="7DD2E6F9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</w:t>
            </w:r>
            <w:proofErr w:type="spellStart"/>
            <w:r w:rsidRPr="00095D4F">
              <w:rPr>
                <w:color w:val="000000"/>
                <w:lang w:val="en-US"/>
              </w:rPr>
              <w:t>appName</w:t>
            </w:r>
            <w:proofErr w:type="spellEnd"/>
            <w:r w:rsidRPr="00095D4F">
              <w:rPr>
                <w:color w:val="000000"/>
                <w:lang w:val="en-US"/>
              </w:rPr>
              <w:t>": {</w:t>
            </w:r>
          </w:p>
          <w:p w14:paraId="1EF3CAE1" w14:textId="39040EF2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"title": "</w:t>
            </w:r>
            <w:r w:rsidR="001434CC" w:rsidRPr="002B5D31">
              <w:rPr>
                <w:color w:val="000000"/>
              </w:rPr>
              <w:t>Наименование</w:t>
            </w:r>
            <w:r w:rsidRPr="00095D4F">
              <w:rPr>
                <w:color w:val="000000"/>
                <w:lang w:val="en-US"/>
              </w:rPr>
              <w:t xml:space="preserve"> </w:t>
            </w:r>
            <w:r w:rsidRPr="002B5D31">
              <w:rPr>
                <w:color w:val="000000"/>
              </w:rPr>
              <w:t>программы</w:t>
            </w:r>
            <w:r w:rsidRPr="00095D4F">
              <w:rPr>
                <w:color w:val="000000"/>
                <w:lang w:val="en-US"/>
              </w:rPr>
              <w:t>",</w:t>
            </w:r>
          </w:p>
          <w:p w14:paraId="09BAED49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</w:t>
            </w:r>
            <w:proofErr w:type="spellStart"/>
            <w:r w:rsidRPr="00095D4F">
              <w:rPr>
                <w:color w:val="000000"/>
                <w:lang w:val="en-US"/>
              </w:rPr>
              <w:t>exec_path</w:t>
            </w:r>
            <w:proofErr w:type="spellEnd"/>
            <w:r w:rsidRPr="00095D4F">
              <w:rPr>
                <w:color w:val="000000"/>
                <w:lang w:val="en-US"/>
              </w:rPr>
              <w:t>": "c:\\Program Files\\System32\\cmd.exe",</w:t>
            </w:r>
          </w:p>
          <w:p w14:paraId="632DD14D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"arguments": [],</w:t>
            </w:r>
          </w:p>
          <w:p w14:paraId="6FC35142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ab/>
              <w:t>"</w:t>
            </w:r>
            <w:proofErr w:type="spellStart"/>
            <w:r w:rsidRPr="00095D4F">
              <w:rPr>
                <w:color w:val="000000"/>
                <w:lang w:val="en-US"/>
              </w:rPr>
              <w:t>working_dir</w:t>
            </w:r>
            <w:proofErr w:type="spellEnd"/>
            <w:r w:rsidRPr="00095D4F">
              <w:rPr>
                <w:color w:val="000000"/>
                <w:lang w:val="en-US"/>
              </w:rPr>
              <w:t>": "c:\\Program Files\\System32"</w:t>
            </w:r>
          </w:p>
          <w:p w14:paraId="33114C76" w14:textId="77777777" w:rsidR="001C75E3" w:rsidRPr="002B5D31" w:rsidRDefault="001C75E3" w:rsidP="00374517">
            <w:pPr>
              <w:ind w:firstLine="720"/>
            </w:pPr>
            <w:r w:rsidRPr="00095D4F">
              <w:rPr>
                <w:color w:val="000000"/>
                <w:lang w:val="en-US"/>
              </w:rPr>
              <w:t>  </w:t>
            </w:r>
            <w:r w:rsidRPr="002B5D31">
              <w:rPr>
                <w:color w:val="000000"/>
              </w:rPr>
              <w:t>}</w:t>
            </w:r>
          </w:p>
          <w:p w14:paraId="39AF0B88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}</w:t>
            </w:r>
          </w:p>
        </w:tc>
      </w:tr>
    </w:tbl>
    <w:p w14:paraId="1E1204BA" w14:textId="77777777" w:rsidR="001C75E3" w:rsidRPr="002B5D31" w:rsidRDefault="001C75E3" w:rsidP="00EA2756"/>
    <w:p w14:paraId="344C1702" w14:textId="77777777" w:rsidR="001C75E3" w:rsidRPr="002B5D31" w:rsidRDefault="001C75E3" w:rsidP="00EA2756">
      <w:r w:rsidRPr="002B5D31">
        <w:rPr>
          <w:color w:val="000000"/>
        </w:rPr>
        <w:t>Ключом описания является короткое имя программы, которое может быть использовано внутри описания.</w:t>
      </w:r>
    </w:p>
    <w:p w14:paraId="45440C02" w14:textId="77777777" w:rsidR="001C75E3" w:rsidRPr="002B5D31" w:rsidRDefault="001C75E3" w:rsidP="00EA2756">
      <w:r w:rsidRPr="002B5D31">
        <w:rPr>
          <w:color w:val="000000"/>
        </w:rPr>
        <w:lastRenderedPageBreak/>
        <w:t>Внутри описания файла содержится объект с ключами:</w:t>
      </w:r>
    </w:p>
    <w:p w14:paraId="5E8D7A06" w14:textId="27B9685C" w:rsidR="001C75E3" w:rsidRPr="002B5D31" w:rsidRDefault="001C75E3" w:rsidP="00EA2756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title</w:t>
      </w:r>
      <w:proofErr w:type="spellEnd"/>
      <w:r w:rsidR="00FC02A8" w:rsidRPr="002B5D31">
        <w:t> —</w:t>
      </w:r>
      <w:r w:rsidRPr="002B5D31">
        <w:t xml:space="preserve"> название программы, используемое в реестре приложений;</w:t>
      </w:r>
    </w:p>
    <w:p w14:paraId="748F1516" w14:textId="0FAA5989" w:rsidR="001C75E3" w:rsidRPr="002B5D31" w:rsidRDefault="001C75E3" w:rsidP="00EA2756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exec_path</w:t>
      </w:r>
      <w:proofErr w:type="spellEnd"/>
      <w:r w:rsidR="00FC02A8" w:rsidRPr="002B5D31">
        <w:t> —</w:t>
      </w:r>
      <w:r w:rsidRPr="002B5D31">
        <w:t xml:space="preserve"> полный путь до исполняемого файла;</w:t>
      </w:r>
    </w:p>
    <w:p w14:paraId="3028F630" w14:textId="5E53BC0E" w:rsidR="001C75E3" w:rsidRPr="002B5D31" w:rsidRDefault="001C75E3" w:rsidP="00EA2756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arguments</w:t>
      </w:r>
      <w:proofErr w:type="spellEnd"/>
      <w:r w:rsidR="00FC02A8" w:rsidRPr="002B5D31">
        <w:t> —</w:t>
      </w:r>
      <w:r w:rsidRPr="002B5D31">
        <w:t xml:space="preserve"> параметры запуска приложения в виде массива строк. </w:t>
      </w:r>
      <w:r w:rsidR="001434CC" w:rsidRPr="002B5D31">
        <w:t>Параметр не</w:t>
      </w:r>
      <w:r w:rsidRPr="002B5D31">
        <w:t>обязательный;</w:t>
      </w:r>
    </w:p>
    <w:p w14:paraId="2E795965" w14:textId="4EC9C81D" w:rsidR="001C75E3" w:rsidRPr="002B5D31" w:rsidRDefault="001C75E3" w:rsidP="00EA2756">
      <w:pPr>
        <w:pStyle w:val="a2"/>
      </w:pPr>
      <w:proofErr w:type="spellStart"/>
      <w:r w:rsidRPr="002B5D31">
        <w:rPr>
          <w:b/>
          <w:bCs/>
          <w:shd w:val="clear" w:color="auto" w:fill="EFEFEF"/>
        </w:rPr>
        <w:t>working_dir</w:t>
      </w:r>
      <w:proofErr w:type="spellEnd"/>
      <w:r w:rsidR="00FC02A8" w:rsidRPr="002B5D31">
        <w:t> —</w:t>
      </w:r>
      <w:r w:rsidRPr="002B5D31">
        <w:t xml:space="preserve"> рабочая директория приложения. Обязательный параметр.</w:t>
      </w:r>
    </w:p>
    <w:p w14:paraId="006735E3" w14:textId="11908278" w:rsidR="001C75E3" w:rsidRPr="002B5D31" w:rsidRDefault="001C75E3" w:rsidP="00EA2756">
      <w:pPr>
        <w:pStyle w:val="20"/>
      </w:pPr>
      <w:bookmarkStart w:id="137" w:name="_Toc14436402"/>
      <w:bookmarkStart w:id="138" w:name="_Toc57991533"/>
      <w:r w:rsidRPr="002B5D31">
        <w:t>Журналирование</w:t>
      </w:r>
      <w:bookmarkEnd w:id="137"/>
      <w:bookmarkEnd w:id="138"/>
    </w:p>
    <w:p w14:paraId="128AEFCD" w14:textId="24955B68" w:rsidR="001C75E3" w:rsidRPr="002B5D31" w:rsidRDefault="001434CC" w:rsidP="00EA2756">
      <w:r w:rsidRPr="002B5D31">
        <w:t>ИРБ УИК хранит историю действий пользователей (</w:t>
      </w:r>
      <w:proofErr w:type="spellStart"/>
      <w:r w:rsidRPr="002B5D31">
        <w:t>логи</w:t>
      </w:r>
      <w:proofErr w:type="spellEnd"/>
      <w:r w:rsidRPr="002B5D31">
        <w:t>)</w:t>
      </w:r>
      <w:r w:rsidR="001C75E3" w:rsidRPr="002B5D31">
        <w:t>.</w:t>
      </w:r>
    </w:p>
    <w:p w14:paraId="61FC86CD" w14:textId="77777777" w:rsidR="001C75E3" w:rsidRPr="002B5D31" w:rsidRDefault="001C75E3" w:rsidP="00EA2756">
      <w:proofErr w:type="spellStart"/>
      <w:r w:rsidRPr="002B5D31">
        <w:t>Логи</w:t>
      </w:r>
      <w:proofErr w:type="spellEnd"/>
      <w:r w:rsidRPr="002B5D31">
        <w:t xml:space="preserve"> делятся на два вида:</w:t>
      </w:r>
    </w:p>
    <w:p w14:paraId="2FCC56CB" w14:textId="77777777" w:rsidR="001C75E3" w:rsidRPr="002B5D31" w:rsidRDefault="001C75E3" w:rsidP="00EA2756">
      <w:pPr>
        <w:pStyle w:val="a2"/>
      </w:pPr>
      <w:r w:rsidRPr="002B5D31">
        <w:t>линейный текстовый лог, описывающий события в приложении в читаемом виде;</w:t>
      </w:r>
    </w:p>
    <w:p w14:paraId="4D2A67F0" w14:textId="6D1D9F24" w:rsidR="001C75E3" w:rsidRPr="002B5D31" w:rsidRDefault="001434CC" w:rsidP="00EA2756">
      <w:pPr>
        <w:pStyle w:val="a2"/>
      </w:pPr>
      <w:r w:rsidRPr="002B5D31">
        <w:t>JSON</w:t>
      </w:r>
      <w:r w:rsidR="001C75E3" w:rsidRPr="002B5D31">
        <w:t xml:space="preserve"> файлы, описывающие объекты, которые генерируются при работе </w:t>
      </w:r>
      <w:r w:rsidRPr="002B5D31">
        <w:t>ИРБ УИК</w:t>
      </w:r>
      <w:r w:rsidR="001C75E3" w:rsidRPr="002B5D31">
        <w:t>.</w:t>
      </w:r>
    </w:p>
    <w:p w14:paraId="76C6F9FD" w14:textId="77777777" w:rsidR="001C75E3" w:rsidRPr="002B5D31" w:rsidRDefault="001C75E3" w:rsidP="00EA2756">
      <w:r w:rsidRPr="002B5D31">
        <w:t>Формат текстового лога:</w:t>
      </w:r>
    </w:p>
    <w:p w14:paraId="4A7162B5" w14:textId="77777777" w:rsidR="001C75E3" w:rsidRPr="002B5D31" w:rsidRDefault="001C75E3" w:rsidP="00EA2756">
      <w:pPr>
        <w:pStyle w:val="a2"/>
      </w:pPr>
      <w:r w:rsidRPr="002B5D31">
        <w:t>дата и время записи;</w:t>
      </w:r>
    </w:p>
    <w:p w14:paraId="7AE4A712" w14:textId="77777777" w:rsidR="001C75E3" w:rsidRPr="002B5D31" w:rsidRDefault="001C75E3" w:rsidP="00EA2756">
      <w:pPr>
        <w:pStyle w:val="a2"/>
      </w:pPr>
      <w:r w:rsidRPr="002B5D31">
        <w:t>текстовое описание события.</w:t>
      </w:r>
    </w:p>
    <w:p w14:paraId="2A2F32F1" w14:textId="77777777" w:rsidR="001C75E3" w:rsidRPr="002B5D31" w:rsidRDefault="001C75E3" w:rsidP="00EA2756">
      <w:r w:rsidRPr="002B5D31">
        <w:t>JSON файлы описывают сохраненное состояние работы над процессом. Таких файлов может быть много, они создаются на каждый запущенный процесс и хранят в себе всю информации о нем.</w:t>
      </w:r>
    </w:p>
    <w:p w14:paraId="033A8584" w14:textId="77777777" w:rsidR="001C75E3" w:rsidRPr="002B5D31" w:rsidRDefault="001C75E3" w:rsidP="00EA2756">
      <w:r w:rsidRPr="002B5D31">
        <w:t>Формат:</w:t>
      </w:r>
    </w:p>
    <w:tbl>
      <w:tblPr>
        <w:tblW w:w="9356" w:type="dxa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1C75E3" w:rsidRPr="002B5D31" w14:paraId="196EFD98" w14:textId="77777777" w:rsidTr="00EA2756"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20CCE0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{</w:t>
            </w:r>
          </w:p>
          <w:p w14:paraId="4060A8DC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"</w:t>
            </w:r>
            <w:proofErr w:type="spellStart"/>
            <w:r w:rsidRPr="002B5D31">
              <w:rPr>
                <w:color w:val="000000"/>
              </w:rPr>
              <w:t>task</w:t>
            </w:r>
            <w:proofErr w:type="spellEnd"/>
            <w:r w:rsidRPr="002B5D31">
              <w:rPr>
                <w:color w:val="000000"/>
              </w:rPr>
              <w:t>": {</w:t>
            </w:r>
          </w:p>
          <w:p w14:paraId="573AD7A9" w14:textId="61899CA1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ab/>
              <w:t xml:space="preserve">// описание задачи, структура </w:t>
            </w:r>
            <w:r w:rsidR="001434CC" w:rsidRPr="002B5D31">
              <w:rPr>
                <w:color w:val="000000"/>
              </w:rPr>
              <w:t xml:space="preserve">полностью </w:t>
            </w:r>
            <w:r w:rsidRPr="002B5D31">
              <w:rPr>
                <w:color w:val="000000"/>
              </w:rPr>
              <w:t>повторяет формат задачи</w:t>
            </w:r>
            <w:r w:rsidRPr="002B5D31">
              <w:rPr>
                <w:color w:val="000000"/>
              </w:rPr>
              <w:tab/>
            </w:r>
          </w:p>
          <w:p w14:paraId="07706323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2B5D31">
              <w:rPr>
                <w:color w:val="000000"/>
              </w:rPr>
              <w:t>  </w:t>
            </w:r>
            <w:r w:rsidRPr="00095D4F">
              <w:rPr>
                <w:color w:val="000000"/>
                <w:lang w:val="en-US"/>
              </w:rPr>
              <w:t>},</w:t>
            </w:r>
          </w:p>
          <w:p w14:paraId="7D97E90A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</w:t>
            </w:r>
            <w:proofErr w:type="spellStart"/>
            <w:r w:rsidRPr="00095D4F">
              <w:rPr>
                <w:color w:val="000000"/>
                <w:lang w:val="en-US"/>
              </w:rPr>
              <w:t>started_at</w:t>
            </w:r>
            <w:proofErr w:type="spellEnd"/>
            <w:r w:rsidRPr="00095D4F">
              <w:rPr>
                <w:color w:val="000000"/>
                <w:lang w:val="en-US"/>
              </w:rPr>
              <w:t>": "2018-06-06T08:23:43+03:00",</w:t>
            </w:r>
          </w:p>
          <w:p w14:paraId="47D40EBB" w14:textId="77777777" w:rsidR="001C75E3" w:rsidRPr="00095D4F" w:rsidRDefault="001C75E3" w:rsidP="00374517">
            <w:pPr>
              <w:ind w:firstLine="720"/>
              <w:rPr>
                <w:lang w:val="en-US"/>
              </w:rPr>
            </w:pPr>
            <w:r w:rsidRPr="00095D4F">
              <w:rPr>
                <w:color w:val="000000"/>
                <w:lang w:val="en-US"/>
              </w:rPr>
              <w:t>  "</w:t>
            </w:r>
            <w:proofErr w:type="spellStart"/>
            <w:r w:rsidRPr="00095D4F">
              <w:rPr>
                <w:color w:val="000000"/>
                <w:lang w:val="en-US"/>
              </w:rPr>
              <w:t>finished_at</w:t>
            </w:r>
            <w:proofErr w:type="spellEnd"/>
            <w:r w:rsidRPr="00095D4F">
              <w:rPr>
                <w:color w:val="000000"/>
                <w:lang w:val="en-US"/>
              </w:rPr>
              <w:t>": "2018-06-06T16:23:43+03:00",</w:t>
            </w:r>
          </w:p>
          <w:p w14:paraId="2D45FD91" w14:textId="77777777" w:rsidR="001C75E3" w:rsidRPr="002B5D31" w:rsidRDefault="001C75E3" w:rsidP="00374517">
            <w:pPr>
              <w:ind w:firstLine="720"/>
            </w:pPr>
            <w:r w:rsidRPr="00095D4F">
              <w:rPr>
                <w:color w:val="000000"/>
                <w:lang w:val="en-US"/>
              </w:rPr>
              <w:t>  </w:t>
            </w:r>
            <w:r w:rsidRPr="002B5D31">
              <w:rPr>
                <w:color w:val="000000"/>
              </w:rPr>
              <w:t>"</w:t>
            </w:r>
            <w:proofErr w:type="spellStart"/>
            <w:r w:rsidRPr="002B5D31">
              <w:rPr>
                <w:color w:val="000000"/>
              </w:rPr>
              <w:t>events</w:t>
            </w:r>
            <w:proofErr w:type="spellEnd"/>
            <w:r w:rsidRPr="002B5D31">
              <w:rPr>
                <w:color w:val="000000"/>
              </w:rPr>
              <w:t>": {</w:t>
            </w:r>
          </w:p>
          <w:p w14:paraId="711D7126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ab/>
            </w:r>
          </w:p>
          <w:p w14:paraId="118AB7F8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  }  </w:t>
            </w:r>
          </w:p>
          <w:p w14:paraId="11C04DA2" w14:textId="77777777" w:rsidR="001C75E3" w:rsidRPr="002B5D31" w:rsidRDefault="001C75E3" w:rsidP="00374517">
            <w:pPr>
              <w:ind w:firstLine="720"/>
            </w:pPr>
            <w:r w:rsidRPr="002B5D31">
              <w:rPr>
                <w:color w:val="000000"/>
              </w:rPr>
              <w:t>}</w:t>
            </w:r>
          </w:p>
        </w:tc>
      </w:tr>
    </w:tbl>
    <w:p w14:paraId="3EEE6D21" w14:textId="366AE1CD" w:rsidR="003E613C" w:rsidRPr="002B5D31" w:rsidRDefault="003E613C" w:rsidP="00374517">
      <w:pPr>
        <w:ind w:firstLine="720"/>
      </w:pPr>
    </w:p>
    <w:p w14:paraId="53B110D4" w14:textId="77777777" w:rsidR="00E34834" w:rsidRPr="002B5D31" w:rsidRDefault="00E34834" w:rsidP="00A840EF">
      <w:pPr>
        <w:pStyle w:val="1"/>
      </w:pPr>
      <w:bookmarkStart w:id="139" w:name="_Toc57991534"/>
      <w:bookmarkStart w:id="140" w:name="_Toc14436403"/>
      <w:r w:rsidRPr="002B5D31">
        <w:lastRenderedPageBreak/>
        <w:t>Выгрузка алгоритмов и инструкций для членов УИК</w:t>
      </w:r>
      <w:bookmarkEnd w:id="139"/>
    </w:p>
    <w:p w14:paraId="22B4858D" w14:textId="77777777" w:rsidR="009121D5" w:rsidRPr="002B5D31" w:rsidRDefault="00E34834" w:rsidP="00E34834">
      <w:pPr>
        <w:keepNext/>
      </w:pPr>
      <w:r w:rsidRPr="002B5D31">
        <w:rPr>
          <w:highlight w:val="white"/>
        </w:rPr>
        <w:t xml:space="preserve">Для выгрузки </w:t>
      </w:r>
      <w:r w:rsidRPr="002B5D31">
        <w:t xml:space="preserve">алгоритмов и инструкций для членов УИК </w:t>
      </w:r>
      <w:r w:rsidRPr="002B5D31">
        <w:rPr>
          <w:highlight w:val="white"/>
        </w:rPr>
        <w:t>запустите административный модуль, для этого</w:t>
      </w:r>
      <w:r w:rsidR="009121D5" w:rsidRPr="002B5D31">
        <w:t>:</w:t>
      </w:r>
    </w:p>
    <w:p w14:paraId="7A521DE4" w14:textId="77777777" w:rsidR="009121D5" w:rsidRPr="002B5D31" w:rsidRDefault="009121D5" w:rsidP="00A5650F">
      <w:pPr>
        <w:pStyle w:val="a1"/>
        <w:numPr>
          <w:ilvl w:val="0"/>
          <w:numId w:val="26"/>
        </w:numPr>
      </w:pPr>
      <w:r w:rsidRPr="002B5D31">
        <w:t>П</w:t>
      </w:r>
      <w:r w:rsidR="00E34834" w:rsidRPr="002B5D31">
        <w:t>одсоедините внешний носитель с дистрибутивом административного модуля ИРБ УИК к компьютеру.</w:t>
      </w:r>
    </w:p>
    <w:p w14:paraId="45E50624" w14:textId="77777777" w:rsidR="009121D5" w:rsidRPr="002B5D31" w:rsidRDefault="00E34834" w:rsidP="00A5650F">
      <w:pPr>
        <w:pStyle w:val="a1"/>
        <w:numPr>
          <w:ilvl w:val="0"/>
          <w:numId w:val="26"/>
        </w:numPr>
      </w:pPr>
      <w:r w:rsidRPr="002B5D31">
        <w:t>Используя «Проводник» откройте список файлов, хранящихся на носителе.</w:t>
      </w:r>
    </w:p>
    <w:p w14:paraId="3935A0FC" w14:textId="67046154" w:rsidR="009121D5" w:rsidRPr="002B5D31" w:rsidRDefault="00E34834" w:rsidP="00A5650F">
      <w:pPr>
        <w:pStyle w:val="a1"/>
        <w:numPr>
          <w:ilvl w:val="0"/>
          <w:numId w:val="26"/>
        </w:numPr>
      </w:pPr>
      <w:r w:rsidRPr="002B5D31">
        <w:t xml:space="preserve"> Двойным щелчком запустите файл </w:t>
      </w:r>
      <w:proofErr w:type="spellStart"/>
      <w:r w:rsidR="00970D12">
        <w:rPr>
          <w:b/>
          <w:bCs/>
          <w:shd w:val="clear" w:color="auto" w:fill="EFEFEF"/>
        </w:rPr>
        <w:t>Bloknot</w:t>
      </w:r>
      <w:proofErr w:type="spellEnd"/>
      <w:r w:rsidR="00970D12">
        <w:rPr>
          <w:b/>
          <w:bCs/>
          <w:shd w:val="clear" w:color="auto" w:fill="EFEFEF"/>
        </w:rPr>
        <w:t xml:space="preserve"> UIK 4</w:t>
      </w:r>
      <w:r w:rsidRPr="002B5D31">
        <w:rPr>
          <w:b/>
          <w:bCs/>
          <w:shd w:val="clear" w:color="auto" w:fill="EFEFEF"/>
        </w:rPr>
        <w:t xml:space="preserve">.0 — </w:t>
      </w:r>
      <w:proofErr w:type="spellStart"/>
      <w:r w:rsidRPr="002B5D31">
        <w:rPr>
          <w:b/>
          <w:bCs/>
          <w:shd w:val="clear" w:color="auto" w:fill="EFEFEF"/>
        </w:rPr>
        <w:t>Admin</w:t>
      </w:r>
      <w:proofErr w:type="spellEnd"/>
      <w:r w:rsidRPr="002B5D31">
        <w:t>.</w:t>
      </w:r>
    </w:p>
    <w:p w14:paraId="4ADF688F" w14:textId="5E9D77F3" w:rsidR="00E34834" w:rsidRPr="002B5D31" w:rsidRDefault="00E34834" w:rsidP="009121D5">
      <w:r w:rsidRPr="002B5D31">
        <w:t>Административный модуль ИРБ УИК запустится, отобразится экран настройки административного модуля ИРБ УИК.</w:t>
      </w:r>
    </w:p>
    <w:p w14:paraId="77BB2417" w14:textId="77777777" w:rsidR="00E34834" w:rsidRPr="002B5D31" w:rsidRDefault="00E34834" w:rsidP="009121D5">
      <w:r w:rsidRPr="002B5D31">
        <w:t>Для выгрузки алгоритмов и инструкций для членов УИК в формате для печати на бумажном носителе укажите параметры, которые влияют на состав задач и документов в ИРБ УИК:</w:t>
      </w:r>
    </w:p>
    <w:p w14:paraId="61648701" w14:textId="77777777" w:rsidR="00E34834" w:rsidRPr="002B5D31" w:rsidRDefault="00E34834" w:rsidP="00A5650F">
      <w:pPr>
        <w:pStyle w:val="a1"/>
        <w:numPr>
          <w:ilvl w:val="0"/>
          <w:numId w:val="25"/>
        </w:numPr>
      </w:pPr>
      <w:r w:rsidRPr="002B5D31">
        <w:t>Типы всех проводимых на избирательном участке выборов.</w:t>
      </w:r>
    </w:p>
    <w:p w14:paraId="689C2CEB" w14:textId="77777777" w:rsidR="00E34834" w:rsidRPr="002B5D31" w:rsidRDefault="00E34834">
      <w:pPr>
        <w:pStyle w:val="a1"/>
        <w:numPr>
          <w:ilvl w:val="0"/>
          <w:numId w:val="16"/>
        </w:numPr>
      </w:pPr>
      <w:r w:rsidRPr="002B5D31">
        <w:t>Параметры избирательного участка:</w:t>
      </w:r>
    </w:p>
    <w:p w14:paraId="4A74215E" w14:textId="15A6784D" w:rsidR="00E34834" w:rsidRPr="002B5D31" w:rsidRDefault="00970D12" w:rsidP="00970D12">
      <w:pPr>
        <w:pStyle w:val="a2"/>
      </w:pPr>
      <w:r w:rsidRPr="00970D12">
        <w:t xml:space="preserve">проводится </w:t>
      </w:r>
      <w:r>
        <w:t xml:space="preserve">ли </w:t>
      </w:r>
      <w:r w:rsidRPr="00970D12">
        <w:t>голосование в течение нескольких дней подряд</w:t>
      </w:r>
      <w:r w:rsidR="00E34834" w:rsidRPr="002B5D31">
        <w:t>;</w:t>
      </w:r>
    </w:p>
    <w:p w14:paraId="6430DF80" w14:textId="19CB1155" w:rsidR="00E34834" w:rsidRDefault="00970D12" w:rsidP="00970D12">
      <w:pPr>
        <w:pStyle w:val="a2"/>
      </w:pPr>
      <w:r>
        <w:t>я</w:t>
      </w:r>
      <w:r w:rsidRPr="00970D12">
        <w:t>вляется ли избирательный участок образованным в труднодоступной или отдаленной местности</w:t>
      </w:r>
      <w:r w:rsidR="00E34834" w:rsidRPr="002B5D31">
        <w:t>;</w:t>
      </w:r>
    </w:p>
    <w:p w14:paraId="1E649856" w14:textId="21D1D58F" w:rsidR="00970D12" w:rsidRPr="002B5D31" w:rsidRDefault="00970D12" w:rsidP="00970D12">
      <w:pPr>
        <w:pStyle w:val="a2"/>
      </w:pPr>
      <w:r w:rsidRPr="00970D12">
        <w:t xml:space="preserve">проводится </w:t>
      </w:r>
      <w:r>
        <w:t xml:space="preserve">ли </w:t>
      </w:r>
      <w:r w:rsidRPr="00970D12">
        <w:t>досрочное голосование отдельных групп избирателей</w:t>
      </w:r>
      <w:r>
        <w:t>;</w:t>
      </w:r>
    </w:p>
    <w:p w14:paraId="41FB0EDC" w14:textId="77777777" w:rsidR="00E34834" w:rsidRDefault="00E34834">
      <w:pPr>
        <w:pStyle w:val="a2"/>
      </w:pPr>
      <w:r w:rsidRPr="002B5D31">
        <w:t>наличие технических средств подсчета голосов (КОИБ);</w:t>
      </w:r>
    </w:p>
    <w:p w14:paraId="09FA965C" w14:textId="476830B8" w:rsidR="00970D12" w:rsidRPr="002B5D31" w:rsidRDefault="00970D12" w:rsidP="00970D12">
      <w:pPr>
        <w:pStyle w:val="a2"/>
      </w:pPr>
      <w:r w:rsidRPr="00970D12">
        <w:t xml:space="preserve">используется </w:t>
      </w:r>
      <w:r>
        <w:t xml:space="preserve">ли </w:t>
      </w:r>
      <w:r w:rsidRPr="00970D12">
        <w:t>система видеонаблюдения</w:t>
      </w:r>
    </w:p>
    <w:p w14:paraId="5775F433" w14:textId="21E92CAE" w:rsidR="00E34834" w:rsidRPr="002B5D31" w:rsidRDefault="00E34834">
      <w:pPr>
        <w:pStyle w:val="a2"/>
      </w:pPr>
      <w:r w:rsidRPr="002B5D31">
        <w:t>наличие досрочного голосования</w:t>
      </w:r>
      <w:r w:rsidR="00970D12">
        <w:t xml:space="preserve"> </w:t>
      </w:r>
      <w:r w:rsidR="00970D12" w:rsidRPr="002B5D31">
        <w:t>(только для выборов муниципального уровня)</w:t>
      </w:r>
      <w:r w:rsidRPr="002B5D31">
        <w:t>;</w:t>
      </w:r>
    </w:p>
    <w:p w14:paraId="6326200B" w14:textId="77777777" w:rsidR="00E34834" w:rsidRPr="002B5D31" w:rsidRDefault="00E34834">
      <w:pPr>
        <w:pStyle w:val="a2"/>
      </w:pPr>
      <w:r w:rsidRPr="002B5D31">
        <w:t>наличие открепительных удостоверений (только для выборов муниципального уровня).</w:t>
      </w:r>
    </w:p>
    <w:p w14:paraId="48A825D4" w14:textId="77777777" w:rsidR="00E34834" w:rsidRPr="002B5D31" w:rsidRDefault="00E34834">
      <w:r w:rsidRPr="002B5D31">
        <w:t>Указание параметров возможно вручную или посредством интеграции с СПО УИК.</w:t>
      </w:r>
    </w:p>
    <w:p w14:paraId="75C01C11" w14:textId="77777777" w:rsidR="00E34834" w:rsidRPr="002B5D31" w:rsidRDefault="00E34834" w:rsidP="00A840EF">
      <w:pPr>
        <w:pStyle w:val="20"/>
      </w:pPr>
      <w:bookmarkStart w:id="141" w:name="_Toc57991535"/>
      <w:r w:rsidRPr="002B5D31">
        <w:lastRenderedPageBreak/>
        <w:t>Ввод параметров вручную</w:t>
      </w:r>
      <w:bookmarkEnd w:id="141"/>
    </w:p>
    <w:p w14:paraId="6601A126" w14:textId="47BFAF10" w:rsidR="00E34834" w:rsidRPr="002B5D31" w:rsidRDefault="00E34834" w:rsidP="00E34834">
      <w:pPr>
        <w:keepNext/>
      </w:pPr>
      <w:r w:rsidRPr="002B5D31">
        <w:t>Ввод параметров вручную осуществляется на главном экране Административного модуля. Кнопка формирования комплекта документов остается неактивной, пока не выбран ни один тип избирательной кампании (см. </w:t>
      </w:r>
      <w:r w:rsidR="005B127E" w:rsidRPr="002B5D31">
        <w:fldChar w:fldCharType="begin"/>
      </w:r>
      <w:r w:rsidR="005B127E" w:rsidRPr="002B5D31">
        <w:instrText xml:space="preserve"> REF _Ref48114784 \h </w:instrText>
      </w:r>
      <w:r w:rsidR="005B127E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28</w:t>
      </w:r>
      <w:r w:rsidR="005B127E" w:rsidRPr="002B5D31">
        <w:fldChar w:fldCharType="end"/>
      </w:r>
      <w:r w:rsidRPr="002B5D31">
        <w:t xml:space="preserve"> и</w:t>
      </w:r>
      <w:r w:rsidR="005B127E" w:rsidRPr="002B5D31">
        <w:t xml:space="preserve"> </w:t>
      </w:r>
      <w:r w:rsidR="005B127E" w:rsidRPr="002B5D31">
        <w:fldChar w:fldCharType="begin"/>
      </w:r>
      <w:r w:rsidR="005B127E" w:rsidRPr="002B5D31">
        <w:instrText xml:space="preserve"> REF _Ref48114803 \h </w:instrText>
      </w:r>
      <w:r w:rsidR="005B127E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29</w:t>
      </w:r>
      <w:r w:rsidR="005B127E" w:rsidRPr="002B5D31">
        <w:fldChar w:fldCharType="end"/>
      </w:r>
      <w:r w:rsidRPr="002B5D31">
        <w:t>).</w:t>
      </w:r>
    </w:p>
    <w:p w14:paraId="67901B13" w14:textId="77777777" w:rsidR="00E34834" w:rsidRPr="002B5D31" w:rsidRDefault="00E34834">
      <w:pPr>
        <w:pStyle w:val="17"/>
        <w:spacing w:line="360" w:lineRule="auto"/>
        <w:ind w:firstLine="0"/>
        <w:jc w:val="center"/>
      </w:pPr>
      <w:r w:rsidRPr="002B5D31">
        <w:rPr>
          <w:noProof/>
        </w:rPr>
        <w:drawing>
          <wp:inline distT="114300" distB="114300" distL="114300" distR="114300" wp14:anchorId="3064F606" wp14:editId="109000AF">
            <wp:extent cx="4670982" cy="4626591"/>
            <wp:effectExtent l="0" t="0" r="0" b="317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36" cstate="print"/>
                    <a:srcRect b="34046"/>
                    <a:stretch/>
                  </pic:blipFill>
                  <pic:spPr bwMode="auto">
                    <a:xfrm>
                      <a:off x="0" y="0"/>
                      <a:ext cx="4671194" cy="462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B93CD" w14:textId="4C46E61B" w:rsidR="00E34834" w:rsidRPr="002B5D31" w:rsidRDefault="005B127E">
      <w:pPr>
        <w:ind w:firstLine="0"/>
      </w:pPr>
      <w:bookmarkStart w:id="142" w:name="_Ref48114784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28</w:t>
      </w:r>
      <w:r w:rsidRPr="002B5D31">
        <w:rPr>
          <w:rStyle w:val="afff5"/>
          <w:b w:val="0"/>
          <w:szCs w:val="18"/>
        </w:rPr>
        <w:fldChar w:fldCharType="end"/>
      </w:r>
      <w:bookmarkEnd w:id="142"/>
      <w:r w:rsidRPr="002B5D31">
        <w:rPr>
          <w:bCs/>
          <w:szCs w:val="18"/>
        </w:rPr>
        <w:t xml:space="preserve"> — </w:t>
      </w:r>
      <w:r w:rsidR="00E34834" w:rsidRPr="002B5D31">
        <w:rPr>
          <w:bCs/>
          <w:szCs w:val="18"/>
        </w:rPr>
        <w:t>Главный экран административного модуля ИРБ УИК. Не выбран ни один тип избирательной кампании; кнопка формирования комплекта документов неактивна</w:t>
      </w:r>
    </w:p>
    <w:p w14:paraId="2011E888" w14:textId="77777777" w:rsidR="00E34834" w:rsidRPr="002B5D31" w:rsidRDefault="00E34834"/>
    <w:p w14:paraId="6A1260B3" w14:textId="77777777" w:rsidR="00E34834" w:rsidRPr="002B5D31" w:rsidRDefault="00E34834">
      <w:pPr>
        <w:pStyle w:val="17"/>
        <w:ind w:firstLine="0"/>
        <w:jc w:val="center"/>
        <w:rPr>
          <w:sz w:val="20"/>
          <w:szCs w:val="20"/>
        </w:rPr>
      </w:pPr>
      <w:r w:rsidRPr="002B5D31">
        <w:rPr>
          <w:noProof/>
          <w:sz w:val="20"/>
          <w:szCs w:val="20"/>
        </w:rPr>
        <w:lastRenderedPageBreak/>
        <w:drawing>
          <wp:inline distT="114300" distB="114300" distL="114300" distR="114300" wp14:anchorId="0AE2C957" wp14:editId="0EAAB1D5">
            <wp:extent cx="5229225" cy="5111087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37" cstate="print"/>
                    <a:srcRect b="34915"/>
                    <a:stretch/>
                  </pic:blipFill>
                  <pic:spPr bwMode="auto">
                    <a:xfrm>
                      <a:off x="0" y="0"/>
                      <a:ext cx="5229459" cy="511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4B52D" w14:textId="03C247D6" w:rsidR="00E34834" w:rsidRPr="002B5D31" w:rsidRDefault="005B127E">
      <w:pPr>
        <w:ind w:firstLine="0"/>
      </w:pPr>
      <w:bookmarkStart w:id="143" w:name="_Ref48114803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29</w:t>
      </w:r>
      <w:r w:rsidRPr="002B5D31">
        <w:rPr>
          <w:rStyle w:val="afff5"/>
          <w:b w:val="0"/>
          <w:szCs w:val="18"/>
        </w:rPr>
        <w:fldChar w:fldCharType="end"/>
      </w:r>
      <w:bookmarkEnd w:id="143"/>
      <w:r w:rsidRPr="002B5D31">
        <w:rPr>
          <w:bCs/>
          <w:szCs w:val="18"/>
        </w:rPr>
        <w:t xml:space="preserve"> — </w:t>
      </w:r>
      <w:r w:rsidR="00E34834" w:rsidRPr="002B5D31">
        <w:rPr>
          <w:bCs/>
          <w:szCs w:val="18"/>
        </w:rPr>
        <w:t>Выбраны два типа избирательных кампаний, для которых формируется комплект документов. Указано наличие средств видеонаблюдения. Кнопка формирования документов активна. При указании муниципальных выборов становится доступна опция указания открепительных удостоверений</w:t>
      </w:r>
    </w:p>
    <w:p w14:paraId="5B776CBE" w14:textId="77777777" w:rsidR="00E34834" w:rsidRPr="002B5D31" w:rsidRDefault="00E34834"/>
    <w:p w14:paraId="0F93965C" w14:textId="64346196" w:rsidR="00E34834" w:rsidRPr="002B5D31" w:rsidRDefault="00E34834">
      <w:r w:rsidRPr="002B5D31">
        <w:t>Нажмите кнопку «Сформировать комплект документов для печати» (см. </w:t>
      </w:r>
      <w:r w:rsidR="005B127E" w:rsidRPr="002B5D31">
        <w:fldChar w:fldCharType="begin"/>
      </w:r>
      <w:r w:rsidR="005B127E" w:rsidRPr="002B5D31">
        <w:instrText xml:space="preserve"> REF _Ref48114819 \h </w:instrText>
      </w:r>
      <w:r w:rsidR="005B127E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30</w:t>
      </w:r>
      <w:r w:rsidR="005B127E" w:rsidRPr="002B5D31">
        <w:fldChar w:fldCharType="end"/>
      </w:r>
      <w:r w:rsidRPr="002B5D31">
        <w:t>).</w:t>
      </w:r>
    </w:p>
    <w:p w14:paraId="2BFBF907" w14:textId="77777777" w:rsidR="00E34834" w:rsidRPr="002B5D31" w:rsidRDefault="00E34834">
      <w:pPr>
        <w:pStyle w:val="17"/>
        <w:ind w:firstLine="0"/>
        <w:jc w:val="center"/>
      </w:pPr>
      <w:r w:rsidRPr="002B5D31">
        <w:rPr>
          <w:noProof/>
        </w:rPr>
        <w:drawing>
          <wp:inline distT="114300" distB="114300" distL="114300" distR="114300" wp14:anchorId="35D87DB8" wp14:editId="4D5BBADC">
            <wp:extent cx="2881313" cy="781751"/>
            <wp:effectExtent l="12700" t="12700" r="12700" b="127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781751"/>
                    </a:xfrm>
                    <a:prstGeom prst="rect">
                      <a:avLst/>
                    </a:prstGeom>
                    <a:ln w="127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8D3E75" w14:textId="06A395E7" w:rsidR="00E34834" w:rsidRPr="002B5D31" w:rsidRDefault="005B127E">
      <w:pPr>
        <w:ind w:firstLine="0"/>
      </w:pPr>
      <w:bookmarkStart w:id="144" w:name="_Ref48114819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30</w:t>
      </w:r>
      <w:r w:rsidRPr="002B5D31">
        <w:rPr>
          <w:rStyle w:val="afff5"/>
          <w:b w:val="0"/>
          <w:szCs w:val="18"/>
        </w:rPr>
        <w:fldChar w:fldCharType="end"/>
      </w:r>
      <w:bookmarkEnd w:id="144"/>
      <w:r w:rsidRPr="002B5D31">
        <w:rPr>
          <w:bCs/>
          <w:szCs w:val="18"/>
        </w:rPr>
        <w:t xml:space="preserve"> — </w:t>
      </w:r>
      <w:r w:rsidR="00E34834" w:rsidRPr="002B5D31">
        <w:rPr>
          <w:bCs/>
          <w:szCs w:val="18"/>
        </w:rPr>
        <w:t>Кнопка «Сформировать комплект документов для печати»</w:t>
      </w:r>
    </w:p>
    <w:p w14:paraId="51A20231" w14:textId="77777777" w:rsidR="00E34834" w:rsidRPr="002B5D31" w:rsidRDefault="00E34834"/>
    <w:p w14:paraId="4F3AFD06" w14:textId="683B521B" w:rsidR="00E34834" w:rsidRPr="002B5D31" w:rsidRDefault="00E34834">
      <w:pPr>
        <w:rPr>
          <w:highlight w:val="yellow"/>
        </w:rPr>
      </w:pPr>
      <w:r w:rsidRPr="002B5D31">
        <w:t>Комплект документов сохранится в папке, в которой находится Административный модуль. После завершения процесса отобразится подтверждение и путь к папке, куда были сохранены документы (см. </w:t>
      </w:r>
      <w:r w:rsidR="005B127E" w:rsidRPr="002B5D31">
        <w:fldChar w:fldCharType="begin"/>
      </w:r>
      <w:r w:rsidR="005B127E" w:rsidRPr="002B5D31">
        <w:instrText xml:space="preserve"> REF _Ref48114831 \h </w:instrText>
      </w:r>
      <w:r w:rsidR="005B127E" w:rsidRPr="002B5D31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31</w:t>
      </w:r>
      <w:r w:rsidR="005B127E" w:rsidRPr="002B5D31">
        <w:fldChar w:fldCharType="end"/>
      </w:r>
      <w:r w:rsidRPr="002B5D31">
        <w:t>).</w:t>
      </w:r>
    </w:p>
    <w:p w14:paraId="2509A640" w14:textId="77777777" w:rsidR="00E34834" w:rsidRPr="002B5D31" w:rsidRDefault="00E34834">
      <w:pPr>
        <w:pStyle w:val="17"/>
        <w:ind w:firstLine="0"/>
        <w:jc w:val="center"/>
      </w:pPr>
      <w:r w:rsidRPr="002B5D31">
        <w:rPr>
          <w:noProof/>
        </w:rPr>
        <w:lastRenderedPageBreak/>
        <w:drawing>
          <wp:inline distT="114300" distB="114300" distL="114300" distR="114300" wp14:anchorId="531C5A8B" wp14:editId="01CA716C">
            <wp:extent cx="4687435" cy="801858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39" cstate="print"/>
                    <a:srcRect t="32545"/>
                    <a:stretch/>
                  </pic:blipFill>
                  <pic:spPr bwMode="auto">
                    <a:xfrm>
                      <a:off x="0" y="0"/>
                      <a:ext cx="4691063" cy="80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7E3B9B45" w14:textId="036D6B0C" w:rsidR="00E34834" w:rsidRPr="002B5D31" w:rsidRDefault="005B127E">
      <w:pPr>
        <w:ind w:firstLine="0"/>
      </w:pPr>
      <w:bookmarkStart w:id="145" w:name="_Ref48114831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31</w:t>
      </w:r>
      <w:r w:rsidRPr="002B5D31">
        <w:rPr>
          <w:rStyle w:val="afff5"/>
          <w:b w:val="0"/>
          <w:szCs w:val="18"/>
        </w:rPr>
        <w:fldChar w:fldCharType="end"/>
      </w:r>
      <w:bookmarkEnd w:id="145"/>
      <w:r w:rsidRPr="002B5D31">
        <w:rPr>
          <w:bCs/>
          <w:szCs w:val="18"/>
        </w:rPr>
        <w:t xml:space="preserve"> — </w:t>
      </w:r>
      <w:r w:rsidR="00E34834" w:rsidRPr="002B5D31">
        <w:rPr>
          <w:bCs/>
          <w:szCs w:val="18"/>
        </w:rPr>
        <w:t xml:space="preserve">Всплывающее уведомление с указанием пути к сформированному комплекту документов в файловой системе </w:t>
      </w:r>
      <w:proofErr w:type="spellStart"/>
      <w:r w:rsidR="00E34834" w:rsidRPr="002B5D31">
        <w:rPr>
          <w:bCs/>
          <w:szCs w:val="18"/>
        </w:rPr>
        <w:t>Windows</w:t>
      </w:r>
      <w:proofErr w:type="spellEnd"/>
    </w:p>
    <w:p w14:paraId="4FC0A4D8" w14:textId="77777777" w:rsidR="00E34834" w:rsidRPr="002B5D31" w:rsidRDefault="00E34834"/>
    <w:p w14:paraId="4B746819" w14:textId="77777777" w:rsidR="00792375" w:rsidRDefault="00E34834" w:rsidP="00792375">
      <w:pPr>
        <w:keepNext/>
      </w:pPr>
      <w:r w:rsidRPr="002B5D31">
        <w:t>Организация документов в папке осуществляется следующим образом</w:t>
      </w:r>
      <w:r w:rsidR="00792375">
        <w:t>:</w:t>
      </w:r>
    </w:p>
    <w:p w14:paraId="0A168F18" w14:textId="5F4DE193" w:rsidR="00792375" w:rsidRPr="00792375" w:rsidRDefault="00792375" w:rsidP="00A5650F">
      <w:pPr>
        <w:pStyle w:val="af4"/>
        <w:numPr>
          <w:ilvl w:val="0"/>
          <w:numId w:val="37"/>
        </w:numPr>
        <w:ind w:hanging="357"/>
      </w:pPr>
      <w:r w:rsidRPr="00792375">
        <w:t>файлы:</w:t>
      </w:r>
    </w:p>
    <w:p w14:paraId="1E7C32D6" w14:textId="7AC9A702" w:rsidR="00792375" w:rsidRPr="00792375" w:rsidRDefault="00792375" w:rsidP="00A5650F">
      <w:pPr>
        <w:numPr>
          <w:ilvl w:val="1"/>
          <w:numId w:val="38"/>
        </w:numPr>
        <w:ind w:hanging="357"/>
      </w:pPr>
      <w:r>
        <w:t>з</w:t>
      </w:r>
      <w:r w:rsidRPr="00792375">
        <w:t xml:space="preserve">адачи на </w:t>
      </w:r>
      <w:r>
        <w:t xml:space="preserve">дни до дня, предшествующего ДГ </w:t>
      </w:r>
      <w:r w:rsidRPr="002B5D31">
        <w:rPr>
          <w:bCs/>
          <w:szCs w:val="18"/>
        </w:rPr>
        <w:t>—</w:t>
      </w:r>
      <w:r w:rsidRPr="00792375">
        <w:t xml:space="preserve"> содержит перечень отвязанных задач на одноименный этап</w:t>
      </w:r>
      <w:r>
        <w:t>;</w:t>
      </w:r>
    </w:p>
    <w:p w14:paraId="1DB6FF2C" w14:textId="474078DB" w:rsidR="00792375" w:rsidRPr="00792375" w:rsidRDefault="00792375" w:rsidP="00A5650F">
      <w:pPr>
        <w:numPr>
          <w:ilvl w:val="1"/>
          <w:numId w:val="38"/>
        </w:numPr>
        <w:ind w:hanging="357"/>
      </w:pPr>
      <w:r>
        <w:t>з</w:t>
      </w:r>
      <w:r w:rsidRPr="00792375">
        <w:t xml:space="preserve">адачи на день, предшествующий ДГ </w:t>
      </w:r>
      <w:r w:rsidRPr="002B5D31">
        <w:rPr>
          <w:bCs/>
          <w:szCs w:val="18"/>
        </w:rPr>
        <w:t>—</w:t>
      </w:r>
      <w:r w:rsidRPr="00792375">
        <w:t xml:space="preserve"> содержит перечень отвязанных задач на одноименный этап</w:t>
      </w:r>
      <w:r>
        <w:t>;</w:t>
      </w:r>
    </w:p>
    <w:p w14:paraId="1067F17F" w14:textId="7AACD017" w:rsidR="00792375" w:rsidRPr="00792375" w:rsidRDefault="00792375" w:rsidP="00A5650F">
      <w:pPr>
        <w:numPr>
          <w:ilvl w:val="1"/>
          <w:numId w:val="38"/>
        </w:numPr>
        <w:ind w:hanging="357"/>
      </w:pPr>
      <w:r>
        <w:t>р</w:t>
      </w:r>
      <w:r w:rsidRPr="00792375">
        <w:t>аспис</w:t>
      </w:r>
      <w:r>
        <w:t xml:space="preserve">ание в день, предшествующий ДГ </w:t>
      </w:r>
      <w:r w:rsidRPr="002B5D31">
        <w:rPr>
          <w:bCs/>
          <w:szCs w:val="18"/>
        </w:rPr>
        <w:t>—</w:t>
      </w:r>
      <w:r w:rsidRPr="00792375">
        <w:t xml:space="preserve"> содержит перечень задач по расписанию на одноименный этап</w:t>
      </w:r>
      <w:r>
        <w:t>;</w:t>
      </w:r>
    </w:p>
    <w:p w14:paraId="7EA8614C" w14:textId="0A332B23" w:rsidR="00792375" w:rsidRPr="00792375" w:rsidRDefault="00792375" w:rsidP="00A5650F">
      <w:pPr>
        <w:numPr>
          <w:ilvl w:val="1"/>
          <w:numId w:val="38"/>
        </w:numPr>
        <w:ind w:hanging="357"/>
      </w:pPr>
      <w:r>
        <w:t>р</w:t>
      </w:r>
      <w:r w:rsidRPr="00792375">
        <w:t>аспи</w:t>
      </w:r>
      <w:r>
        <w:t xml:space="preserve">сание в день (дни) голосования </w:t>
      </w:r>
      <w:r w:rsidRPr="002B5D31">
        <w:rPr>
          <w:bCs/>
          <w:szCs w:val="18"/>
        </w:rPr>
        <w:t>—</w:t>
      </w:r>
      <w:r w:rsidRPr="00792375">
        <w:t xml:space="preserve"> содержит перечень задач по расписанию на одноименный этап</w:t>
      </w:r>
      <w:r>
        <w:t>;</w:t>
      </w:r>
    </w:p>
    <w:p w14:paraId="1CA9A619" w14:textId="1552B1D6" w:rsidR="00792375" w:rsidRPr="00792375" w:rsidRDefault="00792375" w:rsidP="00A5650F">
      <w:pPr>
        <w:numPr>
          <w:ilvl w:val="1"/>
          <w:numId w:val="38"/>
        </w:numPr>
        <w:ind w:hanging="357"/>
      </w:pPr>
      <w:r>
        <w:t xml:space="preserve">ведомость комплекта документов </w:t>
      </w:r>
      <w:r w:rsidRPr="002B5D31">
        <w:rPr>
          <w:bCs/>
          <w:szCs w:val="18"/>
        </w:rPr>
        <w:t>—</w:t>
      </w:r>
      <w:r w:rsidRPr="00792375">
        <w:t xml:space="preserve"> содержит перечень выгруженных файлов с разбивкой по структуре комплекта документов</w:t>
      </w:r>
      <w:r>
        <w:t>.</w:t>
      </w:r>
    </w:p>
    <w:p w14:paraId="3355C428" w14:textId="71032AE7" w:rsidR="00792375" w:rsidRPr="00792375" w:rsidRDefault="00792375" w:rsidP="00A5650F">
      <w:pPr>
        <w:pStyle w:val="af4"/>
        <w:numPr>
          <w:ilvl w:val="0"/>
          <w:numId w:val="37"/>
        </w:numPr>
        <w:ind w:hanging="357"/>
      </w:pPr>
      <w:r w:rsidRPr="00792375">
        <w:t>папки:</w:t>
      </w:r>
    </w:p>
    <w:p w14:paraId="7C52F969" w14:textId="46BCFDA0" w:rsidR="00792375" w:rsidRPr="00792375" w:rsidRDefault="00792375" w:rsidP="00A5650F">
      <w:pPr>
        <w:numPr>
          <w:ilvl w:val="1"/>
          <w:numId w:val="39"/>
        </w:numPr>
      </w:pPr>
      <w:r>
        <w:t>д</w:t>
      </w:r>
      <w:r w:rsidR="005B1427">
        <w:t xml:space="preserve">ни до дня, предшествующего ДГ </w:t>
      </w:r>
      <w:r w:rsidR="005B1427" w:rsidRPr="002B5D31">
        <w:rPr>
          <w:bCs/>
          <w:szCs w:val="18"/>
        </w:rPr>
        <w:t>—</w:t>
      </w:r>
      <w:r w:rsidRPr="00792375">
        <w:t xml:space="preserve"> содержит файлы пошаговых инструкций для одноименного этапа</w:t>
      </w:r>
      <w:r>
        <w:t>;</w:t>
      </w:r>
    </w:p>
    <w:p w14:paraId="16372AE8" w14:textId="432BC81F" w:rsidR="00792375" w:rsidRPr="00792375" w:rsidRDefault="00792375" w:rsidP="00A5650F">
      <w:pPr>
        <w:numPr>
          <w:ilvl w:val="1"/>
          <w:numId w:val="39"/>
        </w:numPr>
      </w:pPr>
      <w:r>
        <w:t>д</w:t>
      </w:r>
      <w:r w:rsidR="005B1427">
        <w:t xml:space="preserve">ень (дни) голосования </w:t>
      </w:r>
      <w:r w:rsidR="005B1427" w:rsidRPr="002B5D31">
        <w:rPr>
          <w:bCs/>
          <w:szCs w:val="18"/>
        </w:rPr>
        <w:t>—</w:t>
      </w:r>
      <w:r w:rsidRPr="00792375">
        <w:t xml:space="preserve"> содержит файлы пошаговых инструкций для одноименного этапа</w:t>
      </w:r>
      <w:r>
        <w:t>;</w:t>
      </w:r>
    </w:p>
    <w:p w14:paraId="5D75C033" w14:textId="6EC9E0CE" w:rsidR="00792375" w:rsidRPr="00792375" w:rsidRDefault="00792375" w:rsidP="00A5650F">
      <w:pPr>
        <w:numPr>
          <w:ilvl w:val="1"/>
          <w:numId w:val="39"/>
        </w:numPr>
      </w:pPr>
      <w:r>
        <w:t>д</w:t>
      </w:r>
      <w:r w:rsidRPr="00792375">
        <w:t>н</w:t>
      </w:r>
      <w:r w:rsidR="005B1427">
        <w:t xml:space="preserve">и после дня (дней) голосования </w:t>
      </w:r>
      <w:r w:rsidR="005B1427" w:rsidRPr="002B5D31">
        <w:rPr>
          <w:bCs/>
          <w:szCs w:val="18"/>
        </w:rPr>
        <w:t>—</w:t>
      </w:r>
      <w:r w:rsidRPr="00792375">
        <w:t xml:space="preserve"> содержит файлы пошаговых инструкций для одноименного этапа</w:t>
      </w:r>
      <w:r>
        <w:t>;</w:t>
      </w:r>
    </w:p>
    <w:p w14:paraId="095B4E08" w14:textId="6764BA43" w:rsidR="00792375" w:rsidRPr="00792375" w:rsidRDefault="0005124F" w:rsidP="00A5650F">
      <w:pPr>
        <w:numPr>
          <w:ilvl w:val="1"/>
          <w:numId w:val="39"/>
        </w:numPr>
      </w:pPr>
      <w:r>
        <w:t>д</w:t>
      </w:r>
      <w:r w:rsidR="005B1427">
        <w:t xml:space="preserve">ень, предшествующий ДГ </w:t>
      </w:r>
      <w:r w:rsidR="005B1427" w:rsidRPr="002B5D31">
        <w:rPr>
          <w:bCs/>
          <w:szCs w:val="18"/>
        </w:rPr>
        <w:t>—</w:t>
      </w:r>
      <w:r w:rsidR="00792375" w:rsidRPr="00792375">
        <w:t xml:space="preserve"> содержит файлы пошаговых инструкций для одноименного этапа</w:t>
      </w:r>
      <w:r>
        <w:t>;</w:t>
      </w:r>
    </w:p>
    <w:p w14:paraId="0ECD32CB" w14:textId="40EE37F9" w:rsidR="00792375" w:rsidRPr="00792375" w:rsidRDefault="0005124F" w:rsidP="00A5650F">
      <w:pPr>
        <w:numPr>
          <w:ilvl w:val="1"/>
          <w:numId w:val="39"/>
        </w:numPr>
      </w:pPr>
      <w:r>
        <w:t>у</w:t>
      </w:r>
      <w:r w:rsidR="005B1427">
        <w:t xml:space="preserve">становление итогов голосования </w:t>
      </w:r>
      <w:r w:rsidR="005B1427" w:rsidRPr="002B5D31">
        <w:rPr>
          <w:bCs/>
          <w:szCs w:val="18"/>
        </w:rPr>
        <w:t>—</w:t>
      </w:r>
      <w:r w:rsidR="00792375" w:rsidRPr="00792375">
        <w:t xml:space="preserve"> содержит файлы пошаговых инструкций для одноименного этапа</w:t>
      </w:r>
      <w:r>
        <w:t>;</w:t>
      </w:r>
    </w:p>
    <w:p w14:paraId="71225DD3" w14:textId="00FC1357" w:rsidR="00792375" w:rsidRDefault="0005124F" w:rsidP="00A5650F">
      <w:pPr>
        <w:numPr>
          <w:ilvl w:val="1"/>
          <w:numId w:val="39"/>
        </w:numPr>
      </w:pPr>
      <w:r>
        <w:t>ш</w:t>
      </w:r>
      <w:r w:rsidR="005B1427">
        <w:t xml:space="preserve">аблоны документов </w:t>
      </w:r>
      <w:r w:rsidR="005B1427" w:rsidRPr="002B5D31">
        <w:rPr>
          <w:bCs/>
          <w:szCs w:val="18"/>
        </w:rPr>
        <w:t>—</w:t>
      </w:r>
      <w:r w:rsidR="00792375" w:rsidRPr="00792375">
        <w:t xml:space="preserve"> содержит шаблоны документов</w:t>
      </w:r>
      <w:r>
        <w:t>.</w:t>
      </w:r>
    </w:p>
    <w:p w14:paraId="79066199" w14:textId="5CDF830F" w:rsidR="005B1427" w:rsidRDefault="005B1427" w:rsidP="005B1427">
      <w:r>
        <w:t>Подзадачи, которые не отображаются в списке инструкций по требованию, а доступны только при выборе опции в одной из инструкций, также буд</w:t>
      </w:r>
      <w:r w:rsidR="006D3118">
        <w:t>ут сохранены отдельными файлами.</w:t>
      </w:r>
    </w:p>
    <w:p w14:paraId="70392D44" w14:textId="7B67FF56" w:rsidR="006D3118" w:rsidRDefault="006D3118" w:rsidP="006D3118">
      <w:r>
        <w:lastRenderedPageBreak/>
        <w:t>Имена</w:t>
      </w:r>
      <w:r>
        <w:t xml:space="preserve"> для комплектов документов состоит из 3 частей:</w:t>
      </w:r>
    </w:p>
    <w:p w14:paraId="3962E4D0" w14:textId="4D976BB4" w:rsidR="006D3118" w:rsidRDefault="006D3118" w:rsidP="006D3118">
      <w:pPr>
        <w:pStyle w:val="af4"/>
        <w:numPr>
          <w:ilvl w:val="0"/>
          <w:numId w:val="42"/>
        </w:numPr>
      </w:pPr>
      <w:r>
        <w:t>Сокращенное название типов выборов, для которых выгружается комплект (если выбрано несколько типов выборов, то в названии перечисляются все через запятую):</w:t>
      </w:r>
    </w:p>
    <w:p w14:paraId="21F0C27A" w14:textId="31B4EB30" w:rsidR="006D3118" w:rsidRDefault="006D3118" w:rsidP="006D3118">
      <w:pPr>
        <w:pStyle w:val="af4"/>
        <w:numPr>
          <w:ilvl w:val="1"/>
          <w:numId w:val="43"/>
        </w:numPr>
      </w:pPr>
      <w:r>
        <w:t xml:space="preserve">ГД </w:t>
      </w:r>
      <w:r w:rsidRPr="002B5D31">
        <w:rPr>
          <w:bCs/>
          <w:szCs w:val="18"/>
        </w:rPr>
        <w:t>—</w:t>
      </w:r>
      <w:r>
        <w:t xml:space="preserve"> выборы</w:t>
      </w:r>
      <w:r>
        <w:t xml:space="preserve"> депутатов Государственной Думы;</w:t>
      </w:r>
    </w:p>
    <w:p w14:paraId="2C617DAA" w14:textId="256FF2F6" w:rsidR="006D3118" w:rsidRDefault="006D3118" w:rsidP="006D3118">
      <w:pPr>
        <w:pStyle w:val="af4"/>
        <w:numPr>
          <w:ilvl w:val="1"/>
          <w:numId w:val="43"/>
        </w:numPr>
      </w:pPr>
      <w:proofErr w:type="spellStart"/>
      <w:r>
        <w:t>ДопГД</w:t>
      </w:r>
      <w:proofErr w:type="spellEnd"/>
      <w:r>
        <w:t xml:space="preserve"> </w:t>
      </w:r>
      <w:r w:rsidRPr="002B5D31">
        <w:rPr>
          <w:bCs/>
          <w:szCs w:val="18"/>
        </w:rPr>
        <w:t>—</w:t>
      </w:r>
      <w:r>
        <w:t xml:space="preserve"> дополнительные выборы депутатов Государственной Думы</w:t>
      </w:r>
      <w:r>
        <w:t>;</w:t>
      </w:r>
    </w:p>
    <w:p w14:paraId="331EB734" w14:textId="48539A26" w:rsidR="006D3118" w:rsidRDefault="006D3118" w:rsidP="006D3118">
      <w:pPr>
        <w:pStyle w:val="af4"/>
        <w:numPr>
          <w:ilvl w:val="1"/>
          <w:numId w:val="43"/>
        </w:numPr>
      </w:pPr>
      <w:r>
        <w:t xml:space="preserve">ВДЛ </w:t>
      </w:r>
      <w:r w:rsidRPr="002B5D31">
        <w:rPr>
          <w:bCs/>
          <w:szCs w:val="18"/>
        </w:rPr>
        <w:t>—</w:t>
      </w:r>
      <w:r>
        <w:t xml:space="preserve"> выборы высшего должностного лица</w:t>
      </w:r>
      <w:r>
        <w:t>;</w:t>
      </w:r>
    </w:p>
    <w:p w14:paraId="3C671491" w14:textId="5171FFBE" w:rsidR="006D3118" w:rsidRDefault="006D3118" w:rsidP="006D3118">
      <w:pPr>
        <w:pStyle w:val="af4"/>
        <w:numPr>
          <w:ilvl w:val="1"/>
          <w:numId w:val="43"/>
        </w:numPr>
      </w:pPr>
      <w:r>
        <w:t xml:space="preserve">ЗС </w:t>
      </w:r>
      <w:r w:rsidRPr="002B5D31">
        <w:rPr>
          <w:bCs/>
          <w:szCs w:val="18"/>
        </w:rPr>
        <w:t>—</w:t>
      </w:r>
      <w:r>
        <w:t xml:space="preserve"> выборы депутатов законодательных органов власти субъектов РФ</w:t>
      </w:r>
      <w:r>
        <w:t>;</w:t>
      </w:r>
    </w:p>
    <w:p w14:paraId="598CCDE0" w14:textId="28DAC3E8" w:rsidR="006D3118" w:rsidRDefault="006D3118" w:rsidP="006D3118">
      <w:pPr>
        <w:pStyle w:val="af4"/>
        <w:numPr>
          <w:ilvl w:val="1"/>
          <w:numId w:val="43"/>
        </w:numPr>
      </w:pPr>
      <w:proofErr w:type="spellStart"/>
      <w:r>
        <w:t>ДопЗС</w:t>
      </w:r>
      <w:proofErr w:type="spellEnd"/>
      <w:r>
        <w:t xml:space="preserve"> </w:t>
      </w:r>
      <w:r w:rsidRPr="002B5D31">
        <w:rPr>
          <w:bCs/>
          <w:szCs w:val="18"/>
        </w:rPr>
        <w:t>—</w:t>
      </w:r>
      <w:r>
        <w:t xml:space="preserve"> дополнительные выборы депутатов законодательных органов власти субъектов РФ</w:t>
      </w:r>
      <w:r>
        <w:t>;</w:t>
      </w:r>
    </w:p>
    <w:p w14:paraId="09C2E3FE" w14:textId="1ACBF5AD" w:rsidR="006D3118" w:rsidRDefault="006D3118" w:rsidP="006D3118">
      <w:pPr>
        <w:pStyle w:val="af4"/>
        <w:numPr>
          <w:ilvl w:val="1"/>
          <w:numId w:val="43"/>
        </w:numPr>
      </w:pPr>
      <w:r>
        <w:t xml:space="preserve">ГМО </w:t>
      </w:r>
      <w:r w:rsidRPr="002B5D31">
        <w:rPr>
          <w:bCs/>
          <w:szCs w:val="18"/>
        </w:rPr>
        <w:t>—</w:t>
      </w:r>
      <w:r>
        <w:t xml:space="preserve"> выборы глав муниципальных образований</w:t>
      </w:r>
      <w:r>
        <w:t>;</w:t>
      </w:r>
    </w:p>
    <w:p w14:paraId="38C03A92" w14:textId="6BABEA38" w:rsidR="006D3118" w:rsidRDefault="006D3118" w:rsidP="006D3118">
      <w:pPr>
        <w:pStyle w:val="af4"/>
        <w:numPr>
          <w:ilvl w:val="1"/>
          <w:numId w:val="43"/>
        </w:numPr>
      </w:pPr>
      <w:r>
        <w:t xml:space="preserve">ОМС </w:t>
      </w:r>
      <w:r w:rsidRPr="002B5D31">
        <w:rPr>
          <w:bCs/>
          <w:szCs w:val="18"/>
        </w:rPr>
        <w:t>—</w:t>
      </w:r>
      <w:r>
        <w:t xml:space="preserve"> выборы депутатов представительных органов местного самоуправления</w:t>
      </w:r>
      <w:r>
        <w:t>;</w:t>
      </w:r>
    </w:p>
    <w:p w14:paraId="5AE60AEA" w14:textId="0C344270" w:rsidR="006D3118" w:rsidRDefault="006D3118" w:rsidP="006D3118">
      <w:pPr>
        <w:pStyle w:val="af4"/>
        <w:numPr>
          <w:ilvl w:val="0"/>
          <w:numId w:val="42"/>
        </w:numPr>
      </w:pPr>
      <w:r>
        <w:t>Сокращенное название выбранных в административном модуле настроек, для которых выгружается комплект (если выбрано несколько настроек, то в названии перечисляются все через запятую):</w:t>
      </w:r>
    </w:p>
    <w:p w14:paraId="463D923E" w14:textId="205FBC78" w:rsidR="006D3118" w:rsidRDefault="006D3118" w:rsidP="006D3118">
      <w:pPr>
        <w:pStyle w:val="af4"/>
        <w:numPr>
          <w:ilvl w:val="0"/>
          <w:numId w:val="44"/>
        </w:numPr>
      </w:pPr>
      <w:r>
        <w:t xml:space="preserve">д1 </w:t>
      </w:r>
      <w:r w:rsidRPr="002B5D31">
        <w:rPr>
          <w:bCs/>
          <w:szCs w:val="18"/>
        </w:rPr>
        <w:t>—</w:t>
      </w:r>
      <w:r>
        <w:t xml:space="preserve"> Голосование в течение н</w:t>
      </w:r>
      <w:r>
        <w:t>ескольких дней подряд, выбрано «Нет»;</w:t>
      </w:r>
    </w:p>
    <w:p w14:paraId="43202931" w14:textId="624C6A09" w:rsidR="006D3118" w:rsidRDefault="006D3118" w:rsidP="006D3118">
      <w:pPr>
        <w:pStyle w:val="af4"/>
        <w:numPr>
          <w:ilvl w:val="0"/>
          <w:numId w:val="44"/>
        </w:numPr>
      </w:pPr>
      <w:r>
        <w:t xml:space="preserve">д2 </w:t>
      </w:r>
      <w:r w:rsidRPr="002B5D31">
        <w:rPr>
          <w:bCs/>
          <w:szCs w:val="18"/>
        </w:rPr>
        <w:t>—</w:t>
      </w:r>
      <w:r>
        <w:t xml:space="preserve"> Голосование в течение н</w:t>
      </w:r>
      <w:r>
        <w:t>ескольких дней подряд, выбрано «2 дня»;</w:t>
      </w:r>
    </w:p>
    <w:p w14:paraId="43D92061" w14:textId="46DB50FC" w:rsidR="006D3118" w:rsidRDefault="006D3118" w:rsidP="006D3118">
      <w:pPr>
        <w:pStyle w:val="af4"/>
        <w:numPr>
          <w:ilvl w:val="0"/>
          <w:numId w:val="44"/>
        </w:numPr>
      </w:pPr>
      <w:r>
        <w:t xml:space="preserve">д3 </w:t>
      </w:r>
      <w:r w:rsidRPr="002B5D31">
        <w:rPr>
          <w:bCs/>
          <w:szCs w:val="18"/>
        </w:rPr>
        <w:t>—</w:t>
      </w:r>
      <w:r>
        <w:t xml:space="preserve"> Голосование в течение н</w:t>
      </w:r>
      <w:r>
        <w:t>ескольких дней подряд, выбрано «3 дня»;</w:t>
      </w:r>
    </w:p>
    <w:p w14:paraId="7BBC126F" w14:textId="5C37031B" w:rsidR="006D3118" w:rsidRDefault="006D3118" w:rsidP="006D3118">
      <w:pPr>
        <w:pStyle w:val="af4"/>
        <w:numPr>
          <w:ilvl w:val="0"/>
          <w:numId w:val="44"/>
        </w:numPr>
      </w:pPr>
      <w:proofErr w:type="spellStart"/>
      <w:r>
        <w:t>труднодоступ</w:t>
      </w:r>
      <w:proofErr w:type="spellEnd"/>
      <w:r>
        <w:t xml:space="preserve"> </w:t>
      </w:r>
      <w:r w:rsidRPr="002B5D31">
        <w:rPr>
          <w:bCs/>
          <w:szCs w:val="18"/>
        </w:rPr>
        <w:t>—</w:t>
      </w:r>
      <w:r>
        <w:t xml:space="preserve"> Труднодоступная или отдаленная местность</w:t>
      </w:r>
      <w:r>
        <w:t>;</w:t>
      </w:r>
    </w:p>
    <w:p w14:paraId="791C2D6C" w14:textId="0C498AAB" w:rsidR="006D3118" w:rsidRDefault="006D3118" w:rsidP="006D3118">
      <w:pPr>
        <w:pStyle w:val="af4"/>
        <w:numPr>
          <w:ilvl w:val="0"/>
          <w:numId w:val="44"/>
        </w:numPr>
      </w:pPr>
      <w:proofErr w:type="spellStart"/>
      <w:r>
        <w:t>досрочгрупп</w:t>
      </w:r>
      <w:proofErr w:type="spellEnd"/>
      <w:r>
        <w:t xml:space="preserve"> </w:t>
      </w:r>
      <w:r w:rsidRPr="002B5D31">
        <w:rPr>
          <w:bCs/>
          <w:szCs w:val="18"/>
        </w:rPr>
        <w:t>—</w:t>
      </w:r>
      <w:r>
        <w:t xml:space="preserve"> Досрочное голосование отдельных групп избирателей</w:t>
      </w:r>
      <w:r>
        <w:t>;</w:t>
      </w:r>
    </w:p>
    <w:p w14:paraId="4907873D" w14:textId="3E491138" w:rsidR="006D3118" w:rsidRDefault="006D3118" w:rsidP="006D3118">
      <w:pPr>
        <w:pStyle w:val="af4"/>
        <w:numPr>
          <w:ilvl w:val="0"/>
          <w:numId w:val="44"/>
        </w:numPr>
      </w:pPr>
      <w:proofErr w:type="spellStart"/>
      <w:r>
        <w:t>коиб</w:t>
      </w:r>
      <w:proofErr w:type="spellEnd"/>
      <w:r>
        <w:t xml:space="preserve"> </w:t>
      </w:r>
      <w:r w:rsidRPr="002B5D31">
        <w:rPr>
          <w:bCs/>
          <w:szCs w:val="18"/>
        </w:rPr>
        <w:t>—</w:t>
      </w:r>
      <w:r>
        <w:t xml:space="preserve"> Информация о средствах подсчета голосов</w:t>
      </w:r>
      <w:r>
        <w:t>;</w:t>
      </w:r>
    </w:p>
    <w:p w14:paraId="40DC0481" w14:textId="1DA081A4" w:rsidR="006D3118" w:rsidRDefault="006D3118" w:rsidP="006D3118">
      <w:pPr>
        <w:pStyle w:val="af4"/>
        <w:numPr>
          <w:ilvl w:val="0"/>
          <w:numId w:val="44"/>
        </w:numPr>
      </w:pPr>
      <w:r>
        <w:t xml:space="preserve">вид </w:t>
      </w:r>
      <w:r w:rsidRPr="002B5D31">
        <w:rPr>
          <w:bCs/>
          <w:szCs w:val="18"/>
        </w:rPr>
        <w:t>—</w:t>
      </w:r>
      <w:r>
        <w:t xml:space="preserve"> Видеонаблюдение</w:t>
      </w:r>
      <w:r>
        <w:t>;</w:t>
      </w:r>
    </w:p>
    <w:p w14:paraId="53A59E6E" w14:textId="11B98ECC" w:rsidR="006D3118" w:rsidRDefault="006D3118" w:rsidP="006D3118">
      <w:pPr>
        <w:pStyle w:val="af4"/>
        <w:numPr>
          <w:ilvl w:val="0"/>
          <w:numId w:val="44"/>
        </w:numPr>
      </w:pPr>
      <w:proofErr w:type="spellStart"/>
      <w:r>
        <w:t>откреп</w:t>
      </w:r>
      <w:proofErr w:type="spellEnd"/>
      <w:r>
        <w:t xml:space="preserve"> </w:t>
      </w:r>
      <w:r w:rsidRPr="002B5D31">
        <w:rPr>
          <w:bCs/>
          <w:szCs w:val="18"/>
        </w:rPr>
        <w:t>—</w:t>
      </w:r>
      <w:r>
        <w:t xml:space="preserve"> Открепительные удостоверения</w:t>
      </w:r>
      <w:r>
        <w:t>;</w:t>
      </w:r>
    </w:p>
    <w:p w14:paraId="25B49B9F" w14:textId="581B39F4" w:rsidR="006D3118" w:rsidRDefault="006D3118" w:rsidP="006D3118">
      <w:pPr>
        <w:pStyle w:val="af4"/>
        <w:numPr>
          <w:ilvl w:val="0"/>
          <w:numId w:val="44"/>
        </w:numPr>
      </w:pPr>
      <w:proofErr w:type="spellStart"/>
      <w:r>
        <w:t>досроч</w:t>
      </w:r>
      <w:proofErr w:type="spellEnd"/>
      <w:r>
        <w:t xml:space="preserve"> </w:t>
      </w:r>
      <w:r w:rsidRPr="002B5D31">
        <w:rPr>
          <w:bCs/>
          <w:szCs w:val="18"/>
        </w:rPr>
        <w:t>—</w:t>
      </w:r>
      <w:r>
        <w:t xml:space="preserve"> Досрочное голосование</w:t>
      </w:r>
      <w:r>
        <w:t>;</w:t>
      </w:r>
    </w:p>
    <w:p w14:paraId="571F0A6B" w14:textId="1CC2DFFB" w:rsidR="006D3118" w:rsidRDefault="006D3118" w:rsidP="006D3118">
      <w:pPr>
        <w:pStyle w:val="af4"/>
        <w:numPr>
          <w:ilvl w:val="0"/>
          <w:numId w:val="42"/>
        </w:numPr>
      </w:pPr>
      <w:r>
        <w:t>Порядковый номер выгружаемого комплекта документов для выбранных типов выборов и настроек.</w:t>
      </w:r>
    </w:p>
    <w:p w14:paraId="4C8F543B" w14:textId="05ECBD29" w:rsidR="00E34834" w:rsidRPr="002B5D31" w:rsidRDefault="005B1427" w:rsidP="005B1427">
      <w:r>
        <w:lastRenderedPageBreak/>
        <w:t>Шаблоны документов заполняться данными не будут (ввиду отсутствия возможности редактирования файлов в электронном виде); предполагается только ручное заполнение.</w:t>
      </w:r>
    </w:p>
    <w:p w14:paraId="45A91FD0" w14:textId="77777777" w:rsidR="00E34834" w:rsidRPr="002B5D31" w:rsidRDefault="00E34834" w:rsidP="00A840EF">
      <w:pPr>
        <w:pStyle w:val="20"/>
      </w:pPr>
      <w:bookmarkStart w:id="146" w:name="_Toc57991536"/>
      <w:r w:rsidRPr="002B5D31">
        <w:t>Ввод параметров через подключение к БД СПО УИК</w:t>
      </w:r>
      <w:bookmarkEnd w:id="146"/>
    </w:p>
    <w:p w14:paraId="043640EA" w14:textId="6B4C5259" w:rsidR="00E34834" w:rsidRPr="002B5D31" w:rsidRDefault="00E34834" w:rsidP="00E34834">
      <w:r w:rsidRPr="002B5D31">
        <w:t>Ввод параметров через подключение к БД СПО УИК осуществляется по сценариям, описанным в документе «Руководство пользователя» в разделе 4.</w:t>
      </w:r>
      <w:r w:rsidR="006F74C0" w:rsidRPr="002B5D31">
        <w:t>2.1</w:t>
      </w:r>
      <w:r w:rsidRPr="002B5D31">
        <w:t xml:space="preserve"> «Загрузка информации из СПО УИК».</w:t>
      </w:r>
    </w:p>
    <w:p w14:paraId="6AF148D8" w14:textId="2399630F" w:rsidR="001C75E3" w:rsidRDefault="001C75E3" w:rsidP="00EA2756">
      <w:pPr>
        <w:pStyle w:val="1"/>
      </w:pPr>
      <w:bookmarkStart w:id="147" w:name="_Toc57991537"/>
      <w:r w:rsidRPr="002B5D31">
        <w:lastRenderedPageBreak/>
        <w:t>Сообщения</w:t>
      </w:r>
      <w:bookmarkEnd w:id="140"/>
      <w:bookmarkEnd w:id="147"/>
    </w:p>
    <w:p w14:paraId="45E5051C" w14:textId="1B9A0AED" w:rsidR="00B9508B" w:rsidRDefault="00B9508B" w:rsidP="00B9508B">
      <w:r>
        <w:t>Ниже приведены системные сообщения, отображаемые Администратору в интерфейсе Программы.</w:t>
      </w:r>
    </w:p>
    <w:p w14:paraId="7FA1DC1E" w14:textId="0EA0BBC6" w:rsidR="00B9508B" w:rsidRPr="00B9508B" w:rsidRDefault="00B9508B" w:rsidP="00B9508B">
      <w:r>
        <w:t>При неправильном указании пути в СПО УИК отображается сообщение</w:t>
      </w:r>
      <w:r w:rsidR="00665047">
        <w:t xml:space="preserve"> об ошибке соединения с СПО УИК </w:t>
      </w:r>
      <w:r w:rsidR="00301099">
        <w:t>(</w:t>
      </w:r>
      <w:r>
        <w:t xml:space="preserve">см. </w:t>
      </w:r>
      <w:r w:rsidR="00665047">
        <w:fldChar w:fldCharType="begin"/>
      </w:r>
      <w:r w:rsidR="00665047">
        <w:instrText xml:space="preserve"> REF _Ref57643609 \h </w:instrText>
      </w:r>
      <w:r w:rsidR="00665047"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3</w:t>
      </w:r>
      <w:r w:rsidR="00665047">
        <w:fldChar w:fldCharType="end"/>
      </w:r>
      <w:r w:rsidR="0005124F">
        <w:t>2</w:t>
      </w:r>
      <w:r w:rsidR="00301099">
        <w:t>)</w:t>
      </w:r>
      <w:r w:rsidR="00665047">
        <w:t>.</w:t>
      </w:r>
    </w:p>
    <w:p w14:paraId="1C9D6D74" w14:textId="7B806F11" w:rsidR="00B9508B" w:rsidRDefault="00B9508B" w:rsidP="00B9508B">
      <w:r>
        <w:rPr>
          <w:noProof/>
          <w:bdr w:val="none" w:sz="0" w:space="0" w:color="auto" w:frame="1"/>
        </w:rPr>
        <w:drawing>
          <wp:inline distT="0" distB="0" distL="0" distR="0" wp14:anchorId="7EE0AB3D" wp14:editId="21EE56E3">
            <wp:extent cx="5141741" cy="2813538"/>
            <wp:effectExtent l="0" t="0" r="1905" b="6350"/>
            <wp:docPr id="34" name="Рисунок 34" descr="https://lh3.googleusercontent.com/dsvcMpxAjOMom5XL0wyCdGDQBxtHvaQ3Ig4JcmwfRi4dT89q1vmyb9Zjre8pJ9hoEtjmuNkO26A965rdQgawNxP78R4Ns9MUpOdlNMdalFlWpFlkGysY6S5HFHSzPWxUEStCL9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dsvcMpxAjOMom5XL0wyCdGDQBxtHvaQ3Ig4JcmwfRi4dT89q1vmyb9Zjre8pJ9hoEtjmuNkO26A965rdQgawNxP78R4Ns9MUpOdlNMdalFlWpFlkGysY6S5HFHSzPWxUEStCL9Ga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09"/>
                    <a:stretch/>
                  </pic:blipFill>
                  <pic:spPr bwMode="auto">
                    <a:xfrm>
                      <a:off x="0" y="0"/>
                      <a:ext cx="5142230" cy="281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5ED785F9" w14:textId="5AD44BBB" w:rsidR="00B9508B" w:rsidRPr="002B5D31" w:rsidRDefault="00B9508B" w:rsidP="00B9508B">
      <w:pPr>
        <w:ind w:firstLine="0"/>
      </w:pPr>
      <w:bookmarkStart w:id="148" w:name="_Ref57643609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3</w:t>
      </w:r>
      <w:r w:rsidRPr="002B5D31">
        <w:rPr>
          <w:rStyle w:val="afff5"/>
          <w:b w:val="0"/>
          <w:szCs w:val="18"/>
        </w:rPr>
        <w:fldChar w:fldCharType="end"/>
      </w:r>
      <w:bookmarkEnd w:id="148"/>
      <w:r w:rsidR="0005124F">
        <w:rPr>
          <w:rStyle w:val="afff5"/>
          <w:b w:val="0"/>
          <w:szCs w:val="18"/>
        </w:rPr>
        <w:t>2</w:t>
      </w:r>
      <w:r w:rsidRPr="002B5D31">
        <w:rPr>
          <w:bCs/>
          <w:szCs w:val="18"/>
        </w:rPr>
        <w:t xml:space="preserve"> — </w:t>
      </w:r>
      <w:r>
        <w:rPr>
          <w:bCs/>
          <w:szCs w:val="18"/>
        </w:rPr>
        <w:t>Сообщение об ошибке соединения с СПО УИК</w:t>
      </w:r>
    </w:p>
    <w:p w14:paraId="3F093232" w14:textId="77777777" w:rsidR="00B9508B" w:rsidRDefault="00B9508B" w:rsidP="00B9508B"/>
    <w:p w14:paraId="7C9370DA" w14:textId="6E4D03EB" w:rsidR="00665047" w:rsidRPr="00B9508B" w:rsidRDefault="00665047" w:rsidP="00665047">
      <w:pPr>
        <w:keepNext/>
      </w:pPr>
      <w:r>
        <w:t xml:space="preserve">При ошибке в номере участка отображается сообщение о невозможности загрузки данных </w:t>
      </w:r>
      <w:r w:rsidR="00301099">
        <w:t>(</w:t>
      </w:r>
      <w:r>
        <w:t xml:space="preserve">см. </w:t>
      </w:r>
      <w:r>
        <w:fldChar w:fldCharType="begin"/>
      </w:r>
      <w:r>
        <w:instrText xml:space="preserve"> REF _Ref57643707 \h </w:instrText>
      </w:r>
      <w:r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3</w:t>
      </w:r>
      <w:r>
        <w:fldChar w:fldCharType="end"/>
      </w:r>
      <w:r w:rsidR="0005124F">
        <w:t>3</w:t>
      </w:r>
      <w:r w:rsidR="00301099">
        <w:t>)</w:t>
      </w:r>
      <w:r>
        <w:t>.</w:t>
      </w:r>
    </w:p>
    <w:p w14:paraId="5E7CBD9A" w14:textId="18A46BD5" w:rsidR="00B9508B" w:rsidRPr="00B9508B" w:rsidRDefault="00B9508B" w:rsidP="00301099">
      <w:pPr>
        <w:ind w:firstLine="0"/>
        <w:jc w:val="center"/>
      </w:pPr>
      <w:r>
        <w:rPr>
          <w:noProof/>
          <w:bdr w:val="none" w:sz="0" w:space="0" w:color="auto" w:frame="1"/>
        </w:rPr>
        <w:drawing>
          <wp:inline distT="0" distB="0" distL="0" distR="0" wp14:anchorId="0C162CAA" wp14:editId="7C4ABDF3">
            <wp:extent cx="5669862" cy="2904978"/>
            <wp:effectExtent l="0" t="0" r="7620" b="0"/>
            <wp:docPr id="33" name="Рисунок 33" descr="https://lh6.googleusercontent.com/xW0uFL3gKwmt2mPLuPaiAKyVosvm2GLXzloz8tJtQcsIsad3jefXv8tSY1sCD76WGSGUQGRDOuPJFAc53M2iN7kPYYA0TOPWeo-Lk2xoldw5chde8RUiheEndr95KWQYTfMMJP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xW0uFL3gKwmt2mPLuPaiAKyVosvm2GLXzloz8tJtQcsIsad3jefXv8tSY1sCD76WGSGUQGRDOuPJFAc53M2iN7kPYYA0TOPWeo-Lk2xoldw5chde8RUiheEndr95KWQYTfMMJPs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38"/>
                    <a:stretch/>
                  </pic:blipFill>
                  <pic:spPr bwMode="auto">
                    <a:xfrm>
                      <a:off x="0" y="0"/>
                      <a:ext cx="5676265" cy="290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72829B34" w14:textId="52D05991" w:rsidR="00B9508B" w:rsidRPr="00B9508B" w:rsidRDefault="00B9508B" w:rsidP="00B9508B">
      <w:pPr>
        <w:spacing w:line="240" w:lineRule="auto"/>
        <w:ind w:firstLine="0"/>
        <w:jc w:val="left"/>
      </w:pPr>
      <w:bookmarkStart w:id="149" w:name="_Ref57643707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3</w:t>
      </w:r>
      <w:r w:rsidRPr="002B5D31">
        <w:rPr>
          <w:rStyle w:val="afff5"/>
          <w:b w:val="0"/>
          <w:szCs w:val="18"/>
        </w:rPr>
        <w:fldChar w:fldCharType="end"/>
      </w:r>
      <w:bookmarkEnd w:id="149"/>
      <w:r w:rsidR="0005124F">
        <w:rPr>
          <w:rStyle w:val="afff5"/>
          <w:b w:val="0"/>
          <w:szCs w:val="18"/>
        </w:rPr>
        <w:t>3</w:t>
      </w:r>
      <w:r w:rsidRPr="002B5D31">
        <w:rPr>
          <w:bCs/>
          <w:szCs w:val="18"/>
        </w:rPr>
        <w:t> —</w:t>
      </w:r>
      <w:r w:rsidR="00301099">
        <w:rPr>
          <w:bCs/>
          <w:szCs w:val="18"/>
        </w:rPr>
        <w:t xml:space="preserve"> Сообщение об ошибке загрузки данных</w:t>
      </w:r>
    </w:p>
    <w:p w14:paraId="4DAE77D4" w14:textId="77777777" w:rsidR="00301099" w:rsidRDefault="00301099" w:rsidP="00301099"/>
    <w:p w14:paraId="3937EFA9" w14:textId="3549C527" w:rsidR="00301099" w:rsidRDefault="00301099" w:rsidP="00301099">
      <w:r>
        <w:lastRenderedPageBreak/>
        <w:t xml:space="preserve">Если при правильном указании пути к СПО УИК и правильном вводе номера участка при загрузке данных возникли иные ошибки, отображается сообщение о неполной загрузке данных (см. </w:t>
      </w:r>
      <w:r>
        <w:fldChar w:fldCharType="begin"/>
      </w:r>
      <w:r>
        <w:instrText xml:space="preserve"> REF _Ref57645627 \h </w:instrText>
      </w:r>
      <w:r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3</w:t>
      </w:r>
      <w:r>
        <w:fldChar w:fldCharType="end"/>
      </w:r>
      <w:r w:rsidR="0005124F">
        <w:t>4</w:t>
      </w:r>
      <w:r>
        <w:t>).</w:t>
      </w:r>
    </w:p>
    <w:p w14:paraId="17890710" w14:textId="7AA178DC" w:rsidR="00B9508B" w:rsidRDefault="00B9508B" w:rsidP="00301099">
      <w:pPr>
        <w:ind w:firstLine="0"/>
        <w:jc w:val="center"/>
      </w:pPr>
      <w:r>
        <w:rPr>
          <w:noProof/>
          <w:bdr w:val="none" w:sz="0" w:space="0" w:color="auto" w:frame="1"/>
        </w:rPr>
        <w:drawing>
          <wp:inline distT="0" distB="0" distL="0" distR="0" wp14:anchorId="49BC1FA4" wp14:editId="60257FDB">
            <wp:extent cx="5732585" cy="3214468"/>
            <wp:effectExtent l="0" t="0" r="1905" b="5080"/>
            <wp:docPr id="25" name="Рисунок 25" descr="https://lh5.googleusercontent.com/5ohfN6oMhsMIlTLElkVuFSCKz9XcuMbhYpN1tVsjwd3p_cO0T9kPWEAyJU-XfZ5f5huTZs8phQyc7HLJ8PNxr3M2CDrBr_DRb4rPLSeTSstpcIOGRGGxuuea5Qz2PA8kbsrzef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5ohfN6oMhsMIlTLElkVuFSCKz9XcuMbhYpN1tVsjwd3p_cO0T9kPWEAyJU-XfZ5f5huTZs8phQyc7HLJ8PNxr3M2CDrBr_DRb4rPLSeTSstpcIOGRGGxuuea5Qz2PA8kbsrzefYP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15"/>
                    <a:stretch/>
                  </pic:blipFill>
                  <pic:spPr bwMode="auto">
                    <a:xfrm>
                      <a:off x="0" y="0"/>
                      <a:ext cx="5730875" cy="321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567DD348" w14:textId="594643DA" w:rsidR="00B9508B" w:rsidRDefault="00B9508B" w:rsidP="00301099">
      <w:pPr>
        <w:ind w:firstLine="0"/>
        <w:rPr>
          <w:bCs/>
          <w:szCs w:val="18"/>
        </w:rPr>
      </w:pPr>
      <w:bookmarkStart w:id="150" w:name="_Ref57645627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3</w:t>
      </w:r>
      <w:r w:rsidRPr="002B5D31">
        <w:rPr>
          <w:rStyle w:val="afff5"/>
          <w:b w:val="0"/>
          <w:szCs w:val="18"/>
        </w:rPr>
        <w:fldChar w:fldCharType="end"/>
      </w:r>
      <w:bookmarkEnd w:id="150"/>
      <w:r w:rsidR="0005124F">
        <w:rPr>
          <w:rStyle w:val="afff5"/>
          <w:b w:val="0"/>
          <w:szCs w:val="18"/>
        </w:rPr>
        <w:t>4</w:t>
      </w:r>
      <w:r w:rsidRPr="002B5D31">
        <w:rPr>
          <w:bCs/>
          <w:szCs w:val="18"/>
        </w:rPr>
        <w:t> —</w:t>
      </w:r>
      <w:r w:rsidR="00301099">
        <w:rPr>
          <w:bCs/>
          <w:szCs w:val="18"/>
        </w:rPr>
        <w:t xml:space="preserve"> Сообщение о неполной загрузке данных</w:t>
      </w:r>
    </w:p>
    <w:p w14:paraId="3445374F" w14:textId="77777777" w:rsidR="00301099" w:rsidRDefault="00301099" w:rsidP="00301099">
      <w:pPr>
        <w:ind w:firstLine="0"/>
        <w:rPr>
          <w:bCs/>
          <w:szCs w:val="18"/>
        </w:rPr>
      </w:pPr>
    </w:p>
    <w:p w14:paraId="5E67906A" w14:textId="7D840DB5" w:rsidR="00301099" w:rsidRPr="00B9508B" w:rsidRDefault="00301099" w:rsidP="00301099">
      <w:r>
        <w:t xml:space="preserve">При корректном вводе всех данных отображается сообщение об успешном применении настроек (см. </w:t>
      </w:r>
      <w:r>
        <w:fldChar w:fldCharType="begin"/>
      </w:r>
      <w:r>
        <w:instrText xml:space="preserve"> REF _Ref57645859 \h </w:instrText>
      </w:r>
      <w:r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3</w:t>
      </w:r>
      <w:r>
        <w:fldChar w:fldCharType="end"/>
      </w:r>
      <w:r w:rsidR="0005124F">
        <w:t>5</w:t>
      </w:r>
      <w:r>
        <w:t>).</w:t>
      </w:r>
    </w:p>
    <w:p w14:paraId="0ECB915D" w14:textId="0ACB1A82" w:rsidR="00B9508B" w:rsidRPr="00301099" w:rsidRDefault="00B9508B" w:rsidP="00301099">
      <w:pPr>
        <w:ind w:firstLine="0"/>
        <w:jc w:val="center"/>
      </w:pPr>
      <w:r w:rsidRPr="00301099">
        <w:rPr>
          <w:noProof/>
        </w:rPr>
        <w:drawing>
          <wp:inline distT="0" distB="0" distL="0" distR="0" wp14:anchorId="5116C506" wp14:editId="5F47A2FB">
            <wp:extent cx="5725551" cy="2215661"/>
            <wp:effectExtent l="0" t="0" r="8890" b="0"/>
            <wp:docPr id="24" name="Рисунок 24" descr="https://lh4.googleusercontent.com/4kGdQcUn1oaoszYNmX1CUginF-emlsJIyqaxBT1mQ77WxTegB-001jIQokXUpmWhhA47OP42M12rB4kNhUAM0ZkfYaC68dVWxXThsCGjAeOkrlLAIKKpB7M8VQ09LuvwQWFNJ_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4kGdQcUn1oaoszYNmX1CUginF-emlsJIyqaxBT1mQ77WxTegB-001jIQokXUpmWhhA47OP42M12rB4kNhUAM0ZkfYaC68dVWxXThsCGjAeOkrlLAIKKpB7M8VQ09LuvwQWFNJ_jB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82"/>
                    <a:stretch/>
                  </pic:blipFill>
                  <pic:spPr bwMode="auto">
                    <a:xfrm>
                      <a:off x="0" y="0"/>
                      <a:ext cx="5730875" cy="22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2220C91" w14:textId="2BB43498" w:rsidR="00B9508B" w:rsidRPr="00B9508B" w:rsidRDefault="00B9508B" w:rsidP="00301099">
      <w:pPr>
        <w:ind w:firstLine="0"/>
      </w:pPr>
      <w:bookmarkStart w:id="151" w:name="_Ref57645859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3</w:t>
      </w:r>
      <w:r w:rsidRPr="002B5D31">
        <w:rPr>
          <w:rStyle w:val="afff5"/>
          <w:b w:val="0"/>
          <w:szCs w:val="18"/>
        </w:rPr>
        <w:fldChar w:fldCharType="end"/>
      </w:r>
      <w:bookmarkEnd w:id="151"/>
      <w:r w:rsidR="0005124F">
        <w:rPr>
          <w:rStyle w:val="afff5"/>
          <w:b w:val="0"/>
          <w:szCs w:val="18"/>
        </w:rPr>
        <w:t>5</w:t>
      </w:r>
      <w:r w:rsidRPr="002B5D31">
        <w:rPr>
          <w:bCs/>
          <w:szCs w:val="18"/>
        </w:rPr>
        <w:t> —</w:t>
      </w:r>
      <w:r w:rsidR="00301099">
        <w:rPr>
          <w:bCs/>
          <w:szCs w:val="18"/>
        </w:rPr>
        <w:t xml:space="preserve"> Сообщение об успешном применении настроек</w:t>
      </w:r>
    </w:p>
    <w:p w14:paraId="4C1DBF72" w14:textId="77777777" w:rsidR="00301099" w:rsidRDefault="00301099" w:rsidP="00301099"/>
    <w:p w14:paraId="7F78E4C4" w14:textId="6831BD55" w:rsidR="00B9508B" w:rsidRPr="00B9508B" w:rsidRDefault="007972FE" w:rsidP="007972FE">
      <w:pPr>
        <w:keepNext/>
      </w:pPr>
      <w:r>
        <w:lastRenderedPageBreak/>
        <w:t>После инициации формирования комплекта документов для печати (при нажатии на кнопку «</w:t>
      </w:r>
      <w:r w:rsidR="00B9508B" w:rsidRPr="007972FE">
        <w:t>Сформировать комплект документов для печати</w:t>
      </w:r>
      <w:r w:rsidRPr="007972FE">
        <w:t>»</w:t>
      </w:r>
      <w:r w:rsidR="00B9508B" w:rsidRPr="007972FE">
        <w:t xml:space="preserve"> на несколько секунд </w:t>
      </w:r>
      <w:r w:rsidRPr="007972FE">
        <w:t>отображается</w:t>
      </w:r>
      <w:r w:rsidR="00B9508B" w:rsidRPr="007972FE">
        <w:t xml:space="preserve"> </w:t>
      </w:r>
      <w:r>
        <w:t>сообщение «</w:t>
      </w:r>
      <w:r w:rsidR="00B9508B" w:rsidRPr="007972FE">
        <w:t>Ожидайте начала формирования комплекта документов</w:t>
      </w:r>
      <w:r>
        <w:t xml:space="preserve">» (см. </w:t>
      </w:r>
      <w:r>
        <w:fldChar w:fldCharType="begin"/>
      </w:r>
      <w:r>
        <w:instrText xml:space="preserve"> REF _Ref57646417 \h </w:instrText>
      </w:r>
      <w:r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3</w:t>
      </w:r>
      <w:r>
        <w:fldChar w:fldCharType="end"/>
      </w:r>
      <w:r w:rsidR="0005124F">
        <w:t>6</w:t>
      </w:r>
      <w:r>
        <w:t>).</w:t>
      </w:r>
    </w:p>
    <w:p w14:paraId="35B1B057" w14:textId="1FCB389D" w:rsidR="00B9508B" w:rsidRDefault="00B9508B" w:rsidP="007972FE">
      <w:pPr>
        <w:ind w:firstLine="0"/>
        <w:jc w:val="center"/>
      </w:pPr>
      <w:r>
        <w:rPr>
          <w:noProof/>
          <w:bdr w:val="none" w:sz="0" w:space="0" w:color="auto" w:frame="1"/>
        </w:rPr>
        <w:drawing>
          <wp:inline distT="0" distB="0" distL="0" distR="0" wp14:anchorId="719146FA" wp14:editId="7EE34F5B">
            <wp:extent cx="5732585" cy="1461287"/>
            <wp:effectExtent l="0" t="0" r="1905" b="5715"/>
            <wp:docPr id="23" name="Рисунок 23" descr="https://lh3.googleusercontent.com/m7FVVOlk8AMKHCy4LoRpPUnaSXnaXKaRl6VgHJxxkimZczFjv3RpBxuCbrEjBGWWrwZE_vNi-Wx3Taf_3q8Xd2A-xNvTfumWhGORpLJ1yGrEp3-UhBKAxGRlyMPWbkMDbZdGvp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m7FVVOlk8AMKHCy4LoRpPUnaSXnaXKaRl6VgHJxxkimZczFjv3RpBxuCbrEjBGWWrwZE_vNi-Wx3Taf_3q8Xd2A-xNvTfumWhGORpLJ1yGrEp3-UhBKAxGRlyMPWbkMDbZdGvpcm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16"/>
                    <a:stretch/>
                  </pic:blipFill>
                  <pic:spPr bwMode="auto">
                    <a:xfrm>
                      <a:off x="0" y="0"/>
                      <a:ext cx="5730875" cy="14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081DF938" w14:textId="50222465" w:rsidR="00B9508B" w:rsidRPr="00B9508B" w:rsidRDefault="00B9508B" w:rsidP="00B9508B">
      <w:pPr>
        <w:spacing w:line="240" w:lineRule="auto"/>
        <w:ind w:firstLine="0"/>
        <w:jc w:val="left"/>
      </w:pPr>
      <w:bookmarkStart w:id="152" w:name="_Ref57646417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3</w:t>
      </w:r>
      <w:r w:rsidRPr="002B5D31">
        <w:rPr>
          <w:rStyle w:val="afff5"/>
          <w:b w:val="0"/>
          <w:szCs w:val="18"/>
        </w:rPr>
        <w:fldChar w:fldCharType="end"/>
      </w:r>
      <w:bookmarkEnd w:id="152"/>
      <w:r w:rsidR="0005124F">
        <w:rPr>
          <w:rStyle w:val="afff5"/>
          <w:b w:val="0"/>
          <w:szCs w:val="18"/>
        </w:rPr>
        <w:t>6</w:t>
      </w:r>
      <w:r w:rsidRPr="002B5D31">
        <w:rPr>
          <w:bCs/>
          <w:szCs w:val="18"/>
        </w:rPr>
        <w:t> —</w:t>
      </w:r>
      <w:r w:rsidR="007972FE">
        <w:rPr>
          <w:bCs/>
          <w:szCs w:val="18"/>
        </w:rPr>
        <w:t xml:space="preserve"> Сообщение об ожидании начала формирования комплекта документов</w:t>
      </w:r>
    </w:p>
    <w:p w14:paraId="7CC6C6EE" w14:textId="4A41A849" w:rsidR="00B9508B" w:rsidRDefault="00B9508B" w:rsidP="007972FE"/>
    <w:p w14:paraId="53E1E850" w14:textId="1871D36F" w:rsidR="007972FE" w:rsidRPr="00B9508B" w:rsidRDefault="007972FE" w:rsidP="007972FE">
      <w:pPr>
        <w:keepNext/>
      </w:pPr>
      <w:r>
        <w:t xml:space="preserve">В процессе формирования пакета документов отображается сообщение о прогрессе (см. </w:t>
      </w:r>
      <w:r>
        <w:fldChar w:fldCharType="begin"/>
      </w:r>
      <w:r>
        <w:instrText xml:space="preserve"> REF _Ref57646580 \h </w:instrText>
      </w:r>
      <w:r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3</w:t>
      </w:r>
      <w:r>
        <w:fldChar w:fldCharType="end"/>
      </w:r>
      <w:r w:rsidR="0005124F">
        <w:t>7</w:t>
      </w:r>
      <w:r>
        <w:t>).</w:t>
      </w:r>
    </w:p>
    <w:p w14:paraId="242AA7B8" w14:textId="1B339D3B" w:rsidR="00B9508B" w:rsidRDefault="00B9508B" w:rsidP="007972FE">
      <w:pPr>
        <w:ind w:firstLine="0"/>
        <w:jc w:val="center"/>
      </w:pPr>
      <w:r>
        <w:rPr>
          <w:noProof/>
          <w:bdr w:val="none" w:sz="0" w:space="0" w:color="auto" w:frame="1"/>
        </w:rPr>
        <w:drawing>
          <wp:inline distT="0" distB="0" distL="0" distR="0" wp14:anchorId="6D5CCFD1" wp14:editId="7B26315A">
            <wp:extent cx="5731478" cy="1631852"/>
            <wp:effectExtent l="0" t="0" r="3175" b="6985"/>
            <wp:docPr id="22" name="Рисунок 22" descr="https://lh6.googleusercontent.com/vIRUgdwSWstYjew10IetdLDDDmUo8AovsksCSEDlLy3kJqSsacyHEnruhsX5F_X7zu0beq1roUZnetH8m2VwGoTriCSKe2ER5gQFQyD8oTnmSiv8HDHzh7C2w4tJf75GE32sj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vIRUgdwSWstYjew10IetdLDDDmUo8AovsksCSEDlLy3kJqSsacyHEnruhsX5F_X7zu0beq1roUZnetH8m2VwGoTriCSKe2ER5gQFQyD8oTnmSiv8HDHzh7C2w4tJf75GE32sj-nu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44"/>
                    <a:stretch/>
                  </pic:blipFill>
                  <pic:spPr bwMode="auto">
                    <a:xfrm>
                      <a:off x="0" y="0"/>
                      <a:ext cx="5730875" cy="16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5D99C38F" w14:textId="7688B6CA" w:rsidR="00B9508B" w:rsidRDefault="00B9508B" w:rsidP="00B9508B">
      <w:pPr>
        <w:spacing w:line="240" w:lineRule="auto"/>
        <w:ind w:firstLine="0"/>
        <w:jc w:val="left"/>
        <w:rPr>
          <w:bCs/>
          <w:szCs w:val="18"/>
        </w:rPr>
      </w:pPr>
      <w:bookmarkStart w:id="153" w:name="_Ref57646580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3</w:t>
      </w:r>
      <w:r w:rsidRPr="002B5D31">
        <w:rPr>
          <w:rStyle w:val="afff5"/>
          <w:b w:val="0"/>
          <w:szCs w:val="18"/>
        </w:rPr>
        <w:fldChar w:fldCharType="end"/>
      </w:r>
      <w:bookmarkEnd w:id="153"/>
      <w:r w:rsidR="0005124F">
        <w:rPr>
          <w:rStyle w:val="afff5"/>
          <w:b w:val="0"/>
          <w:szCs w:val="18"/>
        </w:rPr>
        <w:t>7</w:t>
      </w:r>
      <w:r w:rsidRPr="002B5D31">
        <w:rPr>
          <w:bCs/>
          <w:szCs w:val="18"/>
        </w:rPr>
        <w:t> —</w:t>
      </w:r>
      <w:r w:rsidR="007972FE">
        <w:rPr>
          <w:bCs/>
          <w:szCs w:val="18"/>
        </w:rPr>
        <w:t xml:space="preserve"> Сообщение о прогрессе процедуры формирования пакета документов</w:t>
      </w:r>
    </w:p>
    <w:p w14:paraId="2754C55F" w14:textId="75B39234" w:rsidR="007972FE" w:rsidRDefault="007972FE" w:rsidP="007972FE"/>
    <w:p w14:paraId="04FCCDFB" w14:textId="2D13C297" w:rsidR="007972FE" w:rsidRDefault="007972FE" w:rsidP="007972FE">
      <w:pPr>
        <w:keepNext/>
      </w:pPr>
      <w:r>
        <w:t xml:space="preserve">По окончании процесса формирования отображается сообщение о каталоге, в который были выгружены документы (см. </w:t>
      </w:r>
      <w:r>
        <w:fldChar w:fldCharType="begin"/>
      </w:r>
      <w:r>
        <w:instrText xml:space="preserve"> REF _Ref57646667 \h </w:instrText>
      </w:r>
      <w:r>
        <w:fldChar w:fldCharType="separate"/>
      </w:r>
      <w:r w:rsidR="009A06BD" w:rsidRPr="002B5D31">
        <w:rPr>
          <w:rStyle w:val="afff5"/>
          <w:b w:val="0"/>
          <w:szCs w:val="18"/>
        </w:rPr>
        <w:t>Рис. </w:t>
      </w:r>
      <w:r w:rsidR="009A06BD">
        <w:rPr>
          <w:rStyle w:val="afff5"/>
          <w:b w:val="0"/>
          <w:noProof/>
          <w:szCs w:val="18"/>
        </w:rPr>
        <w:t>3</w:t>
      </w:r>
      <w:r>
        <w:fldChar w:fldCharType="end"/>
      </w:r>
      <w:r w:rsidR="0005124F">
        <w:t>8</w:t>
      </w:r>
      <w:r>
        <w:t>).</w:t>
      </w:r>
    </w:p>
    <w:p w14:paraId="75D55895" w14:textId="6CCE7A28" w:rsidR="00B9508B" w:rsidRDefault="00B9508B" w:rsidP="007972FE">
      <w:pPr>
        <w:ind w:firstLine="0"/>
        <w:jc w:val="center"/>
      </w:pPr>
      <w:r>
        <w:rPr>
          <w:noProof/>
          <w:bdr w:val="none" w:sz="0" w:space="0" w:color="auto" w:frame="1"/>
        </w:rPr>
        <w:drawing>
          <wp:inline distT="0" distB="0" distL="0" distR="0" wp14:anchorId="5C6DA616" wp14:editId="7F533277">
            <wp:extent cx="5732585" cy="1420499"/>
            <wp:effectExtent l="0" t="0" r="1905" b="8255"/>
            <wp:docPr id="35" name="Рисунок 35" descr="https://lh6.googleusercontent.com/sb2sVbLp7VzZUos-roDQKPFwBVwyypzL13gUjlQKpVc4s_S1VtEYPGWuZjJkyzA1YqEXYJbSm1HpE01ZbbNTq3t8eRNteHW4jGHgolsXYxtdtO-EwVKC6cO15O-4nFnVEBaY7q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sb2sVbLp7VzZUos-roDQKPFwBVwyypzL13gUjlQKpVc4s_S1VtEYPGWuZjJkyzA1YqEXYJbSm1HpE01ZbbNTq3t8eRNteHW4jGHgolsXYxtdtO-EwVKC6cO15O-4nFnVEBaY7qj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7"/>
                    <a:stretch/>
                  </pic:blipFill>
                  <pic:spPr bwMode="auto">
                    <a:xfrm>
                      <a:off x="0" y="0"/>
                      <a:ext cx="5732780" cy="142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84AE80F" w14:textId="746E1C20" w:rsidR="007972FE" w:rsidRDefault="007972FE" w:rsidP="007972FE">
      <w:pPr>
        <w:spacing w:line="240" w:lineRule="auto"/>
        <w:ind w:firstLine="0"/>
        <w:jc w:val="left"/>
        <w:rPr>
          <w:bCs/>
          <w:szCs w:val="18"/>
        </w:rPr>
      </w:pPr>
      <w:bookmarkStart w:id="154" w:name="_Ref57646667"/>
      <w:r w:rsidRPr="002B5D31">
        <w:rPr>
          <w:rStyle w:val="afff5"/>
          <w:b w:val="0"/>
          <w:szCs w:val="18"/>
        </w:rPr>
        <w:t>Рис. </w:t>
      </w:r>
      <w:r w:rsidRPr="002B5D31">
        <w:rPr>
          <w:rStyle w:val="afff5"/>
          <w:b w:val="0"/>
          <w:szCs w:val="18"/>
        </w:rPr>
        <w:fldChar w:fldCharType="begin"/>
      </w:r>
      <w:r w:rsidRPr="002B5D31">
        <w:rPr>
          <w:rStyle w:val="afff5"/>
          <w:b w:val="0"/>
          <w:szCs w:val="18"/>
        </w:rPr>
        <w:instrText xml:space="preserve"> SEQ Рис. \* ARABIC \s 0 </w:instrText>
      </w:r>
      <w:r w:rsidRPr="002B5D31">
        <w:rPr>
          <w:rStyle w:val="afff5"/>
          <w:b w:val="0"/>
          <w:szCs w:val="18"/>
        </w:rPr>
        <w:fldChar w:fldCharType="separate"/>
      </w:r>
      <w:r w:rsidR="009A06BD">
        <w:rPr>
          <w:rStyle w:val="afff5"/>
          <w:b w:val="0"/>
          <w:noProof/>
          <w:szCs w:val="18"/>
        </w:rPr>
        <w:t>3</w:t>
      </w:r>
      <w:r w:rsidRPr="002B5D31">
        <w:rPr>
          <w:rStyle w:val="afff5"/>
          <w:b w:val="0"/>
          <w:szCs w:val="18"/>
        </w:rPr>
        <w:fldChar w:fldCharType="end"/>
      </w:r>
      <w:bookmarkEnd w:id="154"/>
      <w:r w:rsidR="0005124F">
        <w:rPr>
          <w:rStyle w:val="afff5"/>
          <w:b w:val="0"/>
          <w:szCs w:val="18"/>
        </w:rPr>
        <w:t>8</w:t>
      </w:r>
      <w:r w:rsidRPr="002B5D31">
        <w:rPr>
          <w:bCs/>
          <w:szCs w:val="18"/>
        </w:rPr>
        <w:t> —</w:t>
      </w:r>
      <w:r>
        <w:rPr>
          <w:bCs/>
          <w:szCs w:val="18"/>
        </w:rPr>
        <w:t xml:space="preserve"> Сообщение о каталоге выгрузки документов</w:t>
      </w:r>
    </w:p>
    <w:p w14:paraId="65CB034F" w14:textId="77777777" w:rsidR="007972FE" w:rsidRPr="00B9508B" w:rsidRDefault="007972FE" w:rsidP="00B9508B">
      <w:pPr>
        <w:spacing w:line="240" w:lineRule="auto"/>
        <w:ind w:firstLine="0"/>
        <w:jc w:val="left"/>
      </w:pPr>
    </w:p>
    <w:p w14:paraId="3440149F" w14:textId="77777777" w:rsidR="00EA2756" w:rsidRPr="002B5D31" w:rsidRDefault="00EA2756" w:rsidP="00EA2756"/>
    <w:p w14:paraId="1963EA1C" w14:textId="77777777" w:rsidR="00EA2756" w:rsidRPr="002B5D31" w:rsidRDefault="00EA2756" w:rsidP="00EA2756">
      <w:pPr>
        <w:sectPr w:rsidR="00EA2756" w:rsidRPr="002B5D31" w:rsidSect="00E57010">
          <w:headerReference w:type="default" r:id="rId47"/>
          <w:footerReference w:type="default" r:id="rId48"/>
          <w:headerReference w:type="first" r:id="rId49"/>
          <w:footerReference w:type="first" r:id="rId50"/>
          <w:pgSz w:w="11906" w:h="16838"/>
          <w:pgMar w:top="1134" w:right="851" w:bottom="1134" w:left="1701" w:header="708" w:footer="708" w:gutter="0"/>
          <w:pgNumType w:start="2"/>
          <w:cols w:space="708"/>
          <w:docGrid w:linePitch="360"/>
        </w:sectPr>
      </w:pPr>
    </w:p>
    <w:p w14:paraId="31B536D3" w14:textId="77777777" w:rsidR="00715783" w:rsidRPr="002B5D31" w:rsidRDefault="00715783" w:rsidP="00EA2756">
      <w:pPr>
        <w:ind w:firstLine="0"/>
        <w:jc w:val="center"/>
        <w:rPr>
          <w:b/>
          <w:sz w:val="40"/>
          <w:szCs w:val="40"/>
        </w:rPr>
      </w:pPr>
      <w:bookmarkStart w:id="155" w:name="_Toc303734766"/>
      <w:bookmarkStart w:id="156" w:name="_Toc303734838"/>
      <w:bookmarkStart w:id="157" w:name="_Toc368328728"/>
      <w:bookmarkStart w:id="158" w:name="_Toc371583900"/>
      <w:bookmarkStart w:id="159" w:name="_Toc371586449"/>
      <w:bookmarkStart w:id="160" w:name="_Toc371586530"/>
      <w:bookmarkStart w:id="161" w:name="_Toc371586950"/>
      <w:bookmarkStart w:id="162" w:name="_Toc372886107"/>
      <w:bookmarkStart w:id="163" w:name="_Toc467540952"/>
      <w:bookmarkStart w:id="164" w:name="_Toc47720413"/>
      <w:r w:rsidRPr="002B5D31">
        <w:rPr>
          <w:b/>
          <w:sz w:val="40"/>
          <w:szCs w:val="40"/>
        </w:rPr>
        <w:lastRenderedPageBreak/>
        <w:t>Лист регистрации изменений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1112"/>
        <w:gridCol w:w="1101"/>
        <w:gridCol w:w="660"/>
        <w:gridCol w:w="1499"/>
        <w:gridCol w:w="970"/>
        <w:gridCol w:w="980"/>
        <w:gridCol w:w="1658"/>
        <w:gridCol w:w="568"/>
        <w:gridCol w:w="538"/>
      </w:tblGrid>
      <w:tr w:rsidR="00715783" w:rsidRPr="002B5D31" w14:paraId="44A71410" w14:textId="77777777" w:rsidTr="00993B7C">
        <w:trPr>
          <w:cantSplit/>
          <w:trHeight w:hRule="exact" w:val="340"/>
          <w:tblHeader/>
        </w:trPr>
        <w:tc>
          <w:tcPr>
            <w:tcW w:w="2537" w:type="pct"/>
            <w:gridSpan w:val="5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0051359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Номера листов (страниц)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DC3F6E1" w14:textId="5F316BDF" w:rsidR="00715783" w:rsidRPr="002B5D31" w:rsidRDefault="00715783" w:rsidP="002B5D31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Всего листов (</w:t>
            </w:r>
            <w:proofErr w:type="spellStart"/>
            <w:r w:rsidRPr="002B5D31">
              <w:rPr>
                <w:rStyle w:val="afff5"/>
              </w:rPr>
              <w:t>стра</w:t>
            </w:r>
            <w:proofErr w:type="spellEnd"/>
            <w:r w:rsidR="002B5D31">
              <w:rPr>
                <w:rStyle w:val="afff5"/>
              </w:rPr>
              <w:br/>
            </w:r>
            <w:r w:rsidRPr="002B5D31">
              <w:rPr>
                <w:rStyle w:val="afff5"/>
              </w:rPr>
              <w:t>ниц) в доку</w:t>
            </w:r>
            <w:r w:rsidR="002B5D31">
              <w:rPr>
                <w:rStyle w:val="afff5"/>
              </w:rPr>
              <w:br/>
            </w:r>
            <w:r w:rsidRPr="002B5D31">
              <w:rPr>
                <w:rStyle w:val="afff5"/>
              </w:rPr>
              <w:t>менте</w:t>
            </w:r>
          </w:p>
        </w:tc>
        <w:tc>
          <w:tcPr>
            <w:tcW w:w="512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1E2DC65" w14:textId="06042DBF" w:rsidR="00715783" w:rsidRPr="002B5D31" w:rsidRDefault="00715783" w:rsidP="002B5D31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№ доку</w:t>
            </w:r>
            <w:r w:rsidR="002B5D31">
              <w:rPr>
                <w:rStyle w:val="afff5"/>
              </w:rPr>
              <w:br/>
            </w:r>
            <w:r w:rsidRPr="002B5D31">
              <w:rPr>
                <w:rStyle w:val="afff5"/>
              </w:rPr>
              <w:t>мента</w:t>
            </w:r>
          </w:p>
        </w:tc>
        <w:tc>
          <w:tcPr>
            <w:tcW w:w="866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72DF38C" w14:textId="695BA2CB" w:rsidR="00715783" w:rsidRPr="002B5D31" w:rsidRDefault="00715783" w:rsidP="002B5D31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Входящий № сопроводи</w:t>
            </w:r>
            <w:r w:rsidR="002B5D31">
              <w:rPr>
                <w:rStyle w:val="afff5"/>
              </w:rPr>
              <w:br/>
            </w:r>
            <w:r w:rsidRPr="002B5D31">
              <w:rPr>
                <w:rStyle w:val="afff5"/>
              </w:rPr>
              <w:t>тельного документа и дата</w:t>
            </w:r>
          </w:p>
        </w:tc>
        <w:tc>
          <w:tcPr>
            <w:tcW w:w="297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8E50812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  <w:proofErr w:type="spellStart"/>
            <w:r w:rsidRPr="002B5D31">
              <w:rPr>
                <w:rStyle w:val="afff5"/>
              </w:rPr>
              <w:t>Подп</w:t>
            </w:r>
            <w:proofErr w:type="spellEnd"/>
          </w:p>
        </w:tc>
        <w:tc>
          <w:tcPr>
            <w:tcW w:w="281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5735595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Дата</w:t>
            </w:r>
          </w:p>
        </w:tc>
      </w:tr>
      <w:tr w:rsidR="00715783" w:rsidRPr="002B5D31" w14:paraId="4AB85623" w14:textId="77777777" w:rsidTr="00993B7C">
        <w:trPr>
          <w:cantSplit/>
          <w:trHeight w:hRule="exact" w:val="2097"/>
          <w:tblHeader/>
        </w:trPr>
        <w:tc>
          <w:tcPr>
            <w:tcW w:w="253" w:type="pct"/>
            <w:shd w:val="clear" w:color="auto" w:fill="auto"/>
            <w:vAlign w:val="center"/>
          </w:tcPr>
          <w:p w14:paraId="58B988F8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  <w:proofErr w:type="spellStart"/>
            <w:r w:rsidRPr="002B5D31">
              <w:rPr>
                <w:rStyle w:val="afff5"/>
              </w:rPr>
              <w:t>Изм</w:t>
            </w:r>
            <w:proofErr w:type="spellEnd"/>
          </w:p>
        </w:tc>
        <w:tc>
          <w:tcPr>
            <w:tcW w:w="581" w:type="pct"/>
            <w:shd w:val="clear" w:color="auto" w:fill="auto"/>
            <w:vAlign w:val="center"/>
          </w:tcPr>
          <w:p w14:paraId="60C88628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измененных</w:t>
            </w:r>
          </w:p>
        </w:tc>
        <w:tc>
          <w:tcPr>
            <w:tcW w:w="575" w:type="pct"/>
            <w:shd w:val="clear" w:color="auto" w:fill="auto"/>
            <w:vAlign w:val="center"/>
          </w:tcPr>
          <w:p w14:paraId="07CF943C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замененных</w:t>
            </w:r>
          </w:p>
        </w:tc>
        <w:tc>
          <w:tcPr>
            <w:tcW w:w="345" w:type="pct"/>
            <w:shd w:val="clear" w:color="auto" w:fill="auto"/>
            <w:vAlign w:val="center"/>
          </w:tcPr>
          <w:p w14:paraId="41768442" w14:textId="647D9640" w:rsidR="00715783" w:rsidRPr="002B5D31" w:rsidRDefault="00715783" w:rsidP="002B5D31">
            <w:pPr>
              <w:pStyle w:val="aff5"/>
              <w:rPr>
                <w:rStyle w:val="afff5"/>
              </w:rPr>
            </w:pPr>
            <w:r w:rsidRPr="002B5D31">
              <w:rPr>
                <w:rStyle w:val="afff5"/>
              </w:rPr>
              <w:t>но</w:t>
            </w:r>
            <w:r w:rsidR="002B5D31">
              <w:rPr>
                <w:rStyle w:val="afff5"/>
              </w:rPr>
              <w:br/>
            </w:r>
            <w:proofErr w:type="spellStart"/>
            <w:r w:rsidRPr="002B5D31">
              <w:rPr>
                <w:rStyle w:val="afff5"/>
              </w:rPr>
              <w:t>вых</w:t>
            </w:r>
            <w:proofErr w:type="spellEnd"/>
          </w:p>
        </w:tc>
        <w:tc>
          <w:tcPr>
            <w:tcW w:w="783" w:type="pct"/>
            <w:shd w:val="clear" w:color="auto" w:fill="auto"/>
            <w:vAlign w:val="center"/>
          </w:tcPr>
          <w:p w14:paraId="7ABCB63C" w14:textId="40FA1215" w:rsidR="00715783" w:rsidRPr="002B5D31" w:rsidRDefault="00715783" w:rsidP="002B5D31">
            <w:pPr>
              <w:pStyle w:val="aff5"/>
              <w:rPr>
                <w:rStyle w:val="afff5"/>
              </w:rPr>
            </w:pPr>
            <w:proofErr w:type="spellStart"/>
            <w:r w:rsidRPr="002B5D31">
              <w:rPr>
                <w:rStyle w:val="afff5"/>
              </w:rPr>
              <w:t>аннулиро</w:t>
            </w:r>
            <w:proofErr w:type="spellEnd"/>
            <w:r w:rsidR="002B5D31">
              <w:rPr>
                <w:rStyle w:val="afff5"/>
              </w:rPr>
              <w:br/>
            </w:r>
            <w:r w:rsidRPr="002B5D31">
              <w:rPr>
                <w:rStyle w:val="afff5"/>
              </w:rPr>
              <w:t>ванных</w:t>
            </w:r>
          </w:p>
        </w:tc>
        <w:tc>
          <w:tcPr>
            <w:tcW w:w="507" w:type="pct"/>
            <w:vMerge/>
            <w:shd w:val="clear" w:color="auto" w:fill="auto"/>
            <w:vAlign w:val="center"/>
          </w:tcPr>
          <w:p w14:paraId="34A808F8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</w:tcPr>
          <w:p w14:paraId="2D6CDE99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</w:p>
        </w:tc>
        <w:tc>
          <w:tcPr>
            <w:tcW w:w="866" w:type="pct"/>
            <w:vMerge/>
            <w:shd w:val="clear" w:color="auto" w:fill="auto"/>
            <w:vAlign w:val="center"/>
          </w:tcPr>
          <w:p w14:paraId="44A45884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</w:p>
        </w:tc>
        <w:tc>
          <w:tcPr>
            <w:tcW w:w="297" w:type="pct"/>
            <w:vMerge/>
            <w:shd w:val="clear" w:color="auto" w:fill="auto"/>
            <w:vAlign w:val="center"/>
          </w:tcPr>
          <w:p w14:paraId="6FE49DFC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</w:p>
        </w:tc>
        <w:tc>
          <w:tcPr>
            <w:tcW w:w="281" w:type="pct"/>
            <w:vMerge/>
            <w:shd w:val="clear" w:color="auto" w:fill="auto"/>
            <w:vAlign w:val="center"/>
          </w:tcPr>
          <w:p w14:paraId="308DCB2D" w14:textId="77777777" w:rsidR="00715783" w:rsidRPr="002B5D31" w:rsidRDefault="00715783" w:rsidP="002B5D31">
            <w:pPr>
              <w:pStyle w:val="aff5"/>
              <w:rPr>
                <w:rStyle w:val="afff5"/>
              </w:rPr>
            </w:pPr>
          </w:p>
        </w:tc>
      </w:tr>
      <w:tr w:rsidR="00715783" w:rsidRPr="002B5D31" w14:paraId="20670AEC" w14:textId="77777777" w:rsidTr="00993B7C">
        <w:trPr>
          <w:cantSplit/>
          <w:trHeight w:val="284"/>
        </w:trPr>
        <w:tc>
          <w:tcPr>
            <w:tcW w:w="253" w:type="pct"/>
          </w:tcPr>
          <w:p w14:paraId="1CCD5FE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0DE5A71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3E480CB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6D1C05B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671443C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0F7809C6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0B1BAF6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4025887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7AF0387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6CB2BF70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4AD16CB6" w14:textId="77777777" w:rsidTr="00993B7C">
        <w:trPr>
          <w:cantSplit/>
          <w:trHeight w:val="284"/>
        </w:trPr>
        <w:tc>
          <w:tcPr>
            <w:tcW w:w="253" w:type="pct"/>
          </w:tcPr>
          <w:p w14:paraId="2C1AD47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1C5636D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3283C7B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049205B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70F0DF9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63BF907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4715AD19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259E74B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4AEF979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64988920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1D575A4F" w14:textId="77777777" w:rsidTr="00993B7C">
        <w:trPr>
          <w:cantSplit/>
          <w:trHeight w:val="284"/>
        </w:trPr>
        <w:tc>
          <w:tcPr>
            <w:tcW w:w="253" w:type="pct"/>
          </w:tcPr>
          <w:p w14:paraId="5F44650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5DE4680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1E77AE0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705B57E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7B48C05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3108A28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334EE5F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74D7EF1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1AFB58F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378FA91C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5DB92F16" w14:textId="77777777" w:rsidTr="00993B7C">
        <w:trPr>
          <w:cantSplit/>
          <w:trHeight w:val="284"/>
        </w:trPr>
        <w:tc>
          <w:tcPr>
            <w:tcW w:w="253" w:type="pct"/>
          </w:tcPr>
          <w:p w14:paraId="3B3058F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48D12A5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1B52DB39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54B0DE5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204E982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022F12B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62EEB3F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7A7A629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44245E1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423A9D81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7286B4E1" w14:textId="77777777" w:rsidTr="00993B7C">
        <w:trPr>
          <w:cantSplit/>
          <w:trHeight w:val="284"/>
        </w:trPr>
        <w:tc>
          <w:tcPr>
            <w:tcW w:w="253" w:type="pct"/>
          </w:tcPr>
          <w:p w14:paraId="245034F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340B9BC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3C63EAC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6033753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3124A86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665D670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28479D0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5E5F71E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0EA08CE6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404A03F5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472C65D6" w14:textId="77777777" w:rsidTr="00993B7C">
        <w:trPr>
          <w:cantSplit/>
          <w:trHeight w:val="284"/>
        </w:trPr>
        <w:tc>
          <w:tcPr>
            <w:tcW w:w="253" w:type="pct"/>
          </w:tcPr>
          <w:p w14:paraId="34D604A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117CC67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7AD5C619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761DA03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699971C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3EAE6729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43B86C8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15277E3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2720AB7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2B5DC3C7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31AE3A37" w14:textId="77777777" w:rsidTr="00993B7C">
        <w:trPr>
          <w:cantSplit/>
          <w:trHeight w:val="284"/>
        </w:trPr>
        <w:tc>
          <w:tcPr>
            <w:tcW w:w="253" w:type="pct"/>
          </w:tcPr>
          <w:p w14:paraId="0D4B939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2769E15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23F5DBF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2A051A2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20CA231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05AFFA2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4B1D504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3E9CF1D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25F73E6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19216862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694603AF" w14:textId="77777777" w:rsidTr="00993B7C">
        <w:trPr>
          <w:cantSplit/>
          <w:trHeight w:val="284"/>
        </w:trPr>
        <w:tc>
          <w:tcPr>
            <w:tcW w:w="253" w:type="pct"/>
          </w:tcPr>
          <w:p w14:paraId="03FC15D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78DDB17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6BEEFBF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4A44769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3F8551B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789BFC4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1329BE6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437A5F7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48AC4CB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1507DA15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19D56CB7" w14:textId="77777777" w:rsidTr="00993B7C">
        <w:trPr>
          <w:cantSplit/>
          <w:trHeight w:val="284"/>
        </w:trPr>
        <w:tc>
          <w:tcPr>
            <w:tcW w:w="253" w:type="pct"/>
          </w:tcPr>
          <w:p w14:paraId="3E084949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5EF040E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41F6870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29A7F336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2B2A314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0CB0BE9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738C8C3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71ECAA6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1F52B5C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43150E61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08D9E5E5" w14:textId="77777777" w:rsidTr="00993B7C">
        <w:trPr>
          <w:cantSplit/>
          <w:trHeight w:val="284"/>
        </w:trPr>
        <w:tc>
          <w:tcPr>
            <w:tcW w:w="253" w:type="pct"/>
          </w:tcPr>
          <w:p w14:paraId="2BB87B4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5F5E219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393C8789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6228642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42969CF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271041B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35B5D3B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1B88AD5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656F88F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02E79208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679D0C66" w14:textId="77777777" w:rsidTr="00993B7C">
        <w:trPr>
          <w:cantSplit/>
          <w:trHeight w:val="284"/>
        </w:trPr>
        <w:tc>
          <w:tcPr>
            <w:tcW w:w="253" w:type="pct"/>
          </w:tcPr>
          <w:p w14:paraId="2A55436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2406D21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34B7BD7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07EBC03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7A3A5249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2A73C19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35D6210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72BD262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5D6EDED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016700F9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2DA54BA4" w14:textId="77777777" w:rsidTr="00993B7C">
        <w:trPr>
          <w:cantSplit/>
          <w:trHeight w:val="284"/>
        </w:trPr>
        <w:tc>
          <w:tcPr>
            <w:tcW w:w="253" w:type="pct"/>
          </w:tcPr>
          <w:p w14:paraId="0EF18AE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6369DFA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6FB53A6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168E07C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61CD94C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26D2035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61D7FBE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35E77CB9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0CA89AB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3B43A888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04E4DBFF" w14:textId="77777777" w:rsidTr="00993B7C">
        <w:trPr>
          <w:cantSplit/>
          <w:trHeight w:val="284"/>
        </w:trPr>
        <w:tc>
          <w:tcPr>
            <w:tcW w:w="253" w:type="pct"/>
          </w:tcPr>
          <w:p w14:paraId="39538B1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550B301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2940DA8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380CC776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5D4CBFD9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6468DAB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259AC9F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3E42C06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21DC07B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111F9D5E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6E751922" w14:textId="77777777" w:rsidTr="00993B7C">
        <w:trPr>
          <w:cantSplit/>
          <w:trHeight w:val="284"/>
        </w:trPr>
        <w:tc>
          <w:tcPr>
            <w:tcW w:w="253" w:type="pct"/>
          </w:tcPr>
          <w:p w14:paraId="5AD865A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3ABFC0D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6955821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106BCC7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128F1E7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178F6D2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745C43E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12A66FC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161B043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257E043B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5B63D339" w14:textId="77777777" w:rsidTr="00993B7C">
        <w:trPr>
          <w:cantSplit/>
          <w:trHeight w:val="284"/>
        </w:trPr>
        <w:tc>
          <w:tcPr>
            <w:tcW w:w="253" w:type="pct"/>
          </w:tcPr>
          <w:p w14:paraId="1D52150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70FE7C8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6DFCE51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19EE9D1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720C880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65CBD2E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5767D27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45032A6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257E8A36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0288F677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36D5993D" w14:textId="77777777" w:rsidTr="00993B7C">
        <w:trPr>
          <w:cantSplit/>
          <w:trHeight w:val="284"/>
        </w:trPr>
        <w:tc>
          <w:tcPr>
            <w:tcW w:w="253" w:type="pct"/>
          </w:tcPr>
          <w:p w14:paraId="1FAB210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031FDD6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787E28B6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1AECBBF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06F3C81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514F567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6BB5241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1F357E4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623A95C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7C8FE1C7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1D0C31F6" w14:textId="77777777" w:rsidTr="00993B7C">
        <w:trPr>
          <w:cantSplit/>
          <w:trHeight w:val="284"/>
        </w:trPr>
        <w:tc>
          <w:tcPr>
            <w:tcW w:w="253" w:type="pct"/>
          </w:tcPr>
          <w:p w14:paraId="3B647C1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18F8A04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1528655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49C43C8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0853E2C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153012A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7047B3F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09D089F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2048894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19C7B234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63375158" w14:textId="77777777" w:rsidTr="00993B7C">
        <w:trPr>
          <w:cantSplit/>
          <w:trHeight w:val="284"/>
        </w:trPr>
        <w:tc>
          <w:tcPr>
            <w:tcW w:w="253" w:type="pct"/>
          </w:tcPr>
          <w:p w14:paraId="77E55F4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358496A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3A958F7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16ADA48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1E8E39F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5151BD66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47DBCCA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5646A09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6E8AD79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5F7D4119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46F524A8" w14:textId="77777777" w:rsidTr="00993B7C">
        <w:trPr>
          <w:cantSplit/>
          <w:trHeight w:val="284"/>
        </w:trPr>
        <w:tc>
          <w:tcPr>
            <w:tcW w:w="253" w:type="pct"/>
          </w:tcPr>
          <w:p w14:paraId="5C38811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7EBC8326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2100536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248D316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57ADD83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434DC4D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1984A7A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111F57D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7A7A1EE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3A00ACE2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4A2A32D4" w14:textId="77777777" w:rsidTr="00993B7C">
        <w:trPr>
          <w:cantSplit/>
          <w:trHeight w:val="284"/>
        </w:trPr>
        <w:tc>
          <w:tcPr>
            <w:tcW w:w="253" w:type="pct"/>
          </w:tcPr>
          <w:p w14:paraId="458C109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2965E06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445E9DF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7CDE0E2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6DD2B63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47A4CB4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181702F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45D8881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1EEA424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1BFCBEA3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6266135B" w14:textId="77777777" w:rsidTr="00993B7C">
        <w:trPr>
          <w:cantSplit/>
          <w:trHeight w:val="284"/>
        </w:trPr>
        <w:tc>
          <w:tcPr>
            <w:tcW w:w="253" w:type="pct"/>
          </w:tcPr>
          <w:p w14:paraId="4FECD10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4B1B9D2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7D6805E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1AB765F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08D019C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327A186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1107D05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73D12D3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3ABF8D7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61A3C269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28B1D312" w14:textId="77777777" w:rsidTr="00993B7C">
        <w:trPr>
          <w:cantSplit/>
          <w:trHeight w:val="284"/>
        </w:trPr>
        <w:tc>
          <w:tcPr>
            <w:tcW w:w="253" w:type="pct"/>
          </w:tcPr>
          <w:p w14:paraId="0101626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2D28C2D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0FC684A7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4DDBA68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7E90D03D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14919D10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31432DA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793C2EE5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14DFFA5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6F9455F0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02CCF848" w14:textId="77777777" w:rsidTr="00993B7C">
        <w:trPr>
          <w:cantSplit/>
          <w:trHeight w:val="284"/>
        </w:trPr>
        <w:tc>
          <w:tcPr>
            <w:tcW w:w="253" w:type="pct"/>
          </w:tcPr>
          <w:p w14:paraId="48FB2F2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674DE926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32F65728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2F7A7924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08862B3B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1E351F0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76F4D41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29787FAC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0EC6A7C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761E486A" w14:textId="77777777" w:rsidR="00715783" w:rsidRPr="002B5D31" w:rsidRDefault="00715783" w:rsidP="00993B7C">
            <w:pPr>
              <w:pStyle w:val="aff5"/>
            </w:pPr>
          </w:p>
        </w:tc>
      </w:tr>
      <w:tr w:rsidR="00715783" w:rsidRPr="002B5D31" w14:paraId="57494CFA" w14:textId="77777777" w:rsidTr="00993B7C">
        <w:trPr>
          <w:cantSplit/>
          <w:trHeight w:val="284"/>
        </w:trPr>
        <w:tc>
          <w:tcPr>
            <w:tcW w:w="253" w:type="pct"/>
          </w:tcPr>
          <w:p w14:paraId="0C5D99AE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81" w:type="pct"/>
          </w:tcPr>
          <w:p w14:paraId="7DDD728A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75" w:type="pct"/>
          </w:tcPr>
          <w:p w14:paraId="33801029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345" w:type="pct"/>
          </w:tcPr>
          <w:p w14:paraId="52F8BEFF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783" w:type="pct"/>
          </w:tcPr>
          <w:p w14:paraId="2BC42F2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07" w:type="pct"/>
          </w:tcPr>
          <w:p w14:paraId="2050CD72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512" w:type="pct"/>
          </w:tcPr>
          <w:p w14:paraId="56E65AB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866" w:type="pct"/>
          </w:tcPr>
          <w:p w14:paraId="5E320EB1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97" w:type="pct"/>
          </w:tcPr>
          <w:p w14:paraId="416A86B3" w14:textId="77777777" w:rsidR="00715783" w:rsidRPr="002B5D31" w:rsidRDefault="00715783" w:rsidP="00993B7C">
            <w:pPr>
              <w:pStyle w:val="aff5"/>
            </w:pPr>
          </w:p>
        </w:tc>
        <w:tc>
          <w:tcPr>
            <w:tcW w:w="281" w:type="pct"/>
          </w:tcPr>
          <w:p w14:paraId="2EBE582C" w14:textId="77777777" w:rsidR="00715783" w:rsidRPr="002B5D31" w:rsidRDefault="00715783" w:rsidP="00993B7C">
            <w:pPr>
              <w:pStyle w:val="aff5"/>
            </w:pPr>
          </w:p>
        </w:tc>
      </w:tr>
    </w:tbl>
    <w:p w14:paraId="321AE71E" w14:textId="77777777" w:rsidR="00715783" w:rsidRPr="002B5D31" w:rsidRDefault="00715783" w:rsidP="00715783"/>
    <w:sectPr w:rsidR="00715783" w:rsidRPr="002B5D31" w:rsidSect="00EA2756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68C193" w14:textId="77777777" w:rsidR="004634CF" w:rsidRDefault="004634CF" w:rsidP="00AB0ADE">
      <w:pPr>
        <w:spacing w:line="240" w:lineRule="auto"/>
      </w:pPr>
      <w:r>
        <w:separator/>
      </w:r>
    </w:p>
  </w:endnote>
  <w:endnote w:type="continuationSeparator" w:id="0">
    <w:p w14:paraId="6C3840F9" w14:textId="77777777" w:rsidR="004634CF" w:rsidRDefault="004634CF" w:rsidP="00AB0A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Yu Mincho">
    <w:panose1 w:val="00000000000000000000"/>
    <w:charset w:val="8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d"/>
      </w:rPr>
      <w:id w:val="1455134063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190A5511" w14:textId="77777777" w:rsidR="00164D7C" w:rsidRDefault="00164D7C" w:rsidP="009A6628">
        <w:pPr>
          <w:pStyle w:val="ab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3C6E21B3" w14:textId="77777777" w:rsidR="00164D7C" w:rsidRDefault="00164D7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47C60" w14:textId="77777777" w:rsidR="00164D7C" w:rsidRPr="00EA2752" w:rsidRDefault="00164D7C" w:rsidP="009A6628">
    <w:pPr>
      <w:pStyle w:val="ab"/>
      <w:rPr>
        <w:rFonts w:ascii="Times New Roman" w:hAnsi="Times New Roman"/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41885" w14:textId="77777777" w:rsidR="00164D7C" w:rsidRPr="009A6628" w:rsidRDefault="00164D7C" w:rsidP="00C71059">
    <w:pPr>
      <w:pStyle w:val="ab"/>
      <w:ind w:right="360"/>
      <w:jc w:val="center"/>
      <w:rPr>
        <w:rFonts w:ascii="Times New Roman" w:hAnsi="Times New Roma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391B1" w14:textId="77777777" w:rsidR="00164D7C" w:rsidRDefault="00164D7C" w:rsidP="00C71059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E47783" w14:textId="77777777" w:rsidR="004634CF" w:rsidRDefault="004634CF" w:rsidP="00AB0ADE">
      <w:pPr>
        <w:spacing w:line="240" w:lineRule="auto"/>
      </w:pPr>
      <w:r>
        <w:separator/>
      </w:r>
    </w:p>
  </w:footnote>
  <w:footnote w:type="continuationSeparator" w:id="0">
    <w:p w14:paraId="0A890F46" w14:textId="77777777" w:rsidR="004634CF" w:rsidRDefault="004634CF" w:rsidP="00AB0A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7B9B3" w14:textId="58468D72" w:rsidR="00164D7C" w:rsidRPr="00EA2752" w:rsidRDefault="00164D7C" w:rsidP="009A662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E42EB" w14:textId="177BA814" w:rsidR="00164D7C" w:rsidRPr="009A6628" w:rsidRDefault="00164D7C" w:rsidP="009A6628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5863020"/>
      <w:docPartObj>
        <w:docPartGallery w:val="Page Numbers (Top of Page)"/>
        <w:docPartUnique/>
      </w:docPartObj>
    </w:sdtPr>
    <w:sdtEndPr/>
    <w:sdtContent>
      <w:p w14:paraId="711E1710" w14:textId="0282A6B0" w:rsidR="00164D7C" w:rsidRPr="00475BD0" w:rsidRDefault="00164D7C" w:rsidP="00E57010">
        <w:pPr>
          <w:pStyle w:val="a8"/>
        </w:pPr>
        <w:r w:rsidRPr="00475BD0">
          <w:fldChar w:fldCharType="begin"/>
        </w:r>
        <w:r w:rsidRPr="00475BD0">
          <w:instrText>PAGE   \* MERGEFORMAT</w:instrText>
        </w:r>
        <w:r w:rsidRPr="00475BD0">
          <w:fldChar w:fldCharType="separate"/>
        </w:r>
        <w:r w:rsidR="007E0EA8">
          <w:rPr>
            <w:noProof/>
          </w:rPr>
          <w:t>4</w:t>
        </w:r>
        <w:r w:rsidRPr="00475BD0">
          <w:fldChar w:fldCharType="end"/>
        </w:r>
      </w:p>
      <w:p w14:paraId="13D86EC4" w14:textId="53E35ECB" w:rsidR="00164D7C" w:rsidRPr="00EA2752" w:rsidRDefault="00164D7C" w:rsidP="00E57010">
        <w:pPr>
          <w:pStyle w:val="a8"/>
        </w:pPr>
        <w:r w:rsidRPr="00475BD0">
          <w:rPr>
            <w:sz w:val="28"/>
            <w:szCs w:val="28"/>
          </w:rPr>
          <w:t>RU.12869045.ИРБ-02.91</w:t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6364023"/>
      <w:docPartObj>
        <w:docPartGallery w:val="Page Numbers (Top of Page)"/>
        <w:docPartUnique/>
      </w:docPartObj>
    </w:sdtPr>
    <w:sdtEndPr/>
    <w:sdtContent>
      <w:p w14:paraId="4713B9AE" w14:textId="77777777" w:rsidR="00164D7C" w:rsidRDefault="00164D7C" w:rsidP="00331719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  <w:p w14:paraId="05952E09" w14:textId="1F47C903" w:rsidR="00164D7C" w:rsidRPr="009A6628" w:rsidRDefault="00164D7C" w:rsidP="00331719">
        <w:pPr>
          <w:pStyle w:val="a8"/>
        </w:pPr>
        <w:r>
          <w:rPr>
            <w:sz w:val="28"/>
            <w:szCs w:val="28"/>
          </w:rPr>
          <w:t>RU.12869045</w:t>
        </w:r>
        <w:r w:rsidRPr="00567FA2">
          <w:rPr>
            <w:sz w:val="28"/>
            <w:szCs w:val="28"/>
          </w:rPr>
          <w:t>.ИРБ.9</w:t>
        </w:r>
        <w:r>
          <w:rPr>
            <w:sz w:val="28"/>
            <w:szCs w:val="28"/>
          </w:rPr>
          <w:t>1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multilevel"/>
    <w:tmpl w:val="AE662AAE"/>
    <w:name w:val="Нумерованный список 5"/>
    <w:lvl w:ilvl="0">
      <w:start w:val="1"/>
      <w:numFmt w:val="decimal"/>
      <w:pStyle w:val="5"/>
      <w:lvlText w:val="%1)"/>
      <w:lvlJc w:val="left"/>
      <w:pPr>
        <w:tabs>
          <w:tab w:val="num" w:pos="3592"/>
        </w:tabs>
        <w:ind w:left="2835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FFFFFF7D"/>
    <w:multiLevelType w:val="multilevel"/>
    <w:tmpl w:val="3F5E4DDE"/>
    <w:name w:val="Нумерованный список 4"/>
    <w:lvl w:ilvl="0">
      <w:start w:val="1"/>
      <w:numFmt w:val="decimal"/>
      <w:pStyle w:val="4"/>
      <w:lvlText w:val="%1)"/>
      <w:lvlJc w:val="left"/>
      <w:pPr>
        <w:tabs>
          <w:tab w:val="num" w:pos="3025"/>
        </w:tabs>
        <w:ind w:left="2268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FFFFFF7E"/>
    <w:multiLevelType w:val="multilevel"/>
    <w:tmpl w:val="2EE4655C"/>
    <w:name w:val="Нумерованный список 3"/>
    <w:lvl w:ilvl="0">
      <w:start w:val="1"/>
      <w:numFmt w:val="decimal"/>
      <w:pStyle w:val="3"/>
      <w:lvlText w:val="%1)"/>
      <w:lvlJc w:val="left"/>
      <w:pPr>
        <w:tabs>
          <w:tab w:val="num" w:pos="2458"/>
        </w:tabs>
        <w:ind w:left="1701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FFFFFF7F"/>
    <w:multiLevelType w:val="multilevel"/>
    <w:tmpl w:val="21DEB6A4"/>
    <w:name w:val="Нумерованный список 2"/>
    <w:lvl w:ilvl="0">
      <w:start w:val="1"/>
      <w:numFmt w:val="decimal"/>
      <w:pStyle w:val="2"/>
      <w:lvlText w:val="%1)"/>
      <w:lvlJc w:val="left"/>
      <w:pPr>
        <w:tabs>
          <w:tab w:val="num" w:pos="1891"/>
        </w:tabs>
        <w:ind w:left="1134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77BCEC58"/>
    <w:name w:val="5"/>
    <w:lvl w:ilvl="0">
      <w:start w:val="1"/>
      <w:numFmt w:val="bullet"/>
      <w:pStyle w:val="50"/>
      <w:lvlText w:val=""/>
      <w:lvlJc w:val="left"/>
      <w:pPr>
        <w:tabs>
          <w:tab w:val="num" w:pos="3649"/>
        </w:tabs>
        <w:ind w:left="2835" w:firstLine="454"/>
      </w:pPr>
      <w:rPr>
        <w:rFonts w:ascii="Symbol" w:hAnsi="Symbol" w:hint="default"/>
        <w:color w:val="auto"/>
      </w:rPr>
    </w:lvl>
  </w:abstractNum>
  <w:abstractNum w:abstractNumId="5" w15:restartNumberingAfterBreak="0">
    <w:nsid w:val="FFFFFF81"/>
    <w:multiLevelType w:val="singleLevel"/>
    <w:tmpl w:val="99560656"/>
    <w:name w:val="6"/>
    <w:lvl w:ilvl="0">
      <w:start w:val="1"/>
      <w:numFmt w:val="bullet"/>
      <w:pStyle w:val="40"/>
      <w:lvlText w:val=""/>
      <w:lvlJc w:val="left"/>
      <w:pPr>
        <w:tabs>
          <w:tab w:val="num" w:pos="3082"/>
        </w:tabs>
        <w:ind w:left="2268" w:firstLine="454"/>
      </w:pPr>
      <w:rPr>
        <w:rFonts w:ascii="Symbol" w:hAnsi="Symbol" w:hint="default"/>
      </w:rPr>
    </w:lvl>
  </w:abstractNum>
  <w:abstractNum w:abstractNumId="6" w15:restartNumberingAfterBreak="0">
    <w:nsid w:val="03493D9E"/>
    <w:multiLevelType w:val="hybridMultilevel"/>
    <w:tmpl w:val="14348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393551"/>
    <w:multiLevelType w:val="multilevel"/>
    <w:tmpl w:val="00000000"/>
    <w:name w:val="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7FB4718"/>
    <w:multiLevelType w:val="multilevel"/>
    <w:tmpl w:val="6ACEE05A"/>
    <w:lvl w:ilvl="0">
      <w:start w:val="1"/>
      <w:numFmt w:val="decimal"/>
      <w:pStyle w:val="1"/>
      <w:suff w:val="space"/>
      <w:lvlText w:val="%1."/>
      <w:lvlJc w:val="left"/>
      <w:pPr>
        <w:ind w:left="1" w:hanging="1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851"/>
        </w:tabs>
        <w:ind w:left="851" w:firstLine="0"/>
      </w:pPr>
      <w:rPr>
        <w:rFonts w:ascii="Times New Roman" w:hAnsi="Times New Roman"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"/>
        </w:tabs>
        <w:ind w:left="851" w:firstLine="0"/>
      </w:pPr>
      <w:rPr>
        <w:rFonts w:ascii="Times New Roman" w:hAnsi="Times New Roman" w:hint="default"/>
      </w:rPr>
    </w:lvl>
    <w:lvl w:ilvl="3">
      <w:start w:val="1"/>
      <w:numFmt w:val="decimal"/>
      <w:pStyle w:val="41"/>
      <w:lvlText w:val="%1.%2.%3.%4. "/>
      <w:lvlJc w:val="left"/>
      <w:pPr>
        <w:tabs>
          <w:tab w:val="num" w:pos="0"/>
        </w:tabs>
        <w:ind w:left="0" w:firstLine="851"/>
      </w:pPr>
      <w:rPr>
        <w:rFonts w:ascii="Times New Roman" w:hAnsi="Times New Roman" w:hint="default"/>
      </w:rPr>
    </w:lvl>
    <w:lvl w:ilvl="4">
      <w:start w:val="1"/>
      <w:numFmt w:val="decimal"/>
      <w:pStyle w:val="51"/>
      <w:lvlText w:val="%1.%2.%3.%4.%5. "/>
      <w:lvlJc w:val="left"/>
      <w:pPr>
        <w:tabs>
          <w:tab w:val="num" w:pos="589"/>
        </w:tabs>
        <w:ind w:left="1" w:firstLine="850"/>
      </w:pPr>
      <w:rPr>
        <w:rFonts w:ascii="Times New Roman" w:hAnsi="Times New Roman" w:hint="default"/>
      </w:rPr>
    </w:lvl>
    <w:lvl w:ilvl="5">
      <w:start w:val="1"/>
      <w:numFmt w:val="decimal"/>
      <w:pStyle w:val="6"/>
      <w:lvlText w:val="%1.%2.%3.%4.%5.%6. "/>
      <w:lvlJc w:val="left"/>
      <w:pPr>
        <w:tabs>
          <w:tab w:val="num" w:pos="949"/>
        </w:tabs>
        <w:ind w:left="1" w:hanging="1"/>
      </w:pPr>
      <w:rPr>
        <w:rFonts w:ascii="Times New Roman" w:hAnsi="Times New Roman"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2160"/>
        </w:tabs>
        <w:ind w:left="852" w:hanging="852"/>
      </w:pPr>
      <w:rPr>
        <w:rFonts w:ascii="Times New Roman" w:hAnsi="Times New Roman"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1309"/>
        </w:tabs>
        <w:ind w:left="1" w:hanging="852"/>
      </w:pPr>
      <w:rPr>
        <w:rFonts w:ascii="Times New Roman" w:hAnsi="Times New Roman"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1669"/>
        </w:tabs>
        <w:ind w:left="1" w:hanging="852"/>
      </w:pPr>
      <w:rPr>
        <w:rFonts w:ascii="Times New Roman" w:hAnsi="Times New Roman" w:hint="default"/>
      </w:rPr>
    </w:lvl>
  </w:abstractNum>
  <w:abstractNum w:abstractNumId="9" w15:restartNumberingAfterBreak="0">
    <w:nsid w:val="0CD925CD"/>
    <w:multiLevelType w:val="hybridMultilevel"/>
    <w:tmpl w:val="AC8C229A"/>
    <w:lvl w:ilvl="0" w:tplc="CC08E2E8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0" w15:restartNumberingAfterBreak="0">
    <w:nsid w:val="0E254CC4"/>
    <w:multiLevelType w:val="hybridMultilevel"/>
    <w:tmpl w:val="726C1F64"/>
    <w:lvl w:ilvl="0" w:tplc="CC08E2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C08E2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7424F2"/>
    <w:multiLevelType w:val="hybridMultilevel"/>
    <w:tmpl w:val="243EC620"/>
    <w:lvl w:ilvl="0" w:tplc="F216BEBC">
      <w:start w:val="1"/>
      <w:numFmt w:val="bullet"/>
      <w:pStyle w:val="21"/>
      <w:lvlText w:val="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8393D"/>
    <w:multiLevelType w:val="hybridMultilevel"/>
    <w:tmpl w:val="14348ECC"/>
    <w:lvl w:ilvl="0" w:tplc="0409000F">
      <w:start w:val="1"/>
      <w:numFmt w:val="decimal"/>
      <w:lvlText w:val="%1."/>
      <w:lvlJc w:val="left"/>
      <w:pPr>
        <w:ind w:left="2136" w:hanging="360"/>
      </w:pPr>
    </w:lvl>
    <w:lvl w:ilvl="1" w:tplc="04090019" w:tentative="1">
      <w:start w:val="1"/>
      <w:numFmt w:val="lowerLetter"/>
      <w:lvlText w:val="%2."/>
      <w:lvlJc w:val="left"/>
      <w:pPr>
        <w:ind w:left="2856" w:hanging="360"/>
      </w:pPr>
    </w:lvl>
    <w:lvl w:ilvl="2" w:tplc="0409001B" w:tentative="1">
      <w:start w:val="1"/>
      <w:numFmt w:val="lowerRoman"/>
      <w:lvlText w:val="%3."/>
      <w:lvlJc w:val="right"/>
      <w:pPr>
        <w:ind w:left="3576" w:hanging="180"/>
      </w:pPr>
    </w:lvl>
    <w:lvl w:ilvl="3" w:tplc="0409000F" w:tentative="1">
      <w:start w:val="1"/>
      <w:numFmt w:val="decimal"/>
      <w:lvlText w:val="%4."/>
      <w:lvlJc w:val="left"/>
      <w:pPr>
        <w:ind w:left="4296" w:hanging="360"/>
      </w:pPr>
    </w:lvl>
    <w:lvl w:ilvl="4" w:tplc="04090019" w:tentative="1">
      <w:start w:val="1"/>
      <w:numFmt w:val="lowerLetter"/>
      <w:lvlText w:val="%5."/>
      <w:lvlJc w:val="left"/>
      <w:pPr>
        <w:ind w:left="5016" w:hanging="360"/>
      </w:pPr>
    </w:lvl>
    <w:lvl w:ilvl="5" w:tplc="0409001B" w:tentative="1">
      <w:start w:val="1"/>
      <w:numFmt w:val="lowerRoman"/>
      <w:lvlText w:val="%6."/>
      <w:lvlJc w:val="right"/>
      <w:pPr>
        <w:ind w:left="5736" w:hanging="180"/>
      </w:pPr>
    </w:lvl>
    <w:lvl w:ilvl="6" w:tplc="0409000F" w:tentative="1">
      <w:start w:val="1"/>
      <w:numFmt w:val="decimal"/>
      <w:lvlText w:val="%7."/>
      <w:lvlJc w:val="left"/>
      <w:pPr>
        <w:ind w:left="6456" w:hanging="360"/>
      </w:pPr>
    </w:lvl>
    <w:lvl w:ilvl="7" w:tplc="04090019" w:tentative="1">
      <w:start w:val="1"/>
      <w:numFmt w:val="lowerLetter"/>
      <w:lvlText w:val="%8."/>
      <w:lvlJc w:val="left"/>
      <w:pPr>
        <w:ind w:left="7176" w:hanging="360"/>
      </w:pPr>
    </w:lvl>
    <w:lvl w:ilvl="8" w:tplc="040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3" w15:restartNumberingAfterBreak="0">
    <w:nsid w:val="1598292C"/>
    <w:multiLevelType w:val="hybridMultilevel"/>
    <w:tmpl w:val="49AEE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46149B"/>
    <w:multiLevelType w:val="hybridMultilevel"/>
    <w:tmpl w:val="14348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B74769"/>
    <w:multiLevelType w:val="hybridMultilevel"/>
    <w:tmpl w:val="9134D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B3401C"/>
    <w:multiLevelType w:val="hybridMultilevel"/>
    <w:tmpl w:val="605C1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355134"/>
    <w:multiLevelType w:val="hybridMultilevel"/>
    <w:tmpl w:val="E33282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477828"/>
    <w:multiLevelType w:val="hybridMultilevel"/>
    <w:tmpl w:val="14545E80"/>
    <w:name w:val="14"/>
    <w:lvl w:ilvl="0" w:tplc="C032B45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96D647C"/>
    <w:multiLevelType w:val="hybridMultilevel"/>
    <w:tmpl w:val="8BEEC4C2"/>
    <w:lvl w:ilvl="0" w:tplc="CC08E2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C08E2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82A4D"/>
    <w:multiLevelType w:val="hybridMultilevel"/>
    <w:tmpl w:val="14348ECC"/>
    <w:lvl w:ilvl="0" w:tplc="0409000F">
      <w:start w:val="1"/>
      <w:numFmt w:val="decimal"/>
      <w:lvlText w:val="%1."/>
      <w:lvlJc w:val="left"/>
      <w:pPr>
        <w:ind w:left="2136" w:hanging="360"/>
      </w:pPr>
    </w:lvl>
    <w:lvl w:ilvl="1" w:tplc="04090019" w:tentative="1">
      <w:start w:val="1"/>
      <w:numFmt w:val="lowerLetter"/>
      <w:lvlText w:val="%2."/>
      <w:lvlJc w:val="left"/>
      <w:pPr>
        <w:ind w:left="2856" w:hanging="360"/>
      </w:pPr>
    </w:lvl>
    <w:lvl w:ilvl="2" w:tplc="0409001B" w:tentative="1">
      <w:start w:val="1"/>
      <w:numFmt w:val="lowerRoman"/>
      <w:lvlText w:val="%3."/>
      <w:lvlJc w:val="right"/>
      <w:pPr>
        <w:ind w:left="3576" w:hanging="180"/>
      </w:pPr>
    </w:lvl>
    <w:lvl w:ilvl="3" w:tplc="0409000F" w:tentative="1">
      <w:start w:val="1"/>
      <w:numFmt w:val="decimal"/>
      <w:lvlText w:val="%4."/>
      <w:lvlJc w:val="left"/>
      <w:pPr>
        <w:ind w:left="4296" w:hanging="360"/>
      </w:pPr>
    </w:lvl>
    <w:lvl w:ilvl="4" w:tplc="04090019" w:tentative="1">
      <w:start w:val="1"/>
      <w:numFmt w:val="lowerLetter"/>
      <w:lvlText w:val="%5."/>
      <w:lvlJc w:val="left"/>
      <w:pPr>
        <w:ind w:left="5016" w:hanging="360"/>
      </w:pPr>
    </w:lvl>
    <w:lvl w:ilvl="5" w:tplc="0409001B" w:tentative="1">
      <w:start w:val="1"/>
      <w:numFmt w:val="lowerRoman"/>
      <w:lvlText w:val="%6."/>
      <w:lvlJc w:val="right"/>
      <w:pPr>
        <w:ind w:left="5736" w:hanging="180"/>
      </w:pPr>
    </w:lvl>
    <w:lvl w:ilvl="6" w:tplc="0409000F" w:tentative="1">
      <w:start w:val="1"/>
      <w:numFmt w:val="decimal"/>
      <w:lvlText w:val="%7."/>
      <w:lvlJc w:val="left"/>
      <w:pPr>
        <w:ind w:left="6456" w:hanging="360"/>
      </w:pPr>
    </w:lvl>
    <w:lvl w:ilvl="7" w:tplc="04090019" w:tentative="1">
      <w:start w:val="1"/>
      <w:numFmt w:val="lowerLetter"/>
      <w:lvlText w:val="%8."/>
      <w:lvlJc w:val="left"/>
      <w:pPr>
        <w:ind w:left="7176" w:hanging="360"/>
      </w:pPr>
    </w:lvl>
    <w:lvl w:ilvl="8" w:tplc="040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1" w15:restartNumberingAfterBreak="0">
    <w:nsid w:val="3ABF7A79"/>
    <w:multiLevelType w:val="hybridMultilevel"/>
    <w:tmpl w:val="0DF25E3C"/>
    <w:lvl w:ilvl="0" w:tplc="C292E0F4">
      <w:start w:val="1"/>
      <w:numFmt w:val="bullet"/>
      <w:pStyle w:val="a0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1065DB"/>
    <w:multiLevelType w:val="multilevel"/>
    <w:tmpl w:val="0D08724A"/>
    <w:lvl w:ilvl="0">
      <w:start w:val="1"/>
      <w:numFmt w:val="decimal"/>
      <w:pStyle w:val="a1"/>
      <w:lvlText w:val="%1)"/>
      <w:lvlJc w:val="left"/>
      <w:pPr>
        <w:tabs>
          <w:tab w:val="num" w:pos="1324"/>
        </w:tabs>
        <w:ind w:left="567" w:firstLine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90"/>
        </w:tabs>
        <w:ind w:left="5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310"/>
        </w:tabs>
        <w:ind w:left="13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30"/>
        </w:tabs>
        <w:ind w:left="20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750"/>
        </w:tabs>
        <w:ind w:left="27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70"/>
        </w:tabs>
        <w:ind w:left="34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190"/>
        </w:tabs>
        <w:ind w:left="41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910"/>
        </w:tabs>
        <w:ind w:left="49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30"/>
        </w:tabs>
        <w:ind w:left="5630" w:hanging="180"/>
      </w:pPr>
      <w:rPr>
        <w:rFonts w:hint="default"/>
      </w:rPr>
    </w:lvl>
  </w:abstractNum>
  <w:abstractNum w:abstractNumId="23" w15:restartNumberingAfterBreak="0">
    <w:nsid w:val="45687ADF"/>
    <w:multiLevelType w:val="hybridMultilevel"/>
    <w:tmpl w:val="AF4C8DAC"/>
    <w:name w:val="19"/>
    <w:lvl w:ilvl="0" w:tplc="9A40F0DC">
      <w:start w:val="1"/>
      <w:numFmt w:val="decimal"/>
      <w:pStyle w:val="22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pStyle w:val="31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C34832"/>
    <w:multiLevelType w:val="hybridMultilevel"/>
    <w:tmpl w:val="BC34C33E"/>
    <w:lvl w:ilvl="0" w:tplc="CC08E2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22929"/>
    <w:multiLevelType w:val="hybridMultilevel"/>
    <w:tmpl w:val="89DAE174"/>
    <w:lvl w:ilvl="0" w:tplc="CC08E2E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152425E"/>
    <w:multiLevelType w:val="singleLevel"/>
    <w:tmpl w:val="2D1CED9E"/>
    <w:name w:val="22"/>
    <w:lvl w:ilvl="0">
      <w:start w:val="1"/>
      <w:numFmt w:val="bullet"/>
      <w:pStyle w:val="23"/>
      <w:lvlText w:val=""/>
      <w:lvlJc w:val="left"/>
      <w:pPr>
        <w:tabs>
          <w:tab w:val="num" w:pos="1948"/>
        </w:tabs>
        <w:ind w:left="1134" w:firstLine="454"/>
      </w:pPr>
      <w:rPr>
        <w:rFonts w:ascii="Symbol" w:hAnsi="Symbol" w:hint="default"/>
      </w:rPr>
    </w:lvl>
  </w:abstractNum>
  <w:abstractNum w:abstractNumId="28" w15:restartNumberingAfterBreak="0">
    <w:nsid w:val="69D96AE9"/>
    <w:multiLevelType w:val="hybridMultilevel"/>
    <w:tmpl w:val="14348ECC"/>
    <w:lvl w:ilvl="0" w:tplc="0409000F">
      <w:start w:val="1"/>
      <w:numFmt w:val="decimal"/>
      <w:lvlText w:val="%1."/>
      <w:lvlJc w:val="left"/>
      <w:pPr>
        <w:ind w:left="2136" w:hanging="360"/>
      </w:pPr>
    </w:lvl>
    <w:lvl w:ilvl="1" w:tplc="04090019" w:tentative="1">
      <w:start w:val="1"/>
      <w:numFmt w:val="lowerLetter"/>
      <w:lvlText w:val="%2."/>
      <w:lvlJc w:val="left"/>
      <w:pPr>
        <w:ind w:left="2856" w:hanging="360"/>
      </w:pPr>
    </w:lvl>
    <w:lvl w:ilvl="2" w:tplc="0409001B" w:tentative="1">
      <w:start w:val="1"/>
      <w:numFmt w:val="lowerRoman"/>
      <w:lvlText w:val="%3."/>
      <w:lvlJc w:val="right"/>
      <w:pPr>
        <w:ind w:left="3576" w:hanging="180"/>
      </w:pPr>
    </w:lvl>
    <w:lvl w:ilvl="3" w:tplc="0409000F" w:tentative="1">
      <w:start w:val="1"/>
      <w:numFmt w:val="decimal"/>
      <w:lvlText w:val="%4."/>
      <w:lvlJc w:val="left"/>
      <w:pPr>
        <w:ind w:left="4296" w:hanging="360"/>
      </w:pPr>
    </w:lvl>
    <w:lvl w:ilvl="4" w:tplc="04090019" w:tentative="1">
      <w:start w:val="1"/>
      <w:numFmt w:val="lowerLetter"/>
      <w:lvlText w:val="%5."/>
      <w:lvlJc w:val="left"/>
      <w:pPr>
        <w:ind w:left="5016" w:hanging="360"/>
      </w:pPr>
    </w:lvl>
    <w:lvl w:ilvl="5" w:tplc="0409001B" w:tentative="1">
      <w:start w:val="1"/>
      <w:numFmt w:val="lowerRoman"/>
      <w:lvlText w:val="%6."/>
      <w:lvlJc w:val="right"/>
      <w:pPr>
        <w:ind w:left="5736" w:hanging="180"/>
      </w:pPr>
    </w:lvl>
    <w:lvl w:ilvl="6" w:tplc="0409000F" w:tentative="1">
      <w:start w:val="1"/>
      <w:numFmt w:val="decimal"/>
      <w:lvlText w:val="%7."/>
      <w:lvlJc w:val="left"/>
      <w:pPr>
        <w:ind w:left="6456" w:hanging="360"/>
      </w:pPr>
    </w:lvl>
    <w:lvl w:ilvl="7" w:tplc="04090019" w:tentative="1">
      <w:start w:val="1"/>
      <w:numFmt w:val="lowerLetter"/>
      <w:lvlText w:val="%8."/>
      <w:lvlJc w:val="left"/>
      <w:pPr>
        <w:ind w:left="7176" w:hanging="360"/>
      </w:pPr>
    </w:lvl>
    <w:lvl w:ilvl="8" w:tplc="040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9" w15:restartNumberingAfterBreak="0">
    <w:nsid w:val="6AD0763A"/>
    <w:multiLevelType w:val="hybridMultilevel"/>
    <w:tmpl w:val="A350C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45146"/>
    <w:multiLevelType w:val="hybridMultilevel"/>
    <w:tmpl w:val="4468BADE"/>
    <w:name w:val="24"/>
    <w:lvl w:ilvl="0" w:tplc="616274BC">
      <w:start w:val="1"/>
      <w:numFmt w:val="decimal"/>
      <w:pStyle w:val="32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F36587"/>
    <w:multiLevelType w:val="multilevel"/>
    <w:tmpl w:val="6B2C0A4E"/>
    <w:lvl w:ilvl="0">
      <w:start w:val="1"/>
      <w:numFmt w:val="decimal"/>
      <w:lvlText w:val="%1)"/>
      <w:lvlJc w:val="left"/>
      <w:pPr>
        <w:tabs>
          <w:tab w:val="num" w:pos="1324"/>
        </w:tabs>
        <w:ind w:left="567" w:firstLine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310"/>
        </w:tabs>
        <w:ind w:left="13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30"/>
        </w:tabs>
        <w:ind w:left="20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750"/>
        </w:tabs>
        <w:ind w:left="27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70"/>
        </w:tabs>
        <w:ind w:left="34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190"/>
        </w:tabs>
        <w:ind w:left="41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910"/>
        </w:tabs>
        <w:ind w:left="49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30"/>
        </w:tabs>
        <w:ind w:left="5630" w:hanging="180"/>
      </w:pPr>
      <w:rPr>
        <w:rFonts w:hint="default"/>
      </w:rPr>
    </w:lvl>
  </w:abstractNum>
  <w:abstractNum w:abstractNumId="32" w15:restartNumberingAfterBreak="0">
    <w:nsid w:val="71F75A44"/>
    <w:multiLevelType w:val="hybridMultilevel"/>
    <w:tmpl w:val="56209480"/>
    <w:lvl w:ilvl="0" w:tplc="CC08E2E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CC08E2E8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95B623D"/>
    <w:multiLevelType w:val="singleLevel"/>
    <w:tmpl w:val="71427F0A"/>
    <w:lvl w:ilvl="0">
      <w:start w:val="1"/>
      <w:numFmt w:val="bullet"/>
      <w:pStyle w:val="a2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34" w15:restartNumberingAfterBreak="0">
    <w:nsid w:val="7D9750C3"/>
    <w:multiLevelType w:val="hybridMultilevel"/>
    <w:tmpl w:val="1A62A4D6"/>
    <w:name w:val="62"/>
    <w:lvl w:ilvl="0" w:tplc="823A7824">
      <w:start w:val="1"/>
      <w:numFmt w:val="bullet"/>
      <w:pStyle w:val="33"/>
      <w:lvlText w:val=""/>
      <w:lvlJc w:val="left"/>
      <w:pPr>
        <w:tabs>
          <w:tab w:val="num" w:pos="2515"/>
        </w:tabs>
        <w:ind w:left="1701" w:firstLine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1"/>
  </w:num>
  <w:num w:numId="3">
    <w:abstractNumId w:val="24"/>
  </w:num>
  <w:num w:numId="4">
    <w:abstractNumId w:val="5"/>
  </w:num>
  <w:num w:numId="5">
    <w:abstractNumId w:val="18"/>
  </w:num>
  <w:num w:numId="6">
    <w:abstractNumId w:val="3"/>
  </w:num>
  <w:num w:numId="7">
    <w:abstractNumId w:val="23"/>
  </w:num>
  <w:num w:numId="8">
    <w:abstractNumId w:val="1"/>
  </w:num>
  <w:num w:numId="9">
    <w:abstractNumId w:val="0"/>
  </w:num>
  <w:num w:numId="10">
    <w:abstractNumId w:val="2"/>
  </w:num>
  <w:num w:numId="11">
    <w:abstractNumId w:val="30"/>
  </w:num>
  <w:num w:numId="12">
    <w:abstractNumId w:val="4"/>
  </w:num>
  <w:num w:numId="13">
    <w:abstractNumId w:val="34"/>
  </w:num>
  <w:num w:numId="14">
    <w:abstractNumId w:val="27"/>
  </w:num>
  <w:num w:numId="15">
    <w:abstractNumId w:val="11"/>
  </w:num>
  <w:num w:numId="16">
    <w:abstractNumId w:val="22"/>
  </w:num>
  <w:num w:numId="17">
    <w:abstractNumId w:val="8"/>
  </w:num>
  <w:num w:numId="18">
    <w:abstractNumId w:val="22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6"/>
  </w:num>
  <w:num w:numId="29">
    <w:abstractNumId w:val="16"/>
  </w:num>
  <w:num w:numId="30">
    <w:abstractNumId w:val="17"/>
  </w:num>
  <w:num w:numId="31">
    <w:abstractNumId w:val="14"/>
  </w:num>
  <w:num w:numId="32">
    <w:abstractNumId w:val="20"/>
  </w:num>
  <w:num w:numId="33">
    <w:abstractNumId w:val="15"/>
  </w:num>
  <w:num w:numId="34">
    <w:abstractNumId w:val="29"/>
  </w:num>
  <w:num w:numId="35">
    <w:abstractNumId w:val="12"/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19"/>
  </w:num>
  <w:num w:numId="39">
    <w:abstractNumId w:val="10"/>
  </w:num>
  <w:num w:numId="40">
    <w:abstractNumId w:val="13"/>
  </w:num>
  <w:num w:numId="41">
    <w:abstractNumId w:val="28"/>
  </w:num>
  <w:num w:numId="42">
    <w:abstractNumId w:val="26"/>
  </w:num>
  <w:num w:numId="43">
    <w:abstractNumId w:val="32"/>
  </w:num>
  <w:num w:numId="44">
    <w:abstractNumId w:val="9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406"/>
    <w:rsid w:val="000052CD"/>
    <w:rsid w:val="00007137"/>
    <w:rsid w:val="00015C27"/>
    <w:rsid w:val="0002274B"/>
    <w:rsid w:val="00041D77"/>
    <w:rsid w:val="00045275"/>
    <w:rsid w:val="0005124F"/>
    <w:rsid w:val="000523E3"/>
    <w:rsid w:val="00061CC8"/>
    <w:rsid w:val="00075FC4"/>
    <w:rsid w:val="00084ED2"/>
    <w:rsid w:val="00095D4F"/>
    <w:rsid w:val="00096E43"/>
    <w:rsid w:val="0009784E"/>
    <w:rsid w:val="000A4620"/>
    <w:rsid w:val="000A6832"/>
    <w:rsid w:val="000A78E2"/>
    <w:rsid w:val="000D02FA"/>
    <w:rsid w:val="000D5844"/>
    <w:rsid w:val="000E4BA8"/>
    <w:rsid w:val="000E6858"/>
    <w:rsid w:val="000F5C7F"/>
    <w:rsid w:val="000F6AAA"/>
    <w:rsid w:val="001220AF"/>
    <w:rsid w:val="00130076"/>
    <w:rsid w:val="0013181B"/>
    <w:rsid w:val="00131D21"/>
    <w:rsid w:val="0013310A"/>
    <w:rsid w:val="0013795F"/>
    <w:rsid w:val="001434CC"/>
    <w:rsid w:val="00147D5D"/>
    <w:rsid w:val="00150688"/>
    <w:rsid w:val="00150898"/>
    <w:rsid w:val="00164D7C"/>
    <w:rsid w:val="00172A06"/>
    <w:rsid w:val="00175B49"/>
    <w:rsid w:val="00175E33"/>
    <w:rsid w:val="00176930"/>
    <w:rsid w:val="0018159C"/>
    <w:rsid w:val="001B46B6"/>
    <w:rsid w:val="001C1501"/>
    <w:rsid w:val="001C75E3"/>
    <w:rsid w:val="001F51AE"/>
    <w:rsid w:val="002046E2"/>
    <w:rsid w:val="00214FEC"/>
    <w:rsid w:val="002168F1"/>
    <w:rsid w:val="00224E28"/>
    <w:rsid w:val="00227DA0"/>
    <w:rsid w:val="00234B64"/>
    <w:rsid w:val="00245E14"/>
    <w:rsid w:val="00295CAF"/>
    <w:rsid w:val="002B0DA6"/>
    <w:rsid w:val="002B3234"/>
    <w:rsid w:val="002B5D31"/>
    <w:rsid w:val="002B69E1"/>
    <w:rsid w:val="002E2072"/>
    <w:rsid w:val="002F5F95"/>
    <w:rsid w:val="00301099"/>
    <w:rsid w:val="0030133E"/>
    <w:rsid w:val="00305F27"/>
    <w:rsid w:val="00306996"/>
    <w:rsid w:val="00313502"/>
    <w:rsid w:val="00330BC9"/>
    <w:rsid w:val="00331244"/>
    <w:rsid w:val="00331719"/>
    <w:rsid w:val="00357743"/>
    <w:rsid w:val="00374517"/>
    <w:rsid w:val="003809FD"/>
    <w:rsid w:val="00391BC2"/>
    <w:rsid w:val="003A0CFB"/>
    <w:rsid w:val="003B03E7"/>
    <w:rsid w:val="003B191D"/>
    <w:rsid w:val="003B6DBD"/>
    <w:rsid w:val="003C57B5"/>
    <w:rsid w:val="003D76EB"/>
    <w:rsid w:val="003E613C"/>
    <w:rsid w:val="0040242F"/>
    <w:rsid w:val="00402601"/>
    <w:rsid w:val="00404EE8"/>
    <w:rsid w:val="00411B06"/>
    <w:rsid w:val="00412B39"/>
    <w:rsid w:val="00414E37"/>
    <w:rsid w:val="00415659"/>
    <w:rsid w:val="00451770"/>
    <w:rsid w:val="004634CF"/>
    <w:rsid w:val="00467C46"/>
    <w:rsid w:val="00471D09"/>
    <w:rsid w:val="00472583"/>
    <w:rsid w:val="00475BD0"/>
    <w:rsid w:val="004B3A9D"/>
    <w:rsid w:val="004B5C21"/>
    <w:rsid w:val="004C6723"/>
    <w:rsid w:val="004D6FDC"/>
    <w:rsid w:val="004E3368"/>
    <w:rsid w:val="00516AF5"/>
    <w:rsid w:val="00527B64"/>
    <w:rsid w:val="005333D1"/>
    <w:rsid w:val="005631EE"/>
    <w:rsid w:val="005662AD"/>
    <w:rsid w:val="00567D2D"/>
    <w:rsid w:val="00574B92"/>
    <w:rsid w:val="00576775"/>
    <w:rsid w:val="00576F8F"/>
    <w:rsid w:val="005967DC"/>
    <w:rsid w:val="005B127E"/>
    <w:rsid w:val="005B1427"/>
    <w:rsid w:val="005B375C"/>
    <w:rsid w:val="005C2726"/>
    <w:rsid w:val="005E7DBA"/>
    <w:rsid w:val="005F5C4B"/>
    <w:rsid w:val="005F6B93"/>
    <w:rsid w:val="005F6EE8"/>
    <w:rsid w:val="006056C8"/>
    <w:rsid w:val="00605865"/>
    <w:rsid w:val="0061030B"/>
    <w:rsid w:val="00615556"/>
    <w:rsid w:val="006315D0"/>
    <w:rsid w:val="00631CBD"/>
    <w:rsid w:val="0063514E"/>
    <w:rsid w:val="006365B6"/>
    <w:rsid w:val="006635A8"/>
    <w:rsid w:val="00664790"/>
    <w:rsid w:val="00665047"/>
    <w:rsid w:val="0068378C"/>
    <w:rsid w:val="0068445A"/>
    <w:rsid w:val="00686B08"/>
    <w:rsid w:val="00695393"/>
    <w:rsid w:val="00695E3C"/>
    <w:rsid w:val="006A4385"/>
    <w:rsid w:val="006A5B47"/>
    <w:rsid w:val="006B0DE5"/>
    <w:rsid w:val="006B435C"/>
    <w:rsid w:val="006B4702"/>
    <w:rsid w:val="006B4C7E"/>
    <w:rsid w:val="006C29C4"/>
    <w:rsid w:val="006D10D3"/>
    <w:rsid w:val="006D3118"/>
    <w:rsid w:val="006D33A3"/>
    <w:rsid w:val="006E5EB8"/>
    <w:rsid w:val="006F11AF"/>
    <w:rsid w:val="006F6EF5"/>
    <w:rsid w:val="006F73CC"/>
    <w:rsid w:val="006F74C0"/>
    <w:rsid w:val="00704301"/>
    <w:rsid w:val="00715783"/>
    <w:rsid w:val="0074270F"/>
    <w:rsid w:val="00745CAB"/>
    <w:rsid w:val="007460DF"/>
    <w:rsid w:val="007516F6"/>
    <w:rsid w:val="00751EAC"/>
    <w:rsid w:val="00773B39"/>
    <w:rsid w:val="007848AC"/>
    <w:rsid w:val="007848E3"/>
    <w:rsid w:val="00792375"/>
    <w:rsid w:val="007972FE"/>
    <w:rsid w:val="007A00AE"/>
    <w:rsid w:val="007A3B14"/>
    <w:rsid w:val="007B67E3"/>
    <w:rsid w:val="007E0EA8"/>
    <w:rsid w:val="00810278"/>
    <w:rsid w:val="00810572"/>
    <w:rsid w:val="00811282"/>
    <w:rsid w:val="008134D1"/>
    <w:rsid w:val="00822731"/>
    <w:rsid w:val="008261F8"/>
    <w:rsid w:val="00827878"/>
    <w:rsid w:val="00831904"/>
    <w:rsid w:val="0084274B"/>
    <w:rsid w:val="00856140"/>
    <w:rsid w:val="0086002B"/>
    <w:rsid w:val="00861BCA"/>
    <w:rsid w:val="00862056"/>
    <w:rsid w:val="00874325"/>
    <w:rsid w:val="008747EF"/>
    <w:rsid w:val="00875C29"/>
    <w:rsid w:val="00877041"/>
    <w:rsid w:val="008A31CE"/>
    <w:rsid w:val="008A592D"/>
    <w:rsid w:val="008C66BC"/>
    <w:rsid w:val="008E30CD"/>
    <w:rsid w:val="008E6C27"/>
    <w:rsid w:val="008E7148"/>
    <w:rsid w:val="008E7867"/>
    <w:rsid w:val="008F331A"/>
    <w:rsid w:val="00901DD8"/>
    <w:rsid w:val="00904A53"/>
    <w:rsid w:val="00911D80"/>
    <w:rsid w:val="009121D5"/>
    <w:rsid w:val="0091706F"/>
    <w:rsid w:val="009170EB"/>
    <w:rsid w:val="00930089"/>
    <w:rsid w:val="00951AD4"/>
    <w:rsid w:val="00956279"/>
    <w:rsid w:val="00957917"/>
    <w:rsid w:val="00966131"/>
    <w:rsid w:val="00970D12"/>
    <w:rsid w:val="00974D58"/>
    <w:rsid w:val="009812C7"/>
    <w:rsid w:val="00982EE0"/>
    <w:rsid w:val="00991AF3"/>
    <w:rsid w:val="00993B7C"/>
    <w:rsid w:val="009A06BD"/>
    <w:rsid w:val="009A4F53"/>
    <w:rsid w:val="009A6628"/>
    <w:rsid w:val="009B5671"/>
    <w:rsid w:val="009F17A0"/>
    <w:rsid w:val="00A11E51"/>
    <w:rsid w:val="00A23D93"/>
    <w:rsid w:val="00A30509"/>
    <w:rsid w:val="00A3311C"/>
    <w:rsid w:val="00A33329"/>
    <w:rsid w:val="00A44DC6"/>
    <w:rsid w:val="00A5650F"/>
    <w:rsid w:val="00A6488C"/>
    <w:rsid w:val="00A71BF3"/>
    <w:rsid w:val="00A840EF"/>
    <w:rsid w:val="00AB0ADE"/>
    <w:rsid w:val="00AB3792"/>
    <w:rsid w:val="00AB625A"/>
    <w:rsid w:val="00AC29E4"/>
    <w:rsid w:val="00AF276C"/>
    <w:rsid w:val="00B079A0"/>
    <w:rsid w:val="00B11626"/>
    <w:rsid w:val="00B20E5C"/>
    <w:rsid w:val="00B23AA8"/>
    <w:rsid w:val="00B308B9"/>
    <w:rsid w:val="00B4206E"/>
    <w:rsid w:val="00B53BBE"/>
    <w:rsid w:val="00B74865"/>
    <w:rsid w:val="00B87738"/>
    <w:rsid w:val="00B90541"/>
    <w:rsid w:val="00B9508B"/>
    <w:rsid w:val="00B97398"/>
    <w:rsid w:val="00BA7090"/>
    <w:rsid w:val="00BB575B"/>
    <w:rsid w:val="00BC5AA7"/>
    <w:rsid w:val="00BD2428"/>
    <w:rsid w:val="00BD372B"/>
    <w:rsid w:val="00BD7A9A"/>
    <w:rsid w:val="00BE6979"/>
    <w:rsid w:val="00BE6CBE"/>
    <w:rsid w:val="00C17758"/>
    <w:rsid w:val="00C22E22"/>
    <w:rsid w:val="00C23C91"/>
    <w:rsid w:val="00C57C20"/>
    <w:rsid w:val="00C611EA"/>
    <w:rsid w:val="00C63677"/>
    <w:rsid w:val="00C71059"/>
    <w:rsid w:val="00C76B49"/>
    <w:rsid w:val="00C85BCC"/>
    <w:rsid w:val="00C872B4"/>
    <w:rsid w:val="00C950BA"/>
    <w:rsid w:val="00C9525C"/>
    <w:rsid w:val="00CC7206"/>
    <w:rsid w:val="00CC7D78"/>
    <w:rsid w:val="00CD0825"/>
    <w:rsid w:val="00CD6626"/>
    <w:rsid w:val="00D15543"/>
    <w:rsid w:val="00D23947"/>
    <w:rsid w:val="00D25B86"/>
    <w:rsid w:val="00D32934"/>
    <w:rsid w:val="00D51E30"/>
    <w:rsid w:val="00D65D6B"/>
    <w:rsid w:val="00D84CDD"/>
    <w:rsid w:val="00D90406"/>
    <w:rsid w:val="00DC1902"/>
    <w:rsid w:val="00DC2048"/>
    <w:rsid w:val="00DE1357"/>
    <w:rsid w:val="00DE5495"/>
    <w:rsid w:val="00E0529E"/>
    <w:rsid w:val="00E24140"/>
    <w:rsid w:val="00E25FDC"/>
    <w:rsid w:val="00E34834"/>
    <w:rsid w:val="00E55675"/>
    <w:rsid w:val="00E57010"/>
    <w:rsid w:val="00E5741C"/>
    <w:rsid w:val="00E624F0"/>
    <w:rsid w:val="00EA0163"/>
    <w:rsid w:val="00EA2756"/>
    <w:rsid w:val="00EC0160"/>
    <w:rsid w:val="00ED35AC"/>
    <w:rsid w:val="00EE6593"/>
    <w:rsid w:val="00F064EF"/>
    <w:rsid w:val="00F12877"/>
    <w:rsid w:val="00F14C4D"/>
    <w:rsid w:val="00F3511C"/>
    <w:rsid w:val="00F47BAC"/>
    <w:rsid w:val="00F73325"/>
    <w:rsid w:val="00F73BCF"/>
    <w:rsid w:val="00F808C3"/>
    <w:rsid w:val="00F827F4"/>
    <w:rsid w:val="00FB0017"/>
    <w:rsid w:val="00FB5934"/>
    <w:rsid w:val="00FC02A8"/>
    <w:rsid w:val="00FC0369"/>
    <w:rsid w:val="00FC17FC"/>
    <w:rsid w:val="00FC2385"/>
    <w:rsid w:val="00FC2C4F"/>
    <w:rsid w:val="00FC2CDE"/>
    <w:rsid w:val="00FD7C62"/>
    <w:rsid w:val="00FE4C15"/>
    <w:rsid w:val="00FF151F"/>
    <w:rsid w:val="00FF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ABF32F"/>
  <w15:docId w15:val="{55555EB5-8BA2-43AC-B5DE-62CD6117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9A6628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4"/>
    <w:next w:val="a3"/>
    <w:link w:val="10"/>
    <w:autoRedefine/>
    <w:qFormat/>
    <w:rsid w:val="009A6628"/>
    <w:pPr>
      <w:keepLines/>
      <w:pageBreakBefore/>
      <w:numPr>
        <w:numId w:val="17"/>
      </w:numPr>
      <w:tabs>
        <w:tab w:val="clear" w:pos="1134"/>
      </w:tabs>
      <w:spacing w:before="240" w:after="60"/>
      <w:jc w:val="left"/>
      <w:outlineLvl w:val="0"/>
    </w:pPr>
    <w:rPr>
      <w:sz w:val="32"/>
      <w:szCs w:val="44"/>
    </w:rPr>
  </w:style>
  <w:style w:type="paragraph" w:styleId="20">
    <w:name w:val="heading 2"/>
    <w:basedOn w:val="a4"/>
    <w:next w:val="a3"/>
    <w:link w:val="24"/>
    <w:autoRedefine/>
    <w:qFormat/>
    <w:rsid w:val="009A6628"/>
    <w:pPr>
      <w:keepLines/>
      <w:numPr>
        <w:ilvl w:val="1"/>
        <w:numId w:val="17"/>
      </w:numPr>
      <w:tabs>
        <w:tab w:val="clear" w:pos="1"/>
        <w:tab w:val="clear" w:pos="851"/>
        <w:tab w:val="clear" w:pos="1134"/>
      </w:tabs>
      <w:spacing w:before="240"/>
      <w:jc w:val="left"/>
      <w:outlineLvl w:val="1"/>
    </w:pPr>
    <w:rPr>
      <w:rFonts w:eastAsia="Arial Unicode MS"/>
      <w:sz w:val="28"/>
      <w:szCs w:val="44"/>
    </w:rPr>
  </w:style>
  <w:style w:type="paragraph" w:styleId="30">
    <w:name w:val="heading 3"/>
    <w:basedOn w:val="a4"/>
    <w:next w:val="a3"/>
    <w:link w:val="34"/>
    <w:autoRedefine/>
    <w:qFormat/>
    <w:rsid w:val="009A4F53"/>
    <w:pPr>
      <w:keepLines/>
      <w:numPr>
        <w:ilvl w:val="2"/>
        <w:numId w:val="17"/>
      </w:numPr>
      <w:tabs>
        <w:tab w:val="clear" w:pos="1"/>
        <w:tab w:val="clear" w:pos="1134"/>
      </w:tabs>
      <w:spacing w:before="240"/>
      <w:jc w:val="left"/>
      <w:outlineLvl w:val="2"/>
    </w:pPr>
    <w:rPr>
      <w:b w:val="0"/>
      <w:sz w:val="28"/>
      <w:szCs w:val="38"/>
    </w:rPr>
  </w:style>
  <w:style w:type="paragraph" w:styleId="41">
    <w:name w:val="heading 4"/>
    <w:basedOn w:val="a4"/>
    <w:next w:val="a3"/>
    <w:link w:val="42"/>
    <w:autoRedefine/>
    <w:qFormat/>
    <w:rsid w:val="00B87738"/>
    <w:pPr>
      <w:keepLines/>
      <w:numPr>
        <w:ilvl w:val="3"/>
        <w:numId w:val="17"/>
      </w:numPr>
      <w:tabs>
        <w:tab w:val="clear" w:pos="1134"/>
      </w:tabs>
      <w:spacing w:before="240"/>
      <w:jc w:val="left"/>
      <w:outlineLvl w:val="3"/>
    </w:pPr>
    <w:rPr>
      <w:b w:val="0"/>
      <w:szCs w:val="28"/>
    </w:rPr>
  </w:style>
  <w:style w:type="paragraph" w:styleId="51">
    <w:name w:val="heading 5"/>
    <w:basedOn w:val="a4"/>
    <w:next w:val="a3"/>
    <w:link w:val="52"/>
    <w:autoRedefine/>
    <w:qFormat/>
    <w:rsid w:val="009A6628"/>
    <w:pPr>
      <w:keepLines/>
      <w:numPr>
        <w:ilvl w:val="4"/>
        <w:numId w:val="17"/>
      </w:numPr>
      <w:tabs>
        <w:tab w:val="clear" w:pos="1134"/>
      </w:tabs>
      <w:spacing w:before="240"/>
      <w:jc w:val="left"/>
      <w:outlineLvl w:val="4"/>
    </w:pPr>
    <w:rPr>
      <w:szCs w:val="28"/>
    </w:rPr>
  </w:style>
  <w:style w:type="paragraph" w:styleId="6">
    <w:name w:val="heading 6"/>
    <w:basedOn w:val="a4"/>
    <w:next w:val="a3"/>
    <w:link w:val="60"/>
    <w:autoRedefine/>
    <w:qFormat/>
    <w:rsid w:val="009A6628"/>
    <w:pPr>
      <w:keepLines/>
      <w:numPr>
        <w:ilvl w:val="5"/>
        <w:numId w:val="17"/>
      </w:numPr>
      <w:spacing w:before="240"/>
      <w:jc w:val="left"/>
      <w:outlineLvl w:val="5"/>
    </w:pPr>
  </w:style>
  <w:style w:type="paragraph" w:styleId="7">
    <w:name w:val="heading 7"/>
    <w:basedOn w:val="a4"/>
    <w:next w:val="a3"/>
    <w:link w:val="70"/>
    <w:autoRedefine/>
    <w:qFormat/>
    <w:rsid w:val="009A6628"/>
    <w:pPr>
      <w:keepLines/>
      <w:numPr>
        <w:ilvl w:val="6"/>
        <w:numId w:val="17"/>
      </w:numPr>
      <w:spacing w:before="120"/>
      <w:jc w:val="left"/>
      <w:outlineLvl w:val="6"/>
    </w:pPr>
  </w:style>
  <w:style w:type="paragraph" w:styleId="8">
    <w:name w:val="heading 8"/>
    <w:basedOn w:val="a4"/>
    <w:next w:val="a3"/>
    <w:link w:val="80"/>
    <w:autoRedefine/>
    <w:qFormat/>
    <w:rsid w:val="009A6628"/>
    <w:pPr>
      <w:keepLines/>
      <w:numPr>
        <w:ilvl w:val="7"/>
        <w:numId w:val="17"/>
      </w:numPr>
      <w:spacing w:before="120"/>
      <w:jc w:val="left"/>
      <w:outlineLvl w:val="7"/>
    </w:pPr>
  </w:style>
  <w:style w:type="paragraph" w:styleId="9">
    <w:name w:val="heading 9"/>
    <w:basedOn w:val="a4"/>
    <w:next w:val="a3"/>
    <w:link w:val="90"/>
    <w:autoRedefine/>
    <w:qFormat/>
    <w:rsid w:val="009A6628"/>
    <w:pPr>
      <w:keepLines/>
      <w:numPr>
        <w:ilvl w:val="8"/>
        <w:numId w:val="17"/>
      </w:numPr>
      <w:spacing w:before="120"/>
      <w:jc w:val="left"/>
      <w:outlineLvl w:val="8"/>
    </w:pPr>
    <w:rPr>
      <w:b w:val="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9"/>
    <w:link w:val="aa"/>
    <w:autoRedefine/>
    <w:rsid w:val="009A6628"/>
    <w:pPr>
      <w:jc w:val="center"/>
    </w:pPr>
  </w:style>
  <w:style w:type="character" w:customStyle="1" w:styleId="aa">
    <w:name w:val="Верхний колонтитул Знак"/>
    <w:link w:val="a8"/>
    <w:rsid w:val="009A66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9"/>
    <w:link w:val="ac"/>
    <w:rsid w:val="009A6628"/>
    <w:pPr>
      <w:jc w:val="left"/>
    </w:pPr>
    <w:rPr>
      <w:rFonts w:ascii="Arial" w:hAnsi="Arial"/>
      <w:sz w:val="18"/>
    </w:rPr>
  </w:style>
  <w:style w:type="character" w:customStyle="1" w:styleId="ac">
    <w:name w:val="Нижний колонтитул Знак"/>
    <w:link w:val="ab"/>
    <w:rsid w:val="009A6628"/>
    <w:rPr>
      <w:rFonts w:ascii="Arial" w:eastAsia="Times New Roman" w:hAnsi="Arial" w:cs="Times New Roman"/>
      <w:sz w:val="18"/>
      <w:szCs w:val="24"/>
      <w:lang w:eastAsia="ru-RU"/>
    </w:rPr>
  </w:style>
  <w:style w:type="character" w:styleId="ad">
    <w:name w:val="page number"/>
    <w:basedOn w:val="a5"/>
    <w:uiPriority w:val="99"/>
    <w:semiHidden/>
    <w:unhideWhenUsed/>
    <w:rsid w:val="00C71059"/>
  </w:style>
  <w:style w:type="character" w:customStyle="1" w:styleId="10">
    <w:name w:val="Заголовок 1 Знак"/>
    <w:basedOn w:val="a5"/>
    <w:link w:val="1"/>
    <w:rsid w:val="00A30509"/>
    <w:rPr>
      <w:rFonts w:ascii="Times New Roman" w:eastAsia="Times New Roman" w:hAnsi="Times New Roman" w:cs="Times New Roman"/>
      <w:b/>
      <w:sz w:val="32"/>
      <w:szCs w:val="44"/>
      <w:lang w:eastAsia="ru-RU"/>
    </w:rPr>
  </w:style>
  <w:style w:type="character" w:customStyle="1" w:styleId="24">
    <w:name w:val="Заголовок 2 Знак"/>
    <w:basedOn w:val="a5"/>
    <w:link w:val="20"/>
    <w:rsid w:val="00A30509"/>
    <w:rPr>
      <w:rFonts w:ascii="Times New Roman" w:eastAsia="Arial Unicode MS" w:hAnsi="Times New Roman" w:cs="Times New Roman"/>
      <w:b/>
      <w:sz w:val="28"/>
      <w:szCs w:val="44"/>
      <w:lang w:eastAsia="ru-RU"/>
    </w:rPr>
  </w:style>
  <w:style w:type="character" w:customStyle="1" w:styleId="34">
    <w:name w:val="Заголовок 3 Знак"/>
    <w:basedOn w:val="a5"/>
    <w:link w:val="30"/>
    <w:rsid w:val="009A4F53"/>
    <w:rPr>
      <w:rFonts w:ascii="Times New Roman" w:eastAsia="Times New Roman" w:hAnsi="Times New Roman" w:cs="Times New Roman"/>
      <w:sz w:val="28"/>
      <w:szCs w:val="38"/>
      <w:lang w:eastAsia="ru-RU"/>
    </w:rPr>
  </w:style>
  <w:style w:type="paragraph" w:customStyle="1" w:styleId="msonormal0">
    <w:name w:val="msonormal"/>
    <w:basedOn w:val="a3"/>
    <w:rsid w:val="001C75E3"/>
    <w:pPr>
      <w:spacing w:before="100" w:beforeAutospacing="1" w:after="100" w:afterAutospacing="1" w:line="240" w:lineRule="auto"/>
    </w:pPr>
  </w:style>
  <w:style w:type="paragraph" w:styleId="ae">
    <w:name w:val="Normal (Web)"/>
    <w:basedOn w:val="a3"/>
    <w:uiPriority w:val="99"/>
    <w:semiHidden/>
    <w:unhideWhenUsed/>
    <w:rsid w:val="001C75E3"/>
    <w:pPr>
      <w:spacing w:before="100" w:beforeAutospacing="1" w:after="100" w:afterAutospacing="1" w:line="240" w:lineRule="auto"/>
    </w:pPr>
  </w:style>
  <w:style w:type="character" w:styleId="af">
    <w:name w:val="Hyperlink"/>
    <w:uiPriority w:val="99"/>
    <w:rsid w:val="009A6628"/>
    <w:rPr>
      <w:rFonts w:ascii="Times New Roman" w:hAnsi="Times New Roman" w:cs="Times New Roman"/>
      <w:color w:val="0000FF"/>
      <w:u w:val="single"/>
    </w:rPr>
  </w:style>
  <w:style w:type="character" w:styleId="af0">
    <w:name w:val="FollowedHyperlink"/>
    <w:rsid w:val="009A6628"/>
    <w:rPr>
      <w:rFonts w:ascii="Times New Roman" w:hAnsi="Times New Roman" w:cs="Times New Roman"/>
      <w:color w:val="800080"/>
      <w:u w:val="single"/>
    </w:rPr>
  </w:style>
  <w:style w:type="character" w:customStyle="1" w:styleId="apple-tab-span">
    <w:name w:val="apple-tab-span"/>
    <w:basedOn w:val="a5"/>
    <w:rsid w:val="001C75E3"/>
  </w:style>
  <w:style w:type="paragraph" w:styleId="af1">
    <w:name w:val="TOC Heading"/>
    <w:basedOn w:val="1"/>
    <w:next w:val="a3"/>
    <w:uiPriority w:val="39"/>
    <w:unhideWhenUsed/>
    <w:qFormat/>
    <w:rsid w:val="001C75E3"/>
    <w:p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/>
      <w:color w:val="2F5496" w:themeColor="accent1" w:themeShade="BF"/>
      <w:szCs w:val="32"/>
    </w:rPr>
  </w:style>
  <w:style w:type="paragraph" w:styleId="11">
    <w:name w:val="toc 1"/>
    <w:basedOn w:val="af2"/>
    <w:next w:val="a3"/>
    <w:autoRedefine/>
    <w:uiPriority w:val="39"/>
    <w:rsid w:val="00E57010"/>
    <w:pPr>
      <w:keepNext/>
      <w:keepLines/>
      <w:tabs>
        <w:tab w:val="clear" w:pos="9639"/>
        <w:tab w:val="right" w:pos="9356"/>
        <w:tab w:val="right" w:leader="dot" w:pos="9923"/>
      </w:tabs>
      <w:ind w:left="397" w:hanging="397"/>
      <w:jc w:val="left"/>
    </w:pPr>
    <w:rPr>
      <w:noProof/>
      <w:szCs w:val="52"/>
    </w:rPr>
  </w:style>
  <w:style w:type="paragraph" w:styleId="25">
    <w:name w:val="toc 2"/>
    <w:basedOn w:val="af2"/>
    <w:next w:val="a3"/>
    <w:autoRedefine/>
    <w:uiPriority w:val="39"/>
    <w:rsid w:val="00C23C91"/>
    <w:pPr>
      <w:keepLines/>
      <w:tabs>
        <w:tab w:val="clear" w:pos="9639"/>
        <w:tab w:val="right" w:pos="9356"/>
      </w:tabs>
      <w:ind w:left="851" w:hanging="454"/>
      <w:jc w:val="left"/>
    </w:pPr>
    <w:rPr>
      <w:noProof/>
      <w:szCs w:val="44"/>
    </w:rPr>
  </w:style>
  <w:style w:type="paragraph" w:styleId="35">
    <w:name w:val="toc 3"/>
    <w:basedOn w:val="af2"/>
    <w:next w:val="a3"/>
    <w:autoRedefine/>
    <w:uiPriority w:val="39"/>
    <w:rsid w:val="00E57010"/>
    <w:pPr>
      <w:keepLines/>
      <w:tabs>
        <w:tab w:val="clear" w:pos="9639"/>
        <w:tab w:val="right" w:pos="9356"/>
        <w:tab w:val="right" w:leader="dot" w:pos="9923"/>
      </w:tabs>
      <w:spacing w:before="40"/>
      <w:ind w:left="1418" w:hanging="567"/>
      <w:jc w:val="left"/>
    </w:pPr>
    <w:rPr>
      <w:noProof/>
      <w:szCs w:val="38"/>
    </w:rPr>
  </w:style>
  <w:style w:type="table" w:styleId="af3">
    <w:name w:val="Table Grid"/>
    <w:basedOn w:val="a6"/>
    <w:uiPriority w:val="39"/>
    <w:rsid w:val="00951AD4"/>
    <w:pPr>
      <w:spacing w:after="0" w:line="240" w:lineRule="auto"/>
    </w:pPr>
    <w:rPr>
      <w:rFonts w:ascii="Arial" w:eastAsia="Arial" w:hAnsi="Arial" w:cs="Aria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3"/>
    <w:uiPriority w:val="34"/>
    <w:qFormat/>
    <w:rsid w:val="001C1501"/>
    <w:pPr>
      <w:ind w:left="720"/>
      <w:contextualSpacing/>
    </w:pPr>
  </w:style>
  <w:style w:type="character" w:customStyle="1" w:styleId="42">
    <w:name w:val="Заголовок 4 Знак"/>
    <w:basedOn w:val="a5"/>
    <w:link w:val="41"/>
    <w:rsid w:val="00B87738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5">
    <w:name w:val="Balloon Text"/>
    <w:basedOn w:val="a3"/>
    <w:link w:val="af6"/>
    <w:rsid w:val="009A6628"/>
    <w:pPr>
      <w:ind w:left="850" w:firstLine="0"/>
    </w:pPr>
    <w:rPr>
      <w:rFonts w:ascii="Tahoma" w:hAnsi="Tahoma" w:cs="Tahoma"/>
      <w:sz w:val="18"/>
      <w:szCs w:val="16"/>
    </w:rPr>
  </w:style>
  <w:style w:type="character" w:customStyle="1" w:styleId="af6">
    <w:name w:val="Текст выноски Знак"/>
    <w:basedOn w:val="a5"/>
    <w:link w:val="af5"/>
    <w:rsid w:val="00810572"/>
    <w:rPr>
      <w:rFonts w:ascii="Tahoma" w:eastAsia="Times New Roman" w:hAnsi="Tahoma" w:cs="Tahoma"/>
      <w:sz w:val="18"/>
      <w:szCs w:val="16"/>
      <w:lang w:eastAsia="ru-RU"/>
    </w:rPr>
  </w:style>
  <w:style w:type="character" w:customStyle="1" w:styleId="52">
    <w:name w:val="Заголовок 5 Знак"/>
    <w:basedOn w:val="a5"/>
    <w:link w:val="51"/>
    <w:rsid w:val="00810572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60">
    <w:name w:val="Заголовок 6 Знак"/>
    <w:basedOn w:val="a5"/>
    <w:link w:val="6"/>
    <w:rsid w:val="00810572"/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70">
    <w:name w:val="Заголовок 7 Знак"/>
    <w:basedOn w:val="a5"/>
    <w:link w:val="7"/>
    <w:rsid w:val="00810572"/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80">
    <w:name w:val="Заголовок 8 Знак"/>
    <w:basedOn w:val="a5"/>
    <w:link w:val="8"/>
    <w:rsid w:val="00810572"/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90">
    <w:name w:val="Заголовок 9 Знак"/>
    <w:basedOn w:val="a5"/>
    <w:link w:val="9"/>
    <w:rsid w:val="00810572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4">
    <w:name w:val="Базовый заголовок"/>
    <w:basedOn w:val="a9"/>
    <w:next w:val="a3"/>
    <w:autoRedefine/>
    <w:rsid w:val="009A6628"/>
    <w:pPr>
      <w:keepNext/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</w:pPr>
    <w:rPr>
      <w:b/>
      <w:szCs w:val="22"/>
    </w:rPr>
  </w:style>
  <w:style w:type="paragraph" w:customStyle="1" w:styleId="a9">
    <w:name w:val="Обычный (без отступа)"/>
    <w:basedOn w:val="a3"/>
    <w:link w:val="af7"/>
    <w:rsid w:val="009A6628"/>
    <w:pPr>
      <w:ind w:firstLine="0"/>
    </w:pPr>
  </w:style>
  <w:style w:type="character" w:customStyle="1" w:styleId="af8">
    <w:name w:val="Базовый стиль символов"/>
    <w:rsid w:val="009A6628"/>
    <w:rPr>
      <w:rFonts w:ascii="Times New Roman" w:hAnsi="Times New Roman" w:cs="Times New Roman"/>
    </w:rPr>
  </w:style>
  <w:style w:type="paragraph" w:styleId="af9">
    <w:name w:val="Document Map"/>
    <w:basedOn w:val="a9"/>
    <w:link w:val="afa"/>
    <w:autoRedefine/>
    <w:semiHidden/>
    <w:rsid w:val="009A6628"/>
    <w:pPr>
      <w:shd w:val="clear" w:color="auto" w:fill="B3B3B3"/>
    </w:pPr>
    <w:rPr>
      <w:rFonts w:ascii="Tahoma" w:hAnsi="Tahoma" w:cs="Tahoma"/>
      <w:sz w:val="20"/>
    </w:rPr>
  </w:style>
  <w:style w:type="character" w:customStyle="1" w:styleId="afa">
    <w:name w:val="Схема документа Знак"/>
    <w:basedOn w:val="a5"/>
    <w:link w:val="af9"/>
    <w:semiHidden/>
    <w:rsid w:val="00810572"/>
    <w:rPr>
      <w:rFonts w:ascii="Tahoma" w:eastAsia="Times New Roman" w:hAnsi="Tahoma" w:cs="Tahoma"/>
      <w:sz w:val="20"/>
      <w:szCs w:val="24"/>
      <w:shd w:val="clear" w:color="auto" w:fill="B3B3B3"/>
      <w:lang w:eastAsia="ru-RU"/>
    </w:rPr>
  </w:style>
  <w:style w:type="paragraph" w:styleId="z-">
    <w:name w:val="HTML Bottom of Form"/>
    <w:basedOn w:val="a3"/>
    <w:next w:val="a3"/>
    <w:link w:val="z-0"/>
    <w:hidden/>
    <w:rsid w:val="009A662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5"/>
    <w:link w:val="z-"/>
    <w:rsid w:val="0081057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2">
    <w:name w:val="List Number 2"/>
    <w:basedOn w:val="afb"/>
    <w:rsid w:val="009A6628"/>
    <w:pPr>
      <w:numPr>
        <w:numId w:val="6"/>
      </w:numPr>
      <w:tabs>
        <w:tab w:val="left" w:pos="1985"/>
      </w:tabs>
    </w:pPr>
  </w:style>
  <w:style w:type="paragraph" w:customStyle="1" w:styleId="afb">
    <w:name w:val="Базовый нумерованный список"/>
    <w:basedOn w:val="afc"/>
    <w:rsid w:val="009A6628"/>
  </w:style>
  <w:style w:type="paragraph" w:customStyle="1" w:styleId="afc">
    <w:name w:val="Базовый список"/>
    <w:basedOn w:val="a9"/>
    <w:rsid w:val="009A6628"/>
  </w:style>
  <w:style w:type="character" w:customStyle="1" w:styleId="afd">
    <w:name w:val="Кнопка (с контуром)"/>
    <w:rsid w:val="009A6628"/>
    <w:rPr>
      <w:b/>
      <w:position w:val="-2"/>
      <w:bdr w:val="single" w:sz="4" w:space="0" w:color="C0C0C0" w:shadow="1"/>
    </w:rPr>
  </w:style>
  <w:style w:type="character" w:customStyle="1" w:styleId="afe">
    <w:name w:val="Кнопка"/>
    <w:rsid w:val="009A6628"/>
    <w:rPr>
      <w:position w:val="-2"/>
      <w:bdr w:val="none" w:sz="0" w:space="0" w:color="auto"/>
    </w:rPr>
  </w:style>
  <w:style w:type="paragraph" w:styleId="a1">
    <w:name w:val="List Number"/>
    <w:basedOn w:val="afb"/>
    <w:rsid w:val="009A6628"/>
    <w:pPr>
      <w:numPr>
        <w:numId w:val="18"/>
      </w:numPr>
      <w:tabs>
        <w:tab w:val="left" w:pos="1418"/>
      </w:tabs>
    </w:pPr>
  </w:style>
  <w:style w:type="paragraph" w:styleId="3">
    <w:name w:val="List Number 3"/>
    <w:basedOn w:val="afb"/>
    <w:rsid w:val="009A6628"/>
    <w:pPr>
      <w:numPr>
        <w:numId w:val="10"/>
      </w:numPr>
      <w:tabs>
        <w:tab w:val="left" w:pos="2552"/>
      </w:tabs>
    </w:pPr>
  </w:style>
  <w:style w:type="paragraph" w:styleId="26">
    <w:name w:val="List Continue 2"/>
    <w:basedOn w:val="aff"/>
    <w:rsid w:val="009A6628"/>
    <w:pPr>
      <w:ind w:left="1134" w:firstLine="851"/>
    </w:pPr>
  </w:style>
  <w:style w:type="paragraph" w:customStyle="1" w:styleId="aff">
    <w:name w:val="Базовый стиль Продолжение списка"/>
    <w:basedOn w:val="afc"/>
    <w:rsid w:val="009A6628"/>
  </w:style>
  <w:style w:type="paragraph" w:styleId="z-1">
    <w:name w:val="HTML Top of Form"/>
    <w:basedOn w:val="a3"/>
    <w:next w:val="a3"/>
    <w:link w:val="z-2"/>
    <w:hidden/>
    <w:rsid w:val="009A662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5"/>
    <w:link w:val="z-1"/>
    <w:rsid w:val="0081057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4">
    <w:name w:val="List Number 4"/>
    <w:basedOn w:val="afb"/>
    <w:rsid w:val="009A6628"/>
    <w:pPr>
      <w:numPr>
        <w:numId w:val="8"/>
      </w:numPr>
      <w:tabs>
        <w:tab w:val="left" w:pos="3119"/>
      </w:tabs>
    </w:pPr>
  </w:style>
  <w:style w:type="paragraph" w:styleId="36">
    <w:name w:val="List Continue 3"/>
    <w:basedOn w:val="aff"/>
    <w:rsid w:val="009A6628"/>
    <w:pPr>
      <w:ind w:left="1701" w:firstLine="851"/>
    </w:pPr>
  </w:style>
  <w:style w:type="paragraph" w:styleId="43">
    <w:name w:val="List Continue 4"/>
    <w:basedOn w:val="aff"/>
    <w:rsid w:val="009A6628"/>
    <w:pPr>
      <w:ind w:left="2268" w:firstLine="851"/>
    </w:pPr>
  </w:style>
  <w:style w:type="paragraph" w:styleId="53">
    <w:name w:val="List Continue 5"/>
    <w:basedOn w:val="aff"/>
    <w:rsid w:val="009A6628"/>
    <w:pPr>
      <w:ind w:left="2835" w:firstLine="851"/>
    </w:pPr>
  </w:style>
  <w:style w:type="paragraph" w:styleId="a2">
    <w:name w:val="List Bullet"/>
    <w:basedOn w:val="aff0"/>
    <w:rsid w:val="009A6628"/>
    <w:pPr>
      <w:numPr>
        <w:numId w:val="1"/>
      </w:numPr>
      <w:tabs>
        <w:tab w:val="left" w:pos="1418"/>
      </w:tabs>
    </w:pPr>
  </w:style>
  <w:style w:type="paragraph" w:customStyle="1" w:styleId="aff0">
    <w:name w:val="Базовый маркированный список"/>
    <w:basedOn w:val="afc"/>
    <w:rsid w:val="009A6628"/>
  </w:style>
  <w:style w:type="paragraph" w:styleId="23">
    <w:name w:val="List Bullet 2"/>
    <w:basedOn w:val="aff0"/>
    <w:rsid w:val="009A6628"/>
    <w:pPr>
      <w:numPr>
        <w:numId w:val="14"/>
      </w:numPr>
      <w:tabs>
        <w:tab w:val="left" w:pos="1985"/>
      </w:tabs>
    </w:pPr>
  </w:style>
  <w:style w:type="paragraph" w:styleId="5">
    <w:name w:val="List Number 5"/>
    <w:basedOn w:val="afb"/>
    <w:rsid w:val="009A6628"/>
    <w:pPr>
      <w:numPr>
        <w:numId w:val="9"/>
      </w:numPr>
      <w:tabs>
        <w:tab w:val="left" w:pos="3686"/>
      </w:tabs>
    </w:pPr>
  </w:style>
  <w:style w:type="paragraph" w:styleId="aff1">
    <w:name w:val="List Continue"/>
    <w:basedOn w:val="aff"/>
    <w:rsid w:val="009A6628"/>
    <w:pPr>
      <w:ind w:left="567" w:firstLine="851"/>
    </w:pPr>
  </w:style>
  <w:style w:type="paragraph" w:styleId="33">
    <w:name w:val="List Bullet 3"/>
    <w:basedOn w:val="aff0"/>
    <w:rsid w:val="009A6628"/>
    <w:pPr>
      <w:numPr>
        <w:numId w:val="13"/>
      </w:numPr>
      <w:tabs>
        <w:tab w:val="clear" w:pos="2515"/>
        <w:tab w:val="left" w:pos="2552"/>
      </w:tabs>
    </w:pPr>
  </w:style>
  <w:style w:type="paragraph" w:styleId="40">
    <w:name w:val="List Bullet 4"/>
    <w:basedOn w:val="aff0"/>
    <w:rsid w:val="009A6628"/>
    <w:pPr>
      <w:numPr>
        <w:numId w:val="4"/>
      </w:numPr>
      <w:tabs>
        <w:tab w:val="clear" w:pos="3082"/>
        <w:tab w:val="left" w:pos="3119"/>
      </w:tabs>
    </w:pPr>
  </w:style>
  <w:style w:type="paragraph" w:styleId="aff2">
    <w:name w:val="List"/>
    <w:basedOn w:val="aff3"/>
    <w:rsid w:val="009A6628"/>
    <w:pPr>
      <w:ind w:left="567" w:firstLine="454"/>
    </w:pPr>
  </w:style>
  <w:style w:type="paragraph" w:customStyle="1" w:styleId="aff3">
    <w:name w:val="Базовый дополнительный список"/>
    <w:basedOn w:val="afc"/>
    <w:rsid w:val="009A6628"/>
  </w:style>
  <w:style w:type="paragraph" w:styleId="27">
    <w:name w:val="List 2"/>
    <w:basedOn w:val="aff3"/>
    <w:rsid w:val="009A6628"/>
    <w:pPr>
      <w:ind w:left="1134" w:firstLine="454"/>
    </w:pPr>
  </w:style>
  <w:style w:type="paragraph" w:styleId="37">
    <w:name w:val="List 3"/>
    <w:basedOn w:val="aff3"/>
    <w:rsid w:val="009A6628"/>
    <w:pPr>
      <w:ind w:left="1701" w:firstLine="454"/>
    </w:pPr>
  </w:style>
  <w:style w:type="paragraph" w:styleId="44">
    <w:name w:val="List 4"/>
    <w:basedOn w:val="aff3"/>
    <w:rsid w:val="009A6628"/>
    <w:pPr>
      <w:ind w:left="2268" w:firstLine="454"/>
    </w:pPr>
  </w:style>
  <w:style w:type="paragraph" w:styleId="54">
    <w:name w:val="List 5"/>
    <w:basedOn w:val="aff3"/>
    <w:rsid w:val="009A6628"/>
    <w:pPr>
      <w:ind w:left="2835" w:firstLine="454"/>
    </w:pPr>
  </w:style>
  <w:style w:type="paragraph" w:customStyle="1" w:styleId="aff4">
    <w:name w:val="Шапка таблицы"/>
    <w:basedOn w:val="aff5"/>
    <w:link w:val="aff6"/>
    <w:autoRedefine/>
    <w:rsid w:val="009A6628"/>
    <w:pPr>
      <w:keepNext/>
      <w:spacing w:before="60"/>
    </w:pPr>
    <w:rPr>
      <w:b/>
    </w:rPr>
  </w:style>
  <w:style w:type="paragraph" w:customStyle="1" w:styleId="aff5">
    <w:name w:val="Обычный (тбл)"/>
    <w:basedOn w:val="a3"/>
    <w:link w:val="aff7"/>
    <w:autoRedefine/>
    <w:rsid w:val="009A6628"/>
    <w:pPr>
      <w:ind w:firstLine="0"/>
      <w:jc w:val="left"/>
    </w:pPr>
    <w:rPr>
      <w:bCs/>
      <w:szCs w:val="18"/>
    </w:rPr>
  </w:style>
  <w:style w:type="paragraph" w:styleId="aff8">
    <w:name w:val="caption"/>
    <w:basedOn w:val="a9"/>
    <w:next w:val="a3"/>
    <w:qFormat/>
    <w:rsid w:val="009A6628"/>
    <w:pPr>
      <w:spacing w:before="40" w:after="80"/>
      <w:jc w:val="center"/>
    </w:pPr>
  </w:style>
  <w:style w:type="paragraph" w:customStyle="1" w:styleId="a">
    <w:name w:val="Нумерованный список (тбл)"/>
    <w:basedOn w:val="aff9"/>
    <w:rsid w:val="009A6628"/>
    <w:pPr>
      <w:numPr>
        <w:numId w:val="5"/>
      </w:numPr>
      <w:tabs>
        <w:tab w:val="clear" w:pos="567"/>
      </w:tabs>
    </w:pPr>
  </w:style>
  <w:style w:type="paragraph" w:customStyle="1" w:styleId="aff9">
    <w:name w:val="Базовый нумерованный список (тбл)"/>
    <w:basedOn w:val="affa"/>
    <w:rsid w:val="009A6628"/>
  </w:style>
  <w:style w:type="paragraph" w:customStyle="1" w:styleId="affa">
    <w:name w:val="Базовый список (тбл)"/>
    <w:basedOn w:val="aff5"/>
    <w:rsid w:val="009A6628"/>
  </w:style>
  <w:style w:type="paragraph" w:customStyle="1" w:styleId="22">
    <w:name w:val="Нумерованный список 2 (тбл)"/>
    <w:basedOn w:val="aff9"/>
    <w:rsid w:val="009A6628"/>
    <w:pPr>
      <w:numPr>
        <w:numId w:val="7"/>
      </w:numPr>
    </w:pPr>
    <w:rPr>
      <w:bCs w:val="0"/>
      <w:szCs w:val="24"/>
    </w:rPr>
  </w:style>
  <w:style w:type="paragraph" w:customStyle="1" w:styleId="32">
    <w:name w:val="Нумерованный список 3 (тбл)"/>
    <w:basedOn w:val="a"/>
    <w:rsid w:val="009A6628"/>
    <w:pPr>
      <w:numPr>
        <w:numId w:val="11"/>
      </w:numPr>
      <w:ind w:left="1707"/>
    </w:pPr>
  </w:style>
  <w:style w:type="paragraph" w:customStyle="1" w:styleId="a0">
    <w:name w:val="Маркированный список (тбл)"/>
    <w:basedOn w:val="affb"/>
    <w:autoRedefine/>
    <w:rsid w:val="009A6628"/>
    <w:pPr>
      <w:numPr>
        <w:numId w:val="2"/>
      </w:numPr>
    </w:pPr>
  </w:style>
  <w:style w:type="paragraph" w:customStyle="1" w:styleId="affb">
    <w:name w:val="Базовый маркированный список (тбл)"/>
    <w:basedOn w:val="affa"/>
    <w:rsid w:val="009A6628"/>
  </w:style>
  <w:style w:type="paragraph" w:customStyle="1" w:styleId="21">
    <w:name w:val="Маркированный список 2 (тбл)"/>
    <w:basedOn w:val="affb"/>
    <w:autoRedefine/>
    <w:rsid w:val="009A6628"/>
    <w:pPr>
      <w:numPr>
        <w:numId w:val="15"/>
      </w:numPr>
    </w:pPr>
  </w:style>
  <w:style w:type="paragraph" w:customStyle="1" w:styleId="31">
    <w:name w:val="Маркированный список 3 (тбл)"/>
    <w:basedOn w:val="affb"/>
    <w:rsid w:val="009A6628"/>
    <w:pPr>
      <w:numPr>
        <w:numId w:val="3"/>
      </w:numPr>
    </w:pPr>
  </w:style>
  <w:style w:type="paragraph" w:customStyle="1" w:styleId="affc">
    <w:name w:val="Продолжение списка (тбл)"/>
    <w:basedOn w:val="affd"/>
    <w:rsid w:val="009A6628"/>
    <w:pPr>
      <w:ind w:left="567"/>
    </w:pPr>
  </w:style>
  <w:style w:type="paragraph" w:customStyle="1" w:styleId="affd">
    <w:name w:val="Базовый стиль Продолжение списка (тбл)"/>
    <w:basedOn w:val="affa"/>
    <w:rsid w:val="009A6628"/>
  </w:style>
  <w:style w:type="paragraph" w:customStyle="1" w:styleId="28">
    <w:name w:val="Продолжение списка 2 (тбл)"/>
    <w:basedOn w:val="affd"/>
    <w:rsid w:val="009A6628"/>
    <w:pPr>
      <w:ind w:left="1134"/>
    </w:pPr>
  </w:style>
  <w:style w:type="paragraph" w:customStyle="1" w:styleId="38">
    <w:name w:val="Продолжение списка 3 (тбл)"/>
    <w:basedOn w:val="affd"/>
    <w:rsid w:val="009A6628"/>
    <w:pPr>
      <w:ind w:left="1701"/>
    </w:pPr>
  </w:style>
  <w:style w:type="paragraph" w:customStyle="1" w:styleId="affe">
    <w:name w:val="Базовый дополнительный элемент"/>
    <w:basedOn w:val="a9"/>
    <w:rsid w:val="009A6628"/>
    <w:pPr>
      <w:keepNext/>
      <w:spacing w:before="60"/>
    </w:pPr>
    <w:rPr>
      <w:szCs w:val="22"/>
    </w:rPr>
  </w:style>
  <w:style w:type="paragraph" w:customStyle="1" w:styleId="afff">
    <w:name w:val="Внимание!"/>
    <w:basedOn w:val="affe"/>
    <w:next w:val="a3"/>
    <w:rsid w:val="009A6628"/>
    <w:rPr>
      <w:b/>
      <w:i/>
      <w:iCs/>
    </w:rPr>
  </w:style>
  <w:style w:type="paragraph" w:customStyle="1" w:styleId="afff0">
    <w:name w:val="Примечание"/>
    <w:basedOn w:val="affe"/>
    <w:next w:val="a3"/>
    <w:rsid w:val="009A6628"/>
    <w:rPr>
      <w:rFonts w:cs="Arial"/>
      <w:b/>
      <w:bCs/>
    </w:rPr>
  </w:style>
  <w:style w:type="paragraph" w:customStyle="1" w:styleId="afff1">
    <w:name w:val="Объект"/>
    <w:basedOn w:val="a9"/>
    <w:next w:val="a3"/>
    <w:autoRedefine/>
    <w:rsid w:val="009A6628"/>
    <w:pPr>
      <w:keepNext/>
      <w:spacing w:before="200" w:after="240"/>
      <w:jc w:val="center"/>
    </w:pPr>
  </w:style>
  <w:style w:type="character" w:customStyle="1" w:styleId="afff2">
    <w:name w:val="Выделение (полужирный)"/>
    <w:rsid w:val="009A6628"/>
    <w:rPr>
      <w:rFonts w:ascii="Times New Roman" w:hAnsi="Times New Roman" w:cs="Times New Roman"/>
      <w:b/>
      <w:color w:val="auto"/>
    </w:rPr>
  </w:style>
  <w:style w:type="character" w:styleId="afff3">
    <w:name w:val="Emphasis"/>
    <w:qFormat/>
    <w:rsid w:val="009A6628"/>
    <w:rPr>
      <w:rFonts w:ascii="Times New Roman" w:hAnsi="Times New Roman" w:cs="Times New Roman"/>
      <w:i/>
      <w:iCs/>
      <w:color w:val="auto"/>
    </w:rPr>
  </w:style>
  <w:style w:type="character" w:customStyle="1" w:styleId="afff4">
    <w:name w:val="Термин"/>
    <w:rsid w:val="009A6628"/>
    <w:rPr>
      <w:rFonts w:ascii="Times New Roman" w:hAnsi="Times New Roman" w:cs="Times New Roman"/>
      <w:color w:val="auto"/>
    </w:rPr>
  </w:style>
  <w:style w:type="character" w:styleId="afff5">
    <w:name w:val="Strong"/>
    <w:qFormat/>
    <w:rsid w:val="009A6628"/>
    <w:rPr>
      <w:rFonts w:ascii="Times New Roman" w:hAnsi="Times New Roman" w:cs="Times New Roman"/>
      <w:b/>
      <w:bCs/>
      <w:color w:val="auto"/>
    </w:rPr>
  </w:style>
  <w:style w:type="paragraph" w:customStyle="1" w:styleId="afff6">
    <w:name w:val="Название таблицы"/>
    <w:basedOn w:val="a9"/>
    <w:next w:val="a3"/>
    <w:rsid w:val="009A6628"/>
    <w:pPr>
      <w:keepNext/>
      <w:keepLines/>
      <w:spacing w:before="120" w:after="120"/>
    </w:pPr>
  </w:style>
  <w:style w:type="paragraph" w:customStyle="1" w:styleId="af2">
    <w:name w:val="Базовый стиль оглавлений"/>
    <w:basedOn w:val="a9"/>
    <w:autoRedefine/>
    <w:rsid w:val="009A6628"/>
    <w:pPr>
      <w:tabs>
        <w:tab w:val="right" w:leader="dot" w:pos="9639"/>
      </w:tabs>
    </w:pPr>
  </w:style>
  <w:style w:type="paragraph" w:styleId="45">
    <w:name w:val="toc 4"/>
    <w:basedOn w:val="af2"/>
    <w:next w:val="a3"/>
    <w:autoRedefine/>
    <w:semiHidden/>
    <w:rsid w:val="009A6628"/>
    <w:pPr>
      <w:keepLines/>
      <w:tabs>
        <w:tab w:val="right" w:leader="dot" w:pos="9923"/>
      </w:tabs>
      <w:ind w:left="2098" w:hanging="680"/>
      <w:jc w:val="left"/>
    </w:pPr>
    <w:rPr>
      <w:noProof/>
    </w:rPr>
  </w:style>
  <w:style w:type="paragraph" w:styleId="55">
    <w:name w:val="toc 5"/>
    <w:basedOn w:val="af2"/>
    <w:next w:val="a3"/>
    <w:autoRedefine/>
    <w:semiHidden/>
    <w:rsid w:val="009A6628"/>
    <w:pPr>
      <w:keepLines/>
      <w:tabs>
        <w:tab w:val="right" w:leader="dot" w:pos="9923"/>
      </w:tabs>
      <w:ind w:left="2155"/>
      <w:jc w:val="left"/>
    </w:pPr>
    <w:rPr>
      <w:noProof/>
    </w:rPr>
  </w:style>
  <w:style w:type="paragraph" w:styleId="61">
    <w:name w:val="toc 6"/>
    <w:basedOn w:val="af2"/>
    <w:next w:val="a3"/>
    <w:autoRedefine/>
    <w:semiHidden/>
    <w:rsid w:val="009A6628"/>
    <w:pPr>
      <w:keepLines/>
      <w:tabs>
        <w:tab w:val="right" w:leader="dot" w:pos="9923"/>
      </w:tabs>
      <w:ind w:left="2381"/>
      <w:jc w:val="left"/>
    </w:pPr>
    <w:rPr>
      <w:noProof/>
    </w:rPr>
  </w:style>
  <w:style w:type="paragraph" w:styleId="71">
    <w:name w:val="toc 7"/>
    <w:basedOn w:val="af2"/>
    <w:next w:val="a3"/>
    <w:autoRedefine/>
    <w:semiHidden/>
    <w:rsid w:val="009A6628"/>
    <w:pPr>
      <w:keepLines/>
      <w:tabs>
        <w:tab w:val="right" w:leader="dot" w:pos="9923"/>
      </w:tabs>
      <w:ind w:left="2608"/>
      <w:jc w:val="left"/>
    </w:pPr>
    <w:rPr>
      <w:noProof/>
    </w:rPr>
  </w:style>
  <w:style w:type="paragraph" w:styleId="81">
    <w:name w:val="toc 8"/>
    <w:basedOn w:val="af2"/>
    <w:next w:val="a3"/>
    <w:autoRedefine/>
    <w:semiHidden/>
    <w:rsid w:val="009A6628"/>
    <w:pPr>
      <w:keepLines/>
      <w:tabs>
        <w:tab w:val="right" w:leader="dot" w:pos="9923"/>
      </w:tabs>
      <w:ind w:left="2835"/>
      <w:jc w:val="left"/>
    </w:pPr>
    <w:rPr>
      <w:noProof/>
    </w:rPr>
  </w:style>
  <w:style w:type="paragraph" w:styleId="91">
    <w:name w:val="toc 9"/>
    <w:basedOn w:val="af2"/>
    <w:next w:val="a3"/>
    <w:autoRedefine/>
    <w:semiHidden/>
    <w:rsid w:val="009A6628"/>
    <w:pPr>
      <w:keepLines/>
      <w:tabs>
        <w:tab w:val="right" w:leader="dot" w:pos="9923"/>
      </w:tabs>
      <w:ind w:left="3062"/>
      <w:jc w:val="left"/>
    </w:pPr>
    <w:rPr>
      <w:noProof/>
    </w:rPr>
  </w:style>
  <w:style w:type="paragraph" w:customStyle="1" w:styleId="afff7">
    <w:name w:val="Пример"/>
    <w:basedOn w:val="affe"/>
    <w:next w:val="a3"/>
    <w:rsid w:val="009A6628"/>
    <w:rPr>
      <w:b/>
    </w:rPr>
  </w:style>
  <w:style w:type="character" w:customStyle="1" w:styleId="afff8">
    <w:name w:val="Перекрестная ссылка"/>
    <w:rsid w:val="009A6628"/>
    <w:rPr>
      <w:rFonts w:ascii="Times New Roman" w:hAnsi="Times New Roman" w:cs="Times New Roman"/>
      <w:color w:val="0000FF"/>
      <w:u w:val="single"/>
    </w:rPr>
  </w:style>
  <w:style w:type="paragraph" w:customStyle="1" w:styleId="afff9">
    <w:name w:val="Объект (с отрывом)"/>
    <w:basedOn w:val="afff1"/>
    <w:next w:val="a3"/>
    <w:rsid w:val="009A6628"/>
    <w:pPr>
      <w:keepNext w:val="0"/>
      <w:spacing w:after="0"/>
    </w:pPr>
  </w:style>
  <w:style w:type="character" w:customStyle="1" w:styleId="afffa">
    <w:name w:val="Выделение (шрифт)"/>
    <w:rsid w:val="009A6628"/>
    <w:rPr>
      <w:rFonts w:ascii="Arial" w:hAnsi="Arial" w:cs="Times New Roman"/>
    </w:rPr>
  </w:style>
  <w:style w:type="paragraph" w:customStyle="1" w:styleId="afffb">
    <w:name w:val="Номер части"/>
    <w:next w:val="a3"/>
    <w:rsid w:val="009A6628"/>
    <w:pPr>
      <w:keepNext/>
      <w:keepLines/>
      <w:pageBreakBefore/>
      <w:suppressAutoHyphens/>
      <w:spacing w:before="1200" w:after="0" w:line="240" w:lineRule="auto"/>
      <w:ind w:left="3969"/>
      <w:jc w:val="right"/>
    </w:pPr>
    <w:rPr>
      <w:rFonts w:ascii="Arial" w:eastAsia="Times New Roman" w:hAnsi="Arial" w:cs="Times New Roman"/>
      <w:b/>
      <w:caps/>
      <w:sz w:val="48"/>
      <w:szCs w:val="80"/>
      <w:lang w:eastAsia="ru-RU"/>
    </w:rPr>
  </w:style>
  <w:style w:type="paragraph" w:styleId="50">
    <w:name w:val="List Bullet 5"/>
    <w:basedOn w:val="aff0"/>
    <w:rsid w:val="009A6628"/>
    <w:pPr>
      <w:numPr>
        <w:numId w:val="12"/>
      </w:numPr>
      <w:tabs>
        <w:tab w:val="clear" w:pos="3649"/>
        <w:tab w:val="left" w:pos="3686"/>
      </w:tabs>
    </w:pPr>
  </w:style>
  <w:style w:type="paragraph" w:styleId="afffc">
    <w:name w:val="Message Header"/>
    <w:basedOn w:val="a3"/>
    <w:next w:val="a3"/>
    <w:link w:val="afffd"/>
    <w:rsid w:val="009A6628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240"/>
    </w:pPr>
    <w:rPr>
      <w:rFonts w:ascii="Arial" w:hAnsi="Arial" w:cs="Arial"/>
      <w:b/>
    </w:rPr>
  </w:style>
  <w:style w:type="character" w:customStyle="1" w:styleId="afffd">
    <w:name w:val="Шапка Знак"/>
    <w:basedOn w:val="a5"/>
    <w:link w:val="afffc"/>
    <w:rsid w:val="00810572"/>
    <w:rPr>
      <w:rFonts w:ascii="Arial" w:eastAsia="Times New Roman" w:hAnsi="Arial" w:cs="Arial"/>
      <w:b/>
      <w:sz w:val="24"/>
      <w:szCs w:val="24"/>
      <w:shd w:val="pct20" w:color="auto" w:fill="auto"/>
      <w:lang w:eastAsia="ru-RU"/>
    </w:rPr>
  </w:style>
  <w:style w:type="character" w:styleId="HTML">
    <w:name w:val="HTML Acronym"/>
    <w:basedOn w:val="a5"/>
    <w:rsid w:val="009A6628"/>
  </w:style>
  <w:style w:type="character" w:customStyle="1" w:styleId="afffe">
    <w:name w:val="Моноширинный"/>
    <w:rsid w:val="009A6628"/>
    <w:rPr>
      <w:rFonts w:ascii="Courier New" w:hAnsi="Courier New" w:cs="Times New Roman"/>
    </w:rPr>
  </w:style>
  <w:style w:type="paragraph" w:customStyle="1" w:styleId="affff">
    <w:name w:val="Заголовок (без уровня)"/>
    <w:basedOn w:val="56"/>
    <w:next w:val="a3"/>
    <w:autoRedefine/>
    <w:rsid w:val="009A6628"/>
    <w:pPr>
      <w:jc w:val="center"/>
      <w:outlineLvl w:val="9"/>
    </w:pPr>
    <w:rPr>
      <w:i/>
      <w:sz w:val="40"/>
    </w:rPr>
  </w:style>
  <w:style w:type="paragraph" w:customStyle="1" w:styleId="56">
    <w:name w:val="Заголовок 5 (дополнительный)"/>
    <w:basedOn w:val="51"/>
    <w:next w:val="a3"/>
    <w:rsid w:val="009A6628"/>
    <w:pPr>
      <w:numPr>
        <w:ilvl w:val="0"/>
        <w:numId w:val="0"/>
      </w:numPr>
      <w:spacing w:before="120"/>
    </w:pPr>
  </w:style>
  <w:style w:type="paragraph" w:customStyle="1" w:styleId="29">
    <w:name w:val="Заголовок 2 (дополнительный)"/>
    <w:basedOn w:val="20"/>
    <w:next w:val="a3"/>
    <w:rsid w:val="009A6628"/>
    <w:pPr>
      <w:numPr>
        <w:ilvl w:val="0"/>
        <w:numId w:val="0"/>
      </w:numPr>
      <w:tabs>
        <w:tab w:val="left" w:pos="0"/>
      </w:tabs>
      <w:spacing w:before="120"/>
    </w:pPr>
    <w:rPr>
      <w:sz w:val="32"/>
    </w:rPr>
  </w:style>
  <w:style w:type="paragraph" w:customStyle="1" w:styleId="39">
    <w:name w:val="Заголовок 3 (дополнительный)"/>
    <w:basedOn w:val="30"/>
    <w:next w:val="a3"/>
    <w:rsid w:val="009A6628"/>
    <w:pPr>
      <w:numPr>
        <w:ilvl w:val="0"/>
        <w:numId w:val="0"/>
      </w:numPr>
      <w:tabs>
        <w:tab w:val="left" w:pos="0"/>
      </w:tabs>
      <w:spacing w:before="120"/>
    </w:pPr>
    <w:rPr>
      <w:sz w:val="24"/>
    </w:rPr>
  </w:style>
  <w:style w:type="paragraph" w:customStyle="1" w:styleId="46">
    <w:name w:val="Заголовок 4 (дополнительный)"/>
    <w:basedOn w:val="41"/>
    <w:next w:val="a3"/>
    <w:rsid w:val="009A6628"/>
    <w:pPr>
      <w:numPr>
        <w:ilvl w:val="0"/>
        <w:numId w:val="0"/>
      </w:numPr>
    </w:pPr>
  </w:style>
  <w:style w:type="paragraph" w:customStyle="1" w:styleId="62">
    <w:name w:val="Заголовок 6 (дополнительный)"/>
    <w:basedOn w:val="6"/>
    <w:next w:val="a3"/>
    <w:rsid w:val="009A6628"/>
    <w:pPr>
      <w:numPr>
        <w:ilvl w:val="0"/>
        <w:numId w:val="0"/>
      </w:numPr>
    </w:pPr>
    <w:rPr>
      <w:szCs w:val="24"/>
    </w:rPr>
  </w:style>
  <w:style w:type="paragraph" w:customStyle="1" w:styleId="72">
    <w:name w:val="Заголовок 7 (дополнительный)"/>
    <w:basedOn w:val="7"/>
    <w:next w:val="a3"/>
    <w:rsid w:val="009A6628"/>
    <w:pPr>
      <w:numPr>
        <w:ilvl w:val="0"/>
        <w:numId w:val="0"/>
      </w:numPr>
    </w:pPr>
    <w:rPr>
      <w:szCs w:val="24"/>
    </w:rPr>
  </w:style>
  <w:style w:type="paragraph" w:customStyle="1" w:styleId="82">
    <w:name w:val="Заголовок 8 (дополнительный)"/>
    <w:basedOn w:val="8"/>
    <w:next w:val="a3"/>
    <w:rsid w:val="009A6628"/>
    <w:pPr>
      <w:numPr>
        <w:ilvl w:val="0"/>
        <w:numId w:val="0"/>
      </w:numPr>
    </w:pPr>
    <w:rPr>
      <w:szCs w:val="24"/>
    </w:rPr>
  </w:style>
  <w:style w:type="paragraph" w:customStyle="1" w:styleId="92">
    <w:name w:val="Заголовок 9 (дополнительный)"/>
    <w:basedOn w:val="9"/>
    <w:next w:val="a3"/>
    <w:rsid w:val="009A6628"/>
    <w:pPr>
      <w:numPr>
        <w:ilvl w:val="0"/>
        <w:numId w:val="0"/>
      </w:numPr>
    </w:pPr>
    <w:rPr>
      <w:szCs w:val="24"/>
    </w:rPr>
  </w:style>
  <w:style w:type="paragraph" w:styleId="affff0">
    <w:name w:val="Subtitle"/>
    <w:basedOn w:val="a4"/>
    <w:next w:val="a3"/>
    <w:link w:val="affff1"/>
    <w:autoRedefine/>
    <w:qFormat/>
    <w:rsid w:val="009A6628"/>
    <w:pPr>
      <w:pageBreakBefore/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spacing w:after="120"/>
      <w:jc w:val="center"/>
      <w:outlineLvl w:val="0"/>
    </w:pPr>
    <w:rPr>
      <w:sz w:val="40"/>
      <w:szCs w:val="40"/>
    </w:rPr>
  </w:style>
  <w:style w:type="character" w:customStyle="1" w:styleId="affff1">
    <w:name w:val="Подзаголовок Знак"/>
    <w:basedOn w:val="a5"/>
    <w:link w:val="affff0"/>
    <w:rsid w:val="00810572"/>
    <w:rPr>
      <w:rFonts w:ascii="Times New Roman" w:eastAsia="Times New Roman" w:hAnsi="Times New Roman" w:cs="Times New Roman"/>
      <w:b/>
      <w:sz w:val="40"/>
      <w:szCs w:val="40"/>
      <w:lang w:eastAsia="ru-RU"/>
    </w:rPr>
  </w:style>
  <w:style w:type="paragraph" w:customStyle="1" w:styleId="affff2">
    <w:name w:val="Подзаголовок (без уровня)"/>
    <w:basedOn w:val="affff0"/>
    <w:next w:val="a3"/>
    <w:rsid w:val="009A6628"/>
    <w:pPr>
      <w:outlineLvl w:val="9"/>
    </w:pPr>
  </w:style>
  <w:style w:type="paragraph" w:customStyle="1" w:styleId="affff3">
    <w:name w:val="Обычный (по центру)"/>
    <w:basedOn w:val="a3"/>
    <w:rsid w:val="009A6628"/>
    <w:pPr>
      <w:ind w:left="1"/>
      <w:jc w:val="center"/>
    </w:pPr>
  </w:style>
  <w:style w:type="paragraph" w:customStyle="1" w:styleId="affff4">
    <w:name w:val="Обычный (по правому краю)"/>
    <w:basedOn w:val="a3"/>
    <w:rsid w:val="009A6628"/>
    <w:pPr>
      <w:ind w:left="1"/>
      <w:jc w:val="right"/>
    </w:pPr>
  </w:style>
  <w:style w:type="paragraph" w:customStyle="1" w:styleId="affff5">
    <w:name w:val="Обычный (по левому краю)"/>
    <w:basedOn w:val="a3"/>
    <w:rsid w:val="009A6628"/>
    <w:pPr>
      <w:ind w:left="1"/>
      <w:jc w:val="left"/>
    </w:pPr>
  </w:style>
  <w:style w:type="paragraph" w:customStyle="1" w:styleId="affff6">
    <w:name w:val="Базовый стиль надписей"/>
    <w:basedOn w:val="a9"/>
    <w:rsid w:val="009A6628"/>
    <w:pPr>
      <w:jc w:val="center"/>
    </w:pPr>
  </w:style>
  <w:style w:type="paragraph" w:customStyle="1" w:styleId="12">
    <w:name w:val="Надпись 1"/>
    <w:basedOn w:val="affff6"/>
    <w:next w:val="a3"/>
    <w:rsid w:val="009A6628"/>
    <w:rPr>
      <w:sz w:val="80"/>
    </w:rPr>
  </w:style>
  <w:style w:type="paragraph" w:customStyle="1" w:styleId="13">
    <w:name w:val="Надпись 1 (прописные)"/>
    <w:basedOn w:val="12"/>
    <w:next w:val="a3"/>
    <w:rsid w:val="009A6628"/>
    <w:rPr>
      <w:caps/>
    </w:rPr>
  </w:style>
  <w:style w:type="paragraph" w:customStyle="1" w:styleId="2a">
    <w:name w:val="Надпись 2"/>
    <w:basedOn w:val="affff6"/>
    <w:next w:val="a3"/>
    <w:rsid w:val="009A6628"/>
    <w:rPr>
      <w:sz w:val="64"/>
    </w:rPr>
  </w:style>
  <w:style w:type="paragraph" w:customStyle="1" w:styleId="2b">
    <w:name w:val="Надпись 2 (прописные)"/>
    <w:basedOn w:val="2a"/>
    <w:next w:val="a3"/>
    <w:rsid w:val="009A6628"/>
    <w:rPr>
      <w:caps/>
    </w:rPr>
  </w:style>
  <w:style w:type="paragraph" w:customStyle="1" w:styleId="3a">
    <w:name w:val="Надпись 3"/>
    <w:basedOn w:val="affff6"/>
    <w:next w:val="a3"/>
    <w:rsid w:val="009A6628"/>
    <w:rPr>
      <w:sz w:val="52"/>
    </w:rPr>
  </w:style>
  <w:style w:type="paragraph" w:customStyle="1" w:styleId="3b">
    <w:name w:val="Надпись 3 (прописные)"/>
    <w:basedOn w:val="3a"/>
    <w:next w:val="a3"/>
    <w:rsid w:val="009A6628"/>
    <w:rPr>
      <w:caps/>
    </w:rPr>
  </w:style>
  <w:style w:type="paragraph" w:customStyle="1" w:styleId="47">
    <w:name w:val="Надпись 4"/>
    <w:basedOn w:val="affff6"/>
    <w:next w:val="a3"/>
    <w:rsid w:val="009A6628"/>
    <w:rPr>
      <w:b/>
      <w:sz w:val="44"/>
    </w:rPr>
  </w:style>
  <w:style w:type="paragraph" w:customStyle="1" w:styleId="48">
    <w:name w:val="Надпись 4 (прописные)"/>
    <w:basedOn w:val="47"/>
    <w:next w:val="a3"/>
    <w:rsid w:val="009A6628"/>
    <w:rPr>
      <w:caps/>
    </w:rPr>
  </w:style>
  <w:style w:type="paragraph" w:customStyle="1" w:styleId="57">
    <w:name w:val="Надпись 5"/>
    <w:basedOn w:val="affff6"/>
    <w:next w:val="a3"/>
    <w:rsid w:val="009A6628"/>
    <w:rPr>
      <w:b/>
      <w:sz w:val="40"/>
    </w:rPr>
  </w:style>
  <w:style w:type="paragraph" w:customStyle="1" w:styleId="58">
    <w:name w:val="Надпись 5 (прописные)"/>
    <w:basedOn w:val="57"/>
    <w:next w:val="a3"/>
    <w:rsid w:val="009A6628"/>
    <w:rPr>
      <w:caps/>
    </w:rPr>
  </w:style>
  <w:style w:type="paragraph" w:customStyle="1" w:styleId="63">
    <w:name w:val="Надпись 6"/>
    <w:basedOn w:val="affff6"/>
    <w:next w:val="a3"/>
    <w:rsid w:val="009A6628"/>
    <w:rPr>
      <w:b/>
      <w:sz w:val="36"/>
    </w:rPr>
  </w:style>
  <w:style w:type="paragraph" w:customStyle="1" w:styleId="64">
    <w:name w:val="Надпись 6 (прописные)"/>
    <w:basedOn w:val="63"/>
    <w:next w:val="a3"/>
    <w:rsid w:val="009A6628"/>
    <w:rPr>
      <w:caps/>
    </w:rPr>
  </w:style>
  <w:style w:type="paragraph" w:customStyle="1" w:styleId="73">
    <w:name w:val="Надпись 7"/>
    <w:basedOn w:val="affff6"/>
    <w:next w:val="a3"/>
    <w:rsid w:val="009A6628"/>
    <w:rPr>
      <w:b/>
      <w:sz w:val="32"/>
    </w:rPr>
  </w:style>
  <w:style w:type="paragraph" w:customStyle="1" w:styleId="74">
    <w:name w:val="Надпись 7 (прописные)"/>
    <w:basedOn w:val="73"/>
    <w:next w:val="a3"/>
    <w:rsid w:val="009A6628"/>
    <w:rPr>
      <w:caps/>
    </w:rPr>
  </w:style>
  <w:style w:type="paragraph" w:customStyle="1" w:styleId="83">
    <w:name w:val="Надпись 8"/>
    <w:basedOn w:val="affff6"/>
    <w:next w:val="a3"/>
    <w:rsid w:val="009A6628"/>
    <w:rPr>
      <w:b/>
      <w:sz w:val="28"/>
    </w:rPr>
  </w:style>
  <w:style w:type="paragraph" w:customStyle="1" w:styleId="84">
    <w:name w:val="Надпись 8 (прописные)"/>
    <w:basedOn w:val="83"/>
    <w:next w:val="a3"/>
    <w:rsid w:val="009A6628"/>
    <w:rPr>
      <w:caps/>
    </w:rPr>
  </w:style>
  <w:style w:type="paragraph" w:customStyle="1" w:styleId="93">
    <w:name w:val="Надпись 9"/>
    <w:basedOn w:val="affff6"/>
    <w:next w:val="a3"/>
    <w:rsid w:val="009A6628"/>
  </w:style>
  <w:style w:type="paragraph" w:customStyle="1" w:styleId="94">
    <w:name w:val="Надпись 9 (прописные)"/>
    <w:basedOn w:val="93"/>
    <w:next w:val="a3"/>
    <w:rsid w:val="009A6628"/>
    <w:rPr>
      <w:caps/>
    </w:rPr>
  </w:style>
  <w:style w:type="paragraph" w:customStyle="1" w:styleId="affff7">
    <w:name w:val="Заголовок части"/>
    <w:basedOn w:val="a4"/>
    <w:next w:val="a3"/>
    <w:rsid w:val="009A6628"/>
    <w:pPr>
      <w:spacing w:before="1200" w:after="2600"/>
      <w:jc w:val="center"/>
      <w:outlineLvl w:val="0"/>
    </w:pPr>
    <w:rPr>
      <w:caps/>
      <w:sz w:val="48"/>
      <w:szCs w:val="60"/>
    </w:rPr>
  </w:style>
  <w:style w:type="paragraph" w:styleId="affff8">
    <w:name w:val="Normal Indent"/>
    <w:basedOn w:val="a3"/>
    <w:rsid w:val="009A6628"/>
    <w:pPr>
      <w:ind w:left="567"/>
    </w:pPr>
  </w:style>
  <w:style w:type="paragraph" w:customStyle="1" w:styleId="affff9">
    <w:name w:val="Название таблицы (по правому краю)"/>
    <w:basedOn w:val="afff6"/>
    <w:next w:val="a3"/>
    <w:rsid w:val="009A6628"/>
    <w:pPr>
      <w:jc w:val="right"/>
    </w:pPr>
  </w:style>
  <w:style w:type="paragraph" w:customStyle="1" w:styleId="affffa">
    <w:name w:val="Подзаголовок приложения"/>
    <w:basedOn w:val="a4"/>
    <w:next w:val="a3"/>
    <w:rsid w:val="009A6628"/>
    <w:pPr>
      <w:spacing w:after="200"/>
      <w:jc w:val="center"/>
    </w:pPr>
    <w:rPr>
      <w:sz w:val="32"/>
    </w:rPr>
  </w:style>
  <w:style w:type="paragraph" w:customStyle="1" w:styleId="affffb">
    <w:name w:val="Заголовок приложения"/>
    <w:basedOn w:val="affff0"/>
    <w:rsid w:val="009A6628"/>
    <w:pPr>
      <w:jc w:val="right"/>
    </w:pPr>
  </w:style>
  <w:style w:type="paragraph" w:customStyle="1" w:styleId="affffc">
    <w:name w:val="Тип приложения"/>
    <w:basedOn w:val="affffb"/>
    <w:next w:val="affffa"/>
    <w:rsid w:val="009A6628"/>
    <w:pPr>
      <w:pageBreakBefore w:val="0"/>
      <w:outlineLvl w:val="9"/>
    </w:pPr>
    <w:rPr>
      <w:b w:val="0"/>
      <w:caps/>
      <w:sz w:val="24"/>
    </w:rPr>
  </w:style>
  <w:style w:type="character" w:styleId="affffd">
    <w:name w:val="annotation reference"/>
    <w:semiHidden/>
    <w:rsid w:val="009A6628"/>
    <w:rPr>
      <w:sz w:val="16"/>
      <w:szCs w:val="16"/>
    </w:rPr>
  </w:style>
  <w:style w:type="paragraph" w:styleId="affffe">
    <w:name w:val="annotation text"/>
    <w:basedOn w:val="a3"/>
    <w:link w:val="afffff"/>
    <w:semiHidden/>
    <w:rsid w:val="009A6628"/>
    <w:pPr>
      <w:ind w:left="851" w:firstLine="709"/>
    </w:pPr>
    <w:rPr>
      <w:szCs w:val="20"/>
    </w:rPr>
  </w:style>
  <w:style w:type="character" w:customStyle="1" w:styleId="afffff">
    <w:name w:val="Текст примечания Знак"/>
    <w:basedOn w:val="a5"/>
    <w:link w:val="affffe"/>
    <w:semiHidden/>
    <w:rsid w:val="008105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-">
    <w:name w:val="- СТРАНИЦА -"/>
    <w:rsid w:val="009A66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0">
    <w:name w:val="ТЛ_Название_программы"/>
    <w:basedOn w:val="a9"/>
    <w:autoRedefine/>
    <w:rsid w:val="009A6628"/>
    <w:pPr>
      <w:jc w:val="center"/>
    </w:pPr>
    <w:rPr>
      <w:caps/>
    </w:rPr>
  </w:style>
  <w:style w:type="paragraph" w:customStyle="1" w:styleId="afffff1">
    <w:name w:val="ТЛ_Название_документа"/>
    <w:basedOn w:val="a9"/>
    <w:autoRedefine/>
    <w:rsid w:val="009A6628"/>
    <w:pPr>
      <w:jc w:val="center"/>
    </w:pPr>
  </w:style>
  <w:style w:type="paragraph" w:customStyle="1" w:styleId="afffff2">
    <w:name w:val="Лист_утверждения"/>
    <w:basedOn w:val="a9"/>
    <w:rsid w:val="009A6628"/>
    <w:pPr>
      <w:jc w:val="center"/>
    </w:pPr>
    <w:rPr>
      <w:caps/>
      <w:sz w:val="32"/>
    </w:rPr>
  </w:style>
  <w:style w:type="paragraph" w:customStyle="1" w:styleId="afffff3">
    <w:name w:val="ТЛ_Название_учреждения"/>
    <w:basedOn w:val="a9"/>
    <w:autoRedefine/>
    <w:rsid w:val="009A6628"/>
    <w:pPr>
      <w:spacing w:line="240" w:lineRule="auto"/>
      <w:jc w:val="center"/>
    </w:pPr>
    <w:rPr>
      <w:caps/>
      <w:sz w:val="28"/>
    </w:rPr>
  </w:style>
  <w:style w:type="paragraph" w:customStyle="1" w:styleId="afffff4">
    <w:name w:val="Титул_абзац_ГОСТ_Утверждено_Согласовано"/>
    <w:basedOn w:val="a3"/>
    <w:autoRedefine/>
    <w:rsid w:val="009A6628"/>
    <w:pPr>
      <w:spacing w:line="240" w:lineRule="auto"/>
      <w:ind w:left="-851" w:firstLine="0"/>
      <w:jc w:val="right"/>
    </w:pPr>
    <w:rPr>
      <w:caps/>
      <w:szCs w:val="28"/>
    </w:rPr>
  </w:style>
  <w:style w:type="paragraph" w:customStyle="1" w:styleId="afffff5">
    <w:name w:val="Титул_абзац_ГОСТ_Текст_Утверждено_Согласовано"/>
    <w:basedOn w:val="a3"/>
    <w:autoRedefine/>
    <w:rsid w:val="009A6628"/>
    <w:pPr>
      <w:spacing w:after="160" w:line="240" w:lineRule="auto"/>
      <w:ind w:left="-851" w:firstLine="0"/>
      <w:jc w:val="right"/>
    </w:pPr>
  </w:style>
  <w:style w:type="paragraph" w:customStyle="1" w:styleId="afffff6">
    <w:name w:val="Титул_абзац_ГОСТ_ЛУ_Наименование_программы"/>
    <w:basedOn w:val="a3"/>
    <w:autoRedefine/>
    <w:rsid w:val="009A6628"/>
    <w:pPr>
      <w:spacing w:line="240" w:lineRule="auto"/>
      <w:ind w:firstLine="0"/>
      <w:jc w:val="center"/>
    </w:pPr>
    <w:rPr>
      <w:caps/>
      <w:sz w:val="32"/>
      <w:szCs w:val="32"/>
    </w:rPr>
  </w:style>
  <w:style w:type="paragraph" w:customStyle="1" w:styleId="afffff7">
    <w:name w:val="Титул_абзац_ГОСТ_ЛУ_Наименование_документа"/>
    <w:basedOn w:val="a3"/>
    <w:autoRedefine/>
    <w:rsid w:val="009A6628"/>
    <w:pPr>
      <w:spacing w:line="240" w:lineRule="auto"/>
      <w:ind w:firstLine="0"/>
      <w:jc w:val="center"/>
    </w:pPr>
    <w:rPr>
      <w:b/>
      <w:sz w:val="32"/>
    </w:rPr>
  </w:style>
  <w:style w:type="paragraph" w:customStyle="1" w:styleId="afffff8">
    <w:name w:val="Титул_абзац_ГОСТ_ЛУ_Вид_документа"/>
    <w:basedOn w:val="a3"/>
    <w:autoRedefine/>
    <w:rsid w:val="009A6628"/>
    <w:pPr>
      <w:spacing w:line="240" w:lineRule="auto"/>
      <w:ind w:firstLine="0"/>
      <w:jc w:val="center"/>
    </w:pPr>
    <w:rPr>
      <w:sz w:val="28"/>
    </w:rPr>
  </w:style>
  <w:style w:type="paragraph" w:customStyle="1" w:styleId="afffff9">
    <w:name w:val="Титул_абзац_ГОСТ_Лист_утверждения"/>
    <w:basedOn w:val="a3"/>
    <w:autoRedefine/>
    <w:rsid w:val="009A6628"/>
    <w:pPr>
      <w:spacing w:line="240" w:lineRule="auto"/>
      <w:ind w:left="-851" w:firstLine="0"/>
      <w:jc w:val="center"/>
    </w:pPr>
    <w:rPr>
      <w:b/>
      <w:sz w:val="52"/>
      <w:szCs w:val="48"/>
    </w:rPr>
  </w:style>
  <w:style w:type="paragraph" w:customStyle="1" w:styleId="afffffa">
    <w:name w:val="Титул_абзац_ГОСТ_ЛУ_Обозначение_документа"/>
    <w:basedOn w:val="a3"/>
    <w:autoRedefine/>
    <w:rsid w:val="009A6628"/>
    <w:pPr>
      <w:spacing w:line="240" w:lineRule="auto"/>
      <w:ind w:firstLine="0"/>
      <w:jc w:val="center"/>
    </w:pPr>
    <w:rPr>
      <w:sz w:val="28"/>
    </w:rPr>
  </w:style>
  <w:style w:type="paragraph" w:customStyle="1" w:styleId="afffffb">
    <w:name w:val="Титул_абзац_ГОСТ_Объем_документа"/>
    <w:basedOn w:val="a3"/>
    <w:autoRedefine/>
    <w:rsid w:val="009A6628"/>
    <w:pPr>
      <w:spacing w:line="240" w:lineRule="auto"/>
      <w:ind w:left="-851" w:firstLine="0"/>
      <w:jc w:val="center"/>
    </w:pPr>
    <w:rPr>
      <w:sz w:val="28"/>
    </w:rPr>
  </w:style>
  <w:style w:type="paragraph" w:customStyle="1" w:styleId="afffffc">
    <w:name w:val="Титул_абзац_ГОСТ_ЛУ_Согласовано_подписи"/>
    <w:basedOn w:val="afffff5"/>
    <w:autoRedefine/>
    <w:rsid w:val="009A6628"/>
    <w:pPr>
      <w:spacing w:after="0"/>
    </w:pPr>
  </w:style>
  <w:style w:type="paragraph" w:customStyle="1" w:styleId="afffffd">
    <w:name w:val="Титул_абзац_ГОСТ_Год_издания"/>
    <w:basedOn w:val="a3"/>
    <w:autoRedefine/>
    <w:rsid w:val="009A6628"/>
    <w:pPr>
      <w:spacing w:line="240" w:lineRule="auto"/>
      <w:ind w:left="-851" w:firstLine="0"/>
      <w:jc w:val="center"/>
    </w:pPr>
  </w:style>
  <w:style w:type="paragraph" w:styleId="afffffe">
    <w:name w:val="footnote text"/>
    <w:basedOn w:val="a3"/>
    <w:link w:val="affffff"/>
    <w:semiHidden/>
    <w:rsid w:val="009A6628"/>
    <w:pPr>
      <w:ind w:left="850" w:firstLine="0"/>
    </w:pPr>
    <w:rPr>
      <w:sz w:val="20"/>
      <w:szCs w:val="20"/>
    </w:rPr>
  </w:style>
  <w:style w:type="character" w:customStyle="1" w:styleId="affffff">
    <w:name w:val="Текст сноски Знак"/>
    <w:basedOn w:val="a5"/>
    <w:link w:val="afffffe"/>
    <w:semiHidden/>
    <w:rsid w:val="008105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0">
    <w:name w:val="endnote text"/>
    <w:basedOn w:val="afffffe"/>
    <w:link w:val="affffff1"/>
    <w:semiHidden/>
    <w:rsid w:val="009A6628"/>
  </w:style>
  <w:style w:type="character" w:customStyle="1" w:styleId="affffff1">
    <w:name w:val="Текст концевой сноски Знак"/>
    <w:basedOn w:val="a5"/>
    <w:link w:val="affffff0"/>
    <w:semiHidden/>
    <w:rsid w:val="008105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2">
    <w:name w:val="footnote reference"/>
    <w:semiHidden/>
    <w:rsid w:val="009A6628"/>
    <w:rPr>
      <w:vertAlign w:val="superscript"/>
    </w:rPr>
  </w:style>
  <w:style w:type="character" w:styleId="affffff3">
    <w:name w:val="endnote reference"/>
    <w:basedOn w:val="affffff2"/>
    <w:semiHidden/>
    <w:rsid w:val="009A6628"/>
    <w:rPr>
      <w:vertAlign w:val="superscript"/>
    </w:rPr>
  </w:style>
  <w:style w:type="paragraph" w:customStyle="1" w:styleId="affffff4">
    <w:name w:val="Табличный (по левому краю)"/>
    <w:basedOn w:val="aff5"/>
    <w:rsid w:val="009A6628"/>
  </w:style>
  <w:style w:type="paragraph" w:customStyle="1" w:styleId="affffff5">
    <w:name w:val="Табличный (по центру)"/>
    <w:basedOn w:val="aff5"/>
    <w:rsid w:val="009A6628"/>
    <w:pPr>
      <w:jc w:val="center"/>
    </w:pPr>
  </w:style>
  <w:style w:type="paragraph" w:customStyle="1" w:styleId="affffff6">
    <w:name w:val="Табличный (по правому краю)"/>
    <w:basedOn w:val="aff5"/>
    <w:rsid w:val="009A6628"/>
    <w:pPr>
      <w:jc w:val="right"/>
    </w:pPr>
  </w:style>
  <w:style w:type="paragraph" w:customStyle="1" w:styleId="affffff7">
    <w:name w:val="Базовый дополнительный список (тбл)"/>
    <w:basedOn w:val="affa"/>
    <w:rsid w:val="009A6628"/>
    <w:pPr>
      <w:ind w:left="567" w:hanging="567"/>
    </w:pPr>
  </w:style>
  <w:style w:type="paragraph" w:customStyle="1" w:styleId="affffff8">
    <w:name w:val="Список (тбл)"/>
    <w:basedOn w:val="affffff7"/>
    <w:rsid w:val="009A6628"/>
    <w:pPr>
      <w:ind w:left="397" w:hanging="397"/>
    </w:pPr>
  </w:style>
  <w:style w:type="paragraph" w:customStyle="1" w:styleId="2c">
    <w:name w:val="Список 2 (тбл)"/>
    <w:basedOn w:val="affffff7"/>
    <w:rsid w:val="009A6628"/>
    <w:pPr>
      <w:ind w:left="1134" w:hanging="397"/>
    </w:pPr>
  </w:style>
  <w:style w:type="paragraph" w:customStyle="1" w:styleId="3c">
    <w:name w:val="Список 3 (тбл)"/>
    <w:basedOn w:val="affffff7"/>
    <w:rsid w:val="009A6628"/>
    <w:pPr>
      <w:ind w:left="1701" w:hanging="397"/>
    </w:pPr>
  </w:style>
  <w:style w:type="paragraph" w:customStyle="1" w:styleId="49">
    <w:name w:val="Список 4 (тбл)"/>
    <w:basedOn w:val="affffff7"/>
    <w:rsid w:val="009A6628"/>
    <w:pPr>
      <w:ind w:left="2268" w:hanging="397"/>
    </w:pPr>
  </w:style>
  <w:style w:type="paragraph" w:customStyle="1" w:styleId="59">
    <w:name w:val="Список 5 (тбл)"/>
    <w:basedOn w:val="affffff7"/>
    <w:rsid w:val="009A6628"/>
    <w:pPr>
      <w:ind w:left="2835"/>
    </w:pPr>
  </w:style>
  <w:style w:type="paragraph" w:customStyle="1" w:styleId="affffff9">
    <w:name w:val="__название_главы"/>
    <w:rsid w:val="009A6628"/>
    <w:pPr>
      <w:spacing w:after="120" w:line="240" w:lineRule="auto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styleId="14">
    <w:name w:val="index 1"/>
    <w:basedOn w:val="affffffa"/>
    <w:next w:val="a3"/>
    <w:uiPriority w:val="99"/>
    <w:semiHidden/>
    <w:rsid w:val="009A6628"/>
    <w:pPr>
      <w:ind w:left="221" w:hanging="221"/>
      <w:jc w:val="left"/>
    </w:pPr>
    <w:rPr>
      <w:szCs w:val="21"/>
    </w:rPr>
  </w:style>
  <w:style w:type="paragraph" w:styleId="affffffb">
    <w:name w:val="index heading"/>
    <w:basedOn w:val="a4"/>
    <w:next w:val="a3"/>
    <w:uiPriority w:val="99"/>
    <w:semiHidden/>
    <w:rsid w:val="009A6628"/>
    <w:pP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pacing w:before="240"/>
      <w:jc w:val="center"/>
    </w:pPr>
    <w:rPr>
      <w:bCs/>
      <w:sz w:val="28"/>
      <w:szCs w:val="31"/>
    </w:rPr>
  </w:style>
  <w:style w:type="paragraph" w:customStyle="1" w:styleId="affffffc">
    <w:name w:val="Титул_абзац_Эмблема компании"/>
    <w:basedOn w:val="a3"/>
    <w:autoRedefine/>
    <w:rsid w:val="009A6628"/>
    <w:pPr>
      <w:spacing w:line="240" w:lineRule="auto"/>
      <w:ind w:left="-851" w:firstLine="0"/>
      <w:jc w:val="center"/>
    </w:pPr>
    <w:rPr>
      <w:rFonts w:ascii="Arial" w:hAnsi="Arial"/>
      <w:sz w:val="16"/>
      <w:lang w:val="en-US"/>
    </w:rPr>
  </w:style>
  <w:style w:type="paragraph" w:customStyle="1" w:styleId="affffffa">
    <w:name w:val="Базовый указатель"/>
    <w:basedOn w:val="a3"/>
    <w:rsid w:val="009A6628"/>
  </w:style>
  <w:style w:type="paragraph" w:styleId="2d">
    <w:name w:val="index 2"/>
    <w:basedOn w:val="affffffa"/>
    <w:next w:val="a3"/>
    <w:semiHidden/>
    <w:rsid w:val="009A6628"/>
    <w:pPr>
      <w:ind w:left="442" w:hanging="221"/>
      <w:jc w:val="left"/>
    </w:pPr>
  </w:style>
  <w:style w:type="paragraph" w:styleId="3d">
    <w:name w:val="index 3"/>
    <w:basedOn w:val="affffffa"/>
    <w:next w:val="a3"/>
    <w:semiHidden/>
    <w:rsid w:val="009A6628"/>
    <w:pPr>
      <w:ind w:left="663" w:hanging="221"/>
      <w:jc w:val="left"/>
    </w:pPr>
  </w:style>
  <w:style w:type="paragraph" w:styleId="4a">
    <w:name w:val="index 4"/>
    <w:basedOn w:val="affffffa"/>
    <w:next w:val="a3"/>
    <w:semiHidden/>
    <w:rsid w:val="009A6628"/>
    <w:pPr>
      <w:ind w:left="879" w:hanging="221"/>
      <w:jc w:val="left"/>
    </w:pPr>
  </w:style>
  <w:style w:type="paragraph" w:styleId="5a">
    <w:name w:val="index 5"/>
    <w:basedOn w:val="affffffa"/>
    <w:next w:val="a3"/>
    <w:semiHidden/>
    <w:rsid w:val="009A6628"/>
    <w:pPr>
      <w:ind w:left="1100" w:hanging="221"/>
      <w:jc w:val="left"/>
    </w:pPr>
  </w:style>
  <w:style w:type="paragraph" w:styleId="65">
    <w:name w:val="index 6"/>
    <w:basedOn w:val="affffffa"/>
    <w:next w:val="a3"/>
    <w:semiHidden/>
    <w:rsid w:val="009A6628"/>
    <w:pPr>
      <w:ind w:left="1321" w:hanging="221"/>
      <w:jc w:val="left"/>
    </w:pPr>
  </w:style>
  <w:style w:type="paragraph" w:styleId="75">
    <w:name w:val="index 7"/>
    <w:basedOn w:val="affffffa"/>
    <w:next w:val="a3"/>
    <w:semiHidden/>
    <w:rsid w:val="009A6628"/>
    <w:pPr>
      <w:ind w:left="1542" w:hanging="221"/>
    </w:pPr>
  </w:style>
  <w:style w:type="paragraph" w:styleId="85">
    <w:name w:val="index 8"/>
    <w:basedOn w:val="affffffa"/>
    <w:next w:val="a3"/>
    <w:semiHidden/>
    <w:rsid w:val="009A6628"/>
    <w:pPr>
      <w:ind w:left="1763" w:hanging="221"/>
      <w:jc w:val="left"/>
    </w:pPr>
  </w:style>
  <w:style w:type="paragraph" w:styleId="95">
    <w:name w:val="index 9"/>
    <w:basedOn w:val="affffffa"/>
    <w:next w:val="a3"/>
    <w:semiHidden/>
    <w:rsid w:val="009A6628"/>
    <w:pPr>
      <w:ind w:left="1979" w:hanging="221"/>
      <w:jc w:val="left"/>
    </w:pPr>
  </w:style>
  <w:style w:type="paragraph" w:customStyle="1" w:styleId="2e">
    <w:name w:val="Название2"/>
    <w:basedOn w:val="a3"/>
    <w:autoRedefine/>
    <w:rsid w:val="009A6628"/>
    <w:pPr>
      <w:spacing w:before="360"/>
      <w:ind w:firstLine="0"/>
      <w:jc w:val="center"/>
    </w:pPr>
    <w:rPr>
      <w:b/>
      <w:sz w:val="40"/>
    </w:rPr>
  </w:style>
  <w:style w:type="paragraph" w:customStyle="1" w:styleId="15">
    <w:name w:val="Стиль1"/>
    <w:basedOn w:val="ab"/>
    <w:rsid w:val="009A6628"/>
    <w:pPr>
      <w:jc w:val="center"/>
    </w:pPr>
    <w:rPr>
      <w:rFonts w:ascii="Times New Roman" w:hAnsi="Times New Roman"/>
    </w:rPr>
  </w:style>
  <w:style w:type="paragraph" w:customStyle="1" w:styleId="Verdana8">
    <w:name w:val="Стиль Нижний колонтитул + Verdana 8 пт полужирный"/>
    <w:basedOn w:val="ab"/>
    <w:link w:val="Verdana80"/>
    <w:autoRedefine/>
    <w:rsid w:val="009A6628"/>
    <w:rPr>
      <w:rFonts w:ascii="Times New Roman" w:hAnsi="Times New Roman"/>
      <w:b/>
      <w:bCs/>
      <w:sz w:val="16"/>
    </w:rPr>
  </w:style>
  <w:style w:type="character" w:customStyle="1" w:styleId="af7">
    <w:name w:val="Обычный (без отступа) Знак"/>
    <w:link w:val="a9"/>
    <w:rsid w:val="009A66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erdana80">
    <w:name w:val="Стиль Нижний колонтитул + Verdana 8 пт полужирный Знак"/>
    <w:link w:val="Verdana8"/>
    <w:rsid w:val="009A6628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paragraph" w:customStyle="1" w:styleId="140">
    <w:name w:val="Стиль Верхний колонтитул + 14 пт полужирный"/>
    <w:basedOn w:val="a8"/>
    <w:link w:val="141"/>
    <w:autoRedefine/>
    <w:rsid w:val="009A6628"/>
    <w:rPr>
      <w:b/>
      <w:bCs/>
      <w:iCs/>
      <w:sz w:val="28"/>
    </w:rPr>
  </w:style>
  <w:style w:type="character" w:customStyle="1" w:styleId="141">
    <w:name w:val="Стиль Верхний колонтитул + 14 пт полужирный Знак"/>
    <w:link w:val="140"/>
    <w:rsid w:val="009A6628"/>
    <w:rPr>
      <w:rFonts w:ascii="Times New Roman" w:eastAsia="Times New Roman" w:hAnsi="Times New Roman" w:cs="Times New Roman"/>
      <w:b/>
      <w:bCs/>
      <w:iCs/>
      <w:sz w:val="28"/>
      <w:szCs w:val="24"/>
      <w:lang w:eastAsia="ru-RU"/>
    </w:rPr>
  </w:style>
  <w:style w:type="paragraph" w:customStyle="1" w:styleId="16">
    <w:name w:val="__название_дополнительной_главы1"/>
    <w:rsid w:val="009A6628"/>
    <w:pPr>
      <w:spacing w:after="120" w:line="240" w:lineRule="auto"/>
      <w:ind w:left="1134"/>
      <w:jc w:val="both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affffffd">
    <w:name w:val="Чертежный"/>
    <w:rsid w:val="009A662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7">
    <w:name w:val="Обычный1"/>
    <w:rsid w:val="009A6628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e">
    <w:name w:val="annotation subject"/>
    <w:basedOn w:val="affffe"/>
    <w:next w:val="affffe"/>
    <w:link w:val="afffffff"/>
    <w:uiPriority w:val="99"/>
    <w:semiHidden/>
    <w:unhideWhenUsed/>
    <w:rsid w:val="00245E14"/>
    <w:pPr>
      <w:spacing w:line="240" w:lineRule="auto"/>
      <w:ind w:left="0" w:firstLine="851"/>
    </w:pPr>
    <w:rPr>
      <w:b/>
      <w:bCs/>
      <w:sz w:val="20"/>
    </w:rPr>
  </w:style>
  <w:style w:type="character" w:customStyle="1" w:styleId="afffffff">
    <w:name w:val="Тема примечания Знак"/>
    <w:basedOn w:val="afffff"/>
    <w:link w:val="affffffe"/>
    <w:uiPriority w:val="99"/>
    <w:semiHidden/>
    <w:rsid w:val="00245E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7">
    <w:name w:val="Обычный (тбл) Знак"/>
    <w:link w:val="aff5"/>
    <w:locked/>
    <w:rsid w:val="00715783"/>
    <w:rPr>
      <w:rFonts w:ascii="Times New Roman" w:eastAsia="Times New Roman" w:hAnsi="Times New Roman" w:cs="Times New Roman"/>
      <w:bCs/>
      <w:sz w:val="24"/>
      <w:szCs w:val="18"/>
      <w:lang w:eastAsia="ru-RU"/>
    </w:rPr>
  </w:style>
  <w:style w:type="character" w:customStyle="1" w:styleId="aff6">
    <w:name w:val="Шапка таблицы Знак"/>
    <w:link w:val="aff4"/>
    <w:locked/>
    <w:rsid w:val="00715783"/>
    <w:rPr>
      <w:rFonts w:ascii="Times New Roman" w:eastAsia="Times New Roman" w:hAnsi="Times New Roman" w:cs="Times New Roman"/>
      <w:b/>
      <w:bCs/>
      <w:sz w:val="24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5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3.xml"/><Relationship Id="rId50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3.xm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gam\AppData\Roaming\Microsoft\&#1064;&#1072;&#1073;&#1083;&#1086;&#1085;&#1099;\&#1043;&#1054;&#1057;&#1058;_(1,5)%201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30F78-1E4C-4520-929B-EE60DB686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ГОСТ_(1,5) 12.dot</Template>
  <TotalTime>437</TotalTime>
  <Pages>108</Pages>
  <Words>19167</Words>
  <Characters>109254</Characters>
  <DocSecurity>0</DocSecurity>
  <Lines>910</Lines>
  <Paragraphs>256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2020-08-25T14:35:00Z</cp:lastPrinted>
  <dcterms:created xsi:type="dcterms:W3CDTF">2020-12-04T13:24:00Z</dcterms:created>
  <dcterms:modified xsi:type="dcterms:W3CDTF">2021-08-08T10:11:00Z</dcterms:modified>
</cp:coreProperties>
</file>